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21177729"/>
        <w:docPartObj>
          <w:docPartGallery w:val="Cover Pages"/>
          <w:docPartUnique/>
        </w:docPartObj>
      </w:sdtPr>
      <w:sdtEndPr>
        <w:rPr>
          <w:i/>
        </w:rPr>
      </w:sdtEndPr>
      <w:sdtContent>
        <w:sdt>
          <w:sdtPr>
            <w:id w:val="-1724750495"/>
          </w:sdtPr>
          <w:sdtEndPr>
            <w:rPr>
              <w:i/>
            </w:rPr>
          </w:sdtEndPr>
          <w:sdtContent>
            <w:p w:rsidR="00AF7D9A" w:rsidRDefault="00583B5C" w:rsidP="000652E5">
              <w:pPr>
                <w:jc w:val="center"/>
              </w:pPr>
              <w:r>
                <w:rPr>
                  <w:noProof/>
                </w:rPr>
                <mc:AlternateContent>
                  <mc:Choice Requires="wps">
                    <w:drawing>
                      <wp:anchor distT="45720" distB="45720" distL="114300" distR="114300" simplePos="0" relativeHeight="251655168" behindDoc="0" locked="0" layoutInCell="1" allowOverlap="1" wp14:anchorId="06DEE91A" wp14:editId="30A143C4">
                        <wp:simplePos x="0" y="0"/>
                        <wp:positionH relativeFrom="margin">
                          <wp:posOffset>1739157</wp:posOffset>
                        </wp:positionH>
                        <wp:positionV relativeFrom="margin">
                          <wp:posOffset>3368831</wp:posOffset>
                        </wp:positionV>
                        <wp:extent cx="4579315" cy="1842255"/>
                        <wp:effectExtent l="76200" t="57150" r="69215" b="12001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9315" cy="1842255"/>
                                </a:xfrm>
                                <a:prstGeom prst="rect">
                                  <a:avLst/>
                                </a:prstGeom>
                                <a:solidFill>
                                  <a:srgbClr val="FFFFFF">
                                    <a:alpha val="81000"/>
                                  </a:srgbClr>
                                </a:solidFill>
                                <a:ln w="9525">
                                  <a:noFill/>
                                  <a:miter lim="800000"/>
                                  <a:headEnd/>
                                  <a:tailEnd/>
                                </a:ln>
                                <a:effectLst>
                                  <a:outerShdw blurRad="44450" dist="27940" dir="5400000" algn="ctr">
                                    <a:srgbClr val="000000">
                                      <a:alpha val="32000"/>
                                    </a:srgbClr>
                                  </a:outerShdw>
                                  <a:softEdge rad="0"/>
                                </a:effectLst>
                                <a:scene3d>
                                  <a:camera prst="orthographicFront">
                                    <a:rot lat="0" lon="0" rev="0"/>
                                  </a:camera>
                                  <a:lightRig rig="balanced" dir="t">
                                    <a:rot lat="0" lon="0" rev="8700000"/>
                                  </a:lightRig>
                                </a:scene3d>
                                <a:sp3d>
                                  <a:bevelT w="152400" h="50800" prst="softRound"/>
                                </a:sp3d>
                              </wps:spPr>
                              <wps:txbx>
                                <w:txbxContent>
                                  <w:p w:rsidR="005A31D4" w:rsidRPr="00817BDB" w:rsidRDefault="005A31D4" w:rsidP="00817BDB">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w:t>
                                    </w:r>
                                    <w:r w:rsidRPr="00817BDB">
                                      <w:rPr>
                                        <w:i/>
                                        <w:color w:val="002060"/>
                                        <w14:textOutline w14:w="9525" w14:cap="rnd" w14:cmpd="sng" w14:algn="ctr">
                                          <w14:noFill/>
                                          <w14:prstDash w14:val="solid"/>
                                          <w14:bevel/>
                                        </w14:textOutline>
                                        <w14:props3d w14:extrusionH="0" w14:contourW="0" w14:prstMaterial="translucentPowder"/>
                                      </w:rPr>
                                      <w:t>Все должны радоваться вместе, проводить общие встречи, становиться одним собранием, с тем чтобы глазам каждого предстало национальное согласие, единство и гармония.</w:t>
                                    </w:r>
                                  </w:p>
                                  <w:p w:rsidR="005A31D4" w:rsidRPr="00817BDB" w:rsidRDefault="005A31D4" w:rsidP="00817BDB">
                                    <w:pPr>
                                      <w:rPr>
                                        <w:i/>
                                        <w:color w:val="002060"/>
                                        <w14:textOutline w14:w="9525" w14:cap="rnd" w14:cmpd="sng" w14:algn="ctr">
                                          <w14:noFill/>
                                          <w14:prstDash w14:val="solid"/>
                                          <w14:bevel/>
                                        </w14:textOutline>
                                        <w14:props3d w14:extrusionH="0" w14:contourW="0" w14:prstMaterial="translucentPowder"/>
                                      </w:rPr>
                                    </w:pPr>
                                    <w:r w:rsidRPr="00817BDB">
                                      <w:rPr>
                                        <w:i/>
                                        <w:color w:val="002060"/>
                                        <w14:textOutline w14:w="9525" w14:cap="rnd" w14:cmpd="sng" w14:algn="ctr">
                                          <w14:noFill/>
                                          <w14:prstDash w14:val="solid"/>
                                          <w14:bevel/>
                                        </w14:textOutline>
                                        <w14:props3d w14:extrusionH="0" w14:contourW="0" w14:prstMaterial="translucentPowder"/>
                                      </w:rPr>
                                      <w:t>Поскольку это благословенный день, то не следует пренебрегать им и проводить его бесцельно, превращая в день, впустую растраченный в погоне за удовольствиями.</w:t>
                                    </w:r>
                                  </w:p>
                                  <w:p w:rsidR="005A31D4" w:rsidRPr="00B642A9" w:rsidRDefault="005A31D4" w:rsidP="00817BDB">
                                    <w:pPr>
                                      <w:rPr>
                                        <w:i/>
                                        <w:color w:val="002060"/>
                                        <w14:textOutline w14:w="9525" w14:cap="rnd" w14:cmpd="sng" w14:algn="ctr">
                                          <w14:noFill/>
                                          <w14:prstDash w14:val="solid"/>
                                          <w14:bevel/>
                                        </w14:textOutline>
                                        <w14:props3d w14:extrusionH="0" w14:contourW="0" w14:prstMaterial="translucentPowder"/>
                                      </w:rPr>
                                    </w:pPr>
                                    <w:r w:rsidRPr="00817BDB">
                                      <w:rPr>
                                        <w:i/>
                                        <w:color w:val="002060"/>
                                        <w14:textOutline w14:w="9525" w14:cap="rnd" w14:cmpd="sng" w14:algn="ctr">
                                          <w14:noFill/>
                                          <w14:prstDash w14:val="solid"/>
                                          <w14:bevel/>
                                        </w14:textOutline>
                                        <w14:props3d w14:extrusionH="0" w14:contourW="0" w14:prstMaterial="translucentPowder"/>
                                      </w:rPr>
                                      <w:t>В подобные дни необходимо начинать дела, которые всегда бы</w:t>
                                    </w:r>
                                    <w:r>
                                      <w:rPr>
                                        <w:i/>
                                        <w:color w:val="002060"/>
                                        <w14:textOutline w14:w="9525" w14:cap="rnd" w14:cmpd="sng" w14:algn="ctr">
                                          <w14:noFill/>
                                          <w14:prstDash w14:val="solid"/>
                                          <w14:bevel/>
                                        </w14:textOutline>
                                        <w14:props3d w14:extrusionH="0" w14:contourW="0" w14:prstMaterial="translucentPowder"/>
                                      </w:rPr>
                                      <w:t>ли бы полезны и важны для людей</w:t>
                                    </w:r>
                                    <w:r w:rsidRPr="00817BDB">
                                      <w:rPr>
                                        <w:i/>
                                        <w:color w:val="002060"/>
                                        <w14:textOutline w14:w="9525" w14:cap="rnd" w14:cmpd="sng" w14:algn="ctr">
                                          <w14:noFill/>
                                          <w14:prstDash w14:val="solid"/>
                                          <w14:bevel/>
                                        </w14:textOutline>
                                        <w14:props3d w14:extrusionH="0" w14:contourW="0" w14:prstMaterial="translucentPowder"/>
                                      </w:rPr>
                                      <w:t>».</w:t>
                                    </w:r>
                                  </w:p>
                                  <w:p w:rsidR="005A31D4" w:rsidRPr="00F11E5F" w:rsidRDefault="005A31D4"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xml:space="preserve">— </w:t>
                                    </w:r>
                                    <w:r w:rsidRPr="00817BDB">
                                      <w:rPr>
                                        <w:i/>
                                        <w:color w:val="002060"/>
                                        <w14:textOutline w14:w="9525" w14:cap="rnd" w14:cmpd="sng" w14:algn="ctr">
                                          <w14:noFill/>
                                          <w14:prstDash w14:val="solid"/>
                                          <w14:bevel/>
                                        </w14:textOutline>
                                        <w14:props3d w14:extrusionH="0" w14:contourW="0" w14:prstMaterial="translucentPowder"/>
                                      </w:rPr>
                                      <w:t xml:space="preserve">Абдул-Баха на празднике </w:t>
                                    </w:r>
                                    <w:proofErr w:type="spellStart"/>
                                    <w:r w:rsidRPr="00817BDB">
                                      <w:rPr>
                                        <w:i/>
                                        <w:color w:val="002060"/>
                                        <w14:textOutline w14:w="9525" w14:cap="rnd" w14:cmpd="sng" w14:algn="ctr">
                                          <w14:noFill/>
                                          <w14:prstDash w14:val="solid"/>
                                          <w14:bevel/>
                                        </w14:textOutline>
                                        <w14:props3d w14:extrusionH="0" w14:contourW="0" w14:prstMaterial="translucentPowder"/>
                                      </w:rPr>
                                      <w:t>Навруз</w:t>
                                    </w:r>
                                    <w:proofErr w:type="spellEnd"/>
                                    <w:r w:rsidRPr="00817BDB">
                                      <w:rPr>
                                        <w:i/>
                                        <w:color w:val="002060"/>
                                        <w14:textOutline w14:w="9525" w14:cap="rnd" w14:cmpd="sng" w14:algn="ctr">
                                          <w14:noFill/>
                                          <w14:prstDash w14:val="solid"/>
                                          <w14:bevel/>
                                        </w14:textOutline>
                                        <w14:props3d w14:extrusionH="0" w14:contourW="0" w14:prstMaterial="translucentPowder"/>
                                      </w:rPr>
                                      <w:t xml:space="preserve"> в Александрии (Египет, 1912 год)</w:t>
                                    </w:r>
                                    <w:r w:rsidRPr="00CF6876">
                                      <w:rPr>
                                        <w:i/>
                                        <w:color w:val="002060"/>
                                        <w14:textOutline w14:w="9525" w14:cap="rnd" w14:cmpd="sng" w14:algn="ctr">
                                          <w14:noFill/>
                                          <w14:prstDash w14:val="solid"/>
                                          <w14:bevel/>
                                        </w14:textOutline>
                                        <w14:props3d w14:extrusionH="0" w14:contourW="0" w14:prstMaterial="translucentPowder"/>
                                      </w:rPr>
                                      <w:t>.</w:t>
                                    </w:r>
                                  </w:p>
                                </w:txbxContent>
                              </wps:txbx>
                              <wps:bodyPr rot="0" vert="horz" wrap="square" lIns="180000" tIns="108000" rIns="180000" bIns="45720" anchor="t" anchorCtr="0">
                                <a:noAutofit/>
                                <a:sp3d prstMaterial="translucentPowder"/>
                              </wps:bodyPr>
                            </wps:wsp>
                          </a:graphicData>
                        </a:graphic>
                        <wp14:sizeRelH relativeFrom="margin">
                          <wp14:pctWidth>0</wp14:pctWidth>
                        </wp14:sizeRelH>
                        <wp14:sizeRelV relativeFrom="margin">
                          <wp14:pctHeight>0</wp14:pctHeight>
                        </wp14:sizeRelV>
                      </wp:anchor>
                    </w:drawing>
                  </mc:Choice>
                  <mc:Fallback>
                    <w:pict>
                      <v:shapetype w14:anchorId="06DEE91A" id="_x0000_t202" coordsize="21600,21600" o:spt="202" path="m,l,21600r21600,l21600,xe">
                        <v:stroke joinstyle="miter"/>
                        <v:path gradientshapeok="t" o:connecttype="rect"/>
                      </v:shapetype>
                      <v:shape id="Надпись 2" o:spid="_x0000_s1026" type="#_x0000_t202" style="position:absolute;left:0;text-align:left;margin-left:136.95pt;margin-top:265.25pt;width:360.6pt;height:145.05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" stroked="f">
                        <v:fill opacity="53199f"/>
                        <v:shadow on="t" color="black" opacity="20971f" offset="0,2.2pt"/>
                        <v:textbox inset="5mm,3mm,5mm">
                          <w:txbxContent>
                            <w:p w:rsidR="005A31D4" w:rsidRPr="00817BDB" w:rsidRDefault="005A31D4" w:rsidP="00817BDB">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w:t>
                              </w:r>
                              <w:r w:rsidRPr="00817BDB">
                                <w:rPr>
                                  <w:i/>
                                  <w:color w:val="002060"/>
                                  <w14:textOutline w14:w="9525" w14:cap="rnd" w14:cmpd="sng" w14:algn="ctr">
                                    <w14:noFill/>
                                    <w14:prstDash w14:val="solid"/>
                                    <w14:bevel/>
                                  </w14:textOutline>
                                  <w14:props3d w14:extrusionH="0" w14:contourW="0" w14:prstMaterial="translucentPowder"/>
                                </w:rPr>
                                <w:t>Все должны радоваться вместе, проводить общие встречи, становиться одним собранием, с тем чтобы глазам каждого предстало национальное согласие, единство и гармония.</w:t>
                              </w:r>
                            </w:p>
                            <w:p w:rsidR="005A31D4" w:rsidRPr="00817BDB" w:rsidRDefault="005A31D4" w:rsidP="00817BDB">
                              <w:pPr>
                                <w:rPr>
                                  <w:i/>
                                  <w:color w:val="002060"/>
                                  <w14:textOutline w14:w="9525" w14:cap="rnd" w14:cmpd="sng" w14:algn="ctr">
                                    <w14:noFill/>
                                    <w14:prstDash w14:val="solid"/>
                                    <w14:bevel/>
                                  </w14:textOutline>
                                  <w14:props3d w14:extrusionH="0" w14:contourW="0" w14:prstMaterial="translucentPowder"/>
                                </w:rPr>
                              </w:pPr>
                              <w:r w:rsidRPr="00817BDB">
                                <w:rPr>
                                  <w:i/>
                                  <w:color w:val="002060"/>
                                  <w14:textOutline w14:w="9525" w14:cap="rnd" w14:cmpd="sng" w14:algn="ctr">
                                    <w14:noFill/>
                                    <w14:prstDash w14:val="solid"/>
                                    <w14:bevel/>
                                  </w14:textOutline>
                                  <w14:props3d w14:extrusionH="0" w14:contourW="0" w14:prstMaterial="translucentPowder"/>
                                </w:rPr>
                                <w:t>Поскольку это благословенный день, то не следует пренебрегать им и проводить его бесцельно, превращая в день, впустую растраченный в погоне за удовольствиями.</w:t>
                              </w:r>
                            </w:p>
                            <w:p w:rsidR="005A31D4" w:rsidRPr="00B642A9" w:rsidRDefault="005A31D4" w:rsidP="00817BDB">
                              <w:pPr>
                                <w:rPr>
                                  <w:i/>
                                  <w:color w:val="002060"/>
                                  <w14:textOutline w14:w="9525" w14:cap="rnd" w14:cmpd="sng" w14:algn="ctr">
                                    <w14:noFill/>
                                    <w14:prstDash w14:val="solid"/>
                                    <w14:bevel/>
                                  </w14:textOutline>
                                  <w14:props3d w14:extrusionH="0" w14:contourW="0" w14:prstMaterial="translucentPowder"/>
                                </w:rPr>
                              </w:pPr>
                              <w:r w:rsidRPr="00817BDB">
                                <w:rPr>
                                  <w:i/>
                                  <w:color w:val="002060"/>
                                  <w14:textOutline w14:w="9525" w14:cap="rnd" w14:cmpd="sng" w14:algn="ctr">
                                    <w14:noFill/>
                                    <w14:prstDash w14:val="solid"/>
                                    <w14:bevel/>
                                  </w14:textOutline>
                                  <w14:props3d w14:extrusionH="0" w14:contourW="0" w14:prstMaterial="translucentPowder"/>
                                </w:rPr>
                                <w:t>В подобные дни необходимо начинать дела, которые всегда бы</w:t>
                              </w:r>
                              <w:r>
                                <w:rPr>
                                  <w:i/>
                                  <w:color w:val="002060"/>
                                  <w14:textOutline w14:w="9525" w14:cap="rnd" w14:cmpd="sng" w14:algn="ctr">
                                    <w14:noFill/>
                                    <w14:prstDash w14:val="solid"/>
                                    <w14:bevel/>
                                  </w14:textOutline>
                                  <w14:props3d w14:extrusionH="0" w14:contourW="0" w14:prstMaterial="translucentPowder"/>
                                </w:rPr>
                                <w:t>ли бы полезны и важны для людей</w:t>
                              </w:r>
                              <w:r w:rsidRPr="00817BDB">
                                <w:rPr>
                                  <w:i/>
                                  <w:color w:val="002060"/>
                                  <w14:textOutline w14:w="9525" w14:cap="rnd" w14:cmpd="sng" w14:algn="ctr">
                                    <w14:noFill/>
                                    <w14:prstDash w14:val="solid"/>
                                    <w14:bevel/>
                                  </w14:textOutline>
                                  <w14:props3d w14:extrusionH="0" w14:contourW="0" w14:prstMaterial="translucentPowder"/>
                                </w:rPr>
                                <w:t>».</w:t>
                              </w:r>
                            </w:p>
                            <w:p w:rsidR="005A31D4" w:rsidRPr="00F11E5F" w:rsidRDefault="005A31D4"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xml:space="preserve">— </w:t>
                              </w:r>
                              <w:r w:rsidRPr="00817BDB">
                                <w:rPr>
                                  <w:i/>
                                  <w:color w:val="002060"/>
                                  <w14:textOutline w14:w="9525" w14:cap="rnd" w14:cmpd="sng" w14:algn="ctr">
                                    <w14:noFill/>
                                    <w14:prstDash w14:val="solid"/>
                                    <w14:bevel/>
                                  </w14:textOutline>
                                  <w14:props3d w14:extrusionH="0" w14:contourW="0" w14:prstMaterial="translucentPowder"/>
                                </w:rPr>
                                <w:t>Абдул-Баха на празднике Навруз в Александрии (Египет, 1912 год)</w:t>
                              </w:r>
                              <w:r w:rsidRPr="00CF6876">
                                <w:rPr>
                                  <w:i/>
                                  <w:color w:val="002060"/>
                                  <w14:textOutline w14:w="9525" w14:cap="rnd" w14:cmpd="sng" w14:algn="ctr">
                                    <w14:noFill/>
                                    <w14:prstDash w14:val="solid"/>
                                    <w14:bevel/>
                                  </w14:textOutline>
                                  <w14:props3d w14:extrusionH="0" w14:contourW="0" w14:prstMaterial="translucentPowder"/>
                                </w:rPr>
                                <w:t>.</w:t>
                              </w:r>
                            </w:p>
                          </w:txbxContent>
                        </v:textbox>
                        <w10:wrap anchorx="margin" anchory="margin"/>
                      </v:shape>
                    </w:pict>
                  </mc:Fallback>
                </mc:AlternateContent>
              </w:r>
              <w:r w:rsidR="00357B40">
                <w:rPr>
                  <w:noProof/>
                </w:rPr>
                <w:drawing>
                  <wp:inline distT="0" distB="0" distL="0" distR="0" wp14:anchorId="35B18E52" wp14:editId="77ADAAA4">
                    <wp:extent cx="5439643" cy="4761781"/>
                    <wp:effectExtent l="19050" t="0" r="27940" b="2870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39431-jugra.jpg"/>
                            <pic:cNvPicPr/>
                          </pic:nvPicPr>
                          <pic:blipFill>
                            <a:blip r:embed="rId11">
                              <a:extLst>
                                <a:ext uri="{28A0092B-C50C-407E-A947-70E740481C1C}">
                                  <a14:useLocalDpi xmlns:a14="http://schemas.microsoft.com/office/drawing/2010/main" val="0"/>
                                </a:ext>
                              </a:extLst>
                            </a:blip>
                            <a:stretch>
                              <a:fillRect/>
                            </a:stretch>
                          </pic:blipFill>
                          <pic:spPr bwMode="auto">
                            <a:xfrm>
                              <a:off x="0" y="0"/>
                              <a:ext cx="5440458" cy="4762494"/>
                            </a:xfrm>
                            <a:prstGeom prst="roundRect">
                              <a:avLst>
                                <a:gd name="adj" fmla="val 8594"/>
                              </a:avLst>
                            </a:prstGeom>
                            <a:solidFill>
                              <a:srgbClr val="FFFFFF">
                                <a:shade val="85000"/>
                              </a:srgbClr>
                            </a:solidFill>
                            <a:ln>
                              <a:noFill/>
                            </a:ln>
                            <a:effectLst>
                              <a:reflection blurRad="12700" stA="38000" endPos="5000" dist="5000" dir="5400000" sy="-100000" algn="bl" rotWithShape="0"/>
                            </a:effectLst>
                            <a:extLst>
                              <a:ext uri="{53640926-AAD7-44D8-BBD7-CCE9431645EC}">
                                <a14:shadowObscured xmlns:a14="http://schemas.microsoft.com/office/drawing/2010/main"/>
                              </a:ext>
                            </a:extLst>
                          </pic:spPr>
                        </pic:pic>
                      </a:graphicData>
                    </a:graphic>
                  </wp:inline>
                </w:drawing>
              </w:r>
            </w:p>
            <w:p w:rsidR="007F3112" w:rsidRPr="00DF0CAC" w:rsidRDefault="00E76B2C" w:rsidP="0066780D">
              <w:pPr>
                <w:pStyle w:val="afffffd"/>
                <w:suppressAutoHyphens/>
                <w:ind w:left="113" w:right="113"/>
              </w:pPr>
              <w:sdt>
                <w:sdtPr>
                  <w:alias w:val="Заголовок"/>
                  <w:tag w:val=""/>
                  <w:id w:val="1593964272"/>
                  <w:dataBinding w:prefixMappings="xmlns:ns0='http://purl.org/dc/elements/1.1/' xmlns:ns1='http://schemas.openxmlformats.org/package/2006/metadata/core-properties' " w:xpath="/ns1:coreProperties[1]/ns0:title[1]" w:storeItemID="{6C3C8BC8-F283-45AE-878A-BAB7291924A1}"/>
                  <w:text/>
                </w:sdtPr>
                <w:sdtEndPr/>
                <w:sdtContent>
                  <w:r w:rsidR="007F3112">
                    <w:t>вестник бахаи</w:t>
                  </w:r>
                </w:sdtContent>
              </w:sdt>
            </w:p>
            <w:p w:rsidR="00240A33" w:rsidRDefault="00B57D31" w:rsidP="00240A33">
              <w:pPr>
                <w:rPr>
                  <w:color w:val="404040" w:themeColor="text1" w:themeTint="BF"/>
                  <w:sz w:val="32"/>
                  <w:szCs w:val="32"/>
                </w:rPr>
              </w:pPr>
              <w:r>
                <w:rPr>
                  <w:color w:val="404040" w:themeColor="text1" w:themeTint="BF"/>
                  <w:sz w:val="32"/>
                  <w:szCs w:val="32"/>
                </w:rPr>
                <w:t>Месяц</w:t>
              </w:r>
              <w:r w:rsidR="00240A33" w:rsidRPr="007F3112">
                <w:rPr>
                  <w:color w:val="404040" w:themeColor="text1" w:themeTint="BF"/>
                  <w:sz w:val="32"/>
                  <w:szCs w:val="32"/>
                </w:rPr>
                <w:t xml:space="preserve"> </w:t>
              </w:r>
              <w:r w:rsidR="006D6E13">
                <w:rPr>
                  <w:color w:val="404040" w:themeColor="text1" w:themeTint="BF"/>
                  <w:sz w:val="32"/>
                  <w:szCs w:val="32"/>
                </w:rPr>
                <w:t>Баха</w:t>
              </w:r>
              <w:r w:rsidR="0023593D">
                <w:rPr>
                  <w:color w:val="404040" w:themeColor="text1" w:themeTint="BF"/>
                  <w:sz w:val="32"/>
                  <w:szCs w:val="32"/>
                </w:rPr>
                <w:t xml:space="preserve"> </w:t>
              </w:r>
              <w:r w:rsidR="00465E80">
                <w:rPr>
                  <w:color w:val="404040" w:themeColor="text1" w:themeTint="BF"/>
                  <w:sz w:val="32"/>
                  <w:szCs w:val="32"/>
                </w:rPr>
                <w:t>(</w:t>
              </w:r>
              <w:r w:rsidR="006D6E13">
                <w:rPr>
                  <w:color w:val="404040" w:themeColor="text1" w:themeTint="BF"/>
                  <w:sz w:val="32"/>
                  <w:szCs w:val="32"/>
                </w:rPr>
                <w:t>Великолепие</w:t>
              </w:r>
              <w:r w:rsidR="00465E80">
                <w:rPr>
                  <w:color w:val="404040" w:themeColor="text1" w:themeTint="BF"/>
                  <w:sz w:val="32"/>
                  <w:szCs w:val="32"/>
                </w:rPr>
                <w:t>)</w:t>
              </w:r>
              <w:r w:rsidR="0023593D">
                <w:rPr>
                  <w:color w:val="404040" w:themeColor="text1" w:themeTint="BF"/>
                  <w:sz w:val="32"/>
                  <w:szCs w:val="32"/>
                </w:rPr>
                <w:t>,</w:t>
              </w:r>
            </w:p>
            <w:p w:rsidR="0023593D" w:rsidRPr="00464D40" w:rsidRDefault="006D6E13" w:rsidP="00240A33">
              <w:pPr>
                <w:rPr>
                  <w:color w:val="404040" w:themeColor="text1" w:themeTint="BF"/>
                  <w:sz w:val="32"/>
                  <w:szCs w:val="32"/>
                </w:rPr>
              </w:pPr>
              <w:proofErr w:type="spellStart"/>
              <w:r>
                <w:rPr>
                  <w:color w:val="404040" w:themeColor="text1" w:themeTint="BF"/>
                  <w:sz w:val="32"/>
                  <w:szCs w:val="32"/>
                </w:rPr>
                <w:t>На</w:t>
              </w:r>
              <w:r w:rsidR="0093325B">
                <w:rPr>
                  <w:color w:val="404040" w:themeColor="text1" w:themeTint="BF"/>
                  <w:sz w:val="32"/>
                  <w:szCs w:val="32"/>
                </w:rPr>
                <w:t>в</w:t>
              </w:r>
              <w:r>
                <w:rPr>
                  <w:color w:val="404040" w:themeColor="text1" w:themeTint="BF"/>
                  <w:sz w:val="32"/>
                  <w:szCs w:val="32"/>
                </w:rPr>
                <w:t>р</w:t>
              </w:r>
              <w:r w:rsidR="0093325B">
                <w:rPr>
                  <w:color w:val="404040" w:themeColor="text1" w:themeTint="BF"/>
                  <w:sz w:val="32"/>
                  <w:szCs w:val="32"/>
                </w:rPr>
                <w:t>у</w:t>
              </w:r>
              <w:r>
                <w:rPr>
                  <w:color w:val="404040" w:themeColor="text1" w:themeTint="BF"/>
                  <w:sz w:val="32"/>
                  <w:szCs w:val="32"/>
                </w:rPr>
                <w:t>з</w:t>
              </w:r>
              <w:proofErr w:type="spellEnd"/>
              <w:r>
                <w:rPr>
                  <w:color w:val="404040" w:themeColor="text1" w:themeTint="BF"/>
                  <w:sz w:val="32"/>
                  <w:szCs w:val="32"/>
                </w:rPr>
                <w:t>, новый 172 год Эры Бахаи</w:t>
              </w:r>
              <w:r w:rsidR="00464D40">
                <w:rPr>
                  <w:color w:val="404040" w:themeColor="text1" w:themeTint="BF"/>
                  <w:sz w:val="32"/>
                  <w:szCs w:val="32"/>
                </w:rPr>
                <w:t>.</w:t>
              </w:r>
            </w:p>
            <w:p w:rsidR="00A05025" w:rsidRDefault="007F3112" w:rsidP="000B2A80">
              <w:pPr>
                <w:rPr>
                  <w:color w:val="404040" w:themeColor="text1" w:themeTint="BF"/>
                  <w:sz w:val="32"/>
                  <w:szCs w:val="32"/>
                </w:rPr>
              </w:pPr>
              <w:r w:rsidRPr="007F3112">
                <w:rPr>
                  <w:color w:val="404040" w:themeColor="text1" w:themeTint="BF"/>
                  <w:sz w:val="32"/>
                  <w:szCs w:val="32"/>
                </w:rPr>
                <w:t>Выпуск №</w:t>
              </w:r>
              <w:r w:rsidR="006D6E13">
                <w:rPr>
                  <w:color w:val="404040" w:themeColor="text1" w:themeTint="BF"/>
                  <w:sz w:val="32"/>
                  <w:szCs w:val="32"/>
                </w:rPr>
                <w:t>1</w:t>
              </w:r>
              <w:r w:rsidR="00814CA4" w:rsidRPr="00814CA4">
                <w:rPr>
                  <w:color w:val="404040" w:themeColor="text1" w:themeTint="BF"/>
                  <w:sz w:val="32"/>
                  <w:szCs w:val="32"/>
                </w:rPr>
                <w:t>/</w:t>
              </w:r>
              <w:r w:rsidR="006D6E13" w:rsidRPr="005162AF">
                <w:rPr>
                  <w:color w:val="404040" w:themeColor="text1" w:themeTint="BF"/>
                  <w:sz w:val="32"/>
                  <w:szCs w:val="32"/>
                </w:rPr>
                <w:t>17</w:t>
              </w:r>
              <w:r w:rsidRPr="007F3112">
                <w:rPr>
                  <w:color w:val="404040" w:themeColor="text1" w:themeTint="BF"/>
                  <w:sz w:val="32"/>
                  <w:szCs w:val="32"/>
                </w:rPr>
                <w:t>, 17</w:t>
              </w:r>
              <w:r w:rsidR="006D6E13">
                <w:rPr>
                  <w:color w:val="404040" w:themeColor="text1" w:themeTint="BF"/>
                  <w:sz w:val="32"/>
                  <w:szCs w:val="32"/>
                </w:rPr>
                <w:t>2 г. Эры Бахаи</w:t>
              </w:r>
              <w:r w:rsidR="006D6E13" w:rsidRPr="006D6E13">
                <w:rPr>
                  <w:color w:val="404040" w:themeColor="text1" w:themeTint="BF"/>
                  <w:sz w:val="32"/>
                  <w:szCs w:val="32"/>
                </w:rPr>
                <w:t xml:space="preserve"> </w:t>
              </w:r>
              <w:r w:rsidRPr="007F3112">
                <w:rPr>
                  <w:color w:val="404040" w:themeColor="text1" w:themeTint="BF"/>
                  <w:sz w:val="32"/>
                  <w:szCs w:val="32"/>
                </w:rPr>
                <w:t>—</w:t>
              </w:r>
              <w:r w:rsidR="006D6E13">
                <w:rPr>
                  <w:color w:val="404040" w:themeColor="text1" w:themeTint="BF"/>
                  <w:sz w:val="32"/>
                  <w:szCs w:val="32"/>
                </w:rPr>
                <w:t xml:space="preserve"> </w:t>
              </w:r>
              <w:r w:rsidR="0023593D">
                <w:rPr>
                  <w:color w:val="404040" w:themeColor="text1" w:themeTint="BF"/>
                  <w:sz w:val="32"/>
                  <w:szCs w:val="32"/>
                </w:rPr>
                <w:t>март</w:t>
              </w:r>
              <w:r w:rsidR="006D6E13">
                <w:rPr>
                  <w:color w:val="404040" w:themeColor="text1" w:themeTint="BF"/>
                  <w:sz w:val="32"/>
                  <w:szCs w:val="32"/>
                </w:rPr>
                <w:t>-апрель</w:t>
              </w:r>
              <w:r w:rsidR="00141963">
                <w:rPr>
                  <w:color w:val="404040" w:themeColor="text1" w:themeTint="BF"/>
                  <w:sz w:val="32"/>
                  <w:szCs w:val="32"/>
                </w:rPr>
                <w:t xml:space="preserve"> </w:t>
              </w:r>
              <w:r w:rsidRPr="007F3112">
                <w:rPr>
                  <w:color w:val="404040" w:themeColor="text1" w:themeTint="BF"/>
                  <w:sz w:val="32"/>
                  <w:szCs w:val="32"/>
                </w:rPr>
                <w:t>201</w:t>
              </w:r>
              <w:r w:rsidR="00B642A9">
                <w:rPr>
                  <w:color w:val="404040" w:themeColor="text1" w:themeTint="BF"/>
                  <w:sz w:val="32"/>
                  <w:szCs w:val="32"/>
                </w:rPr>
                <w:t>5 </w:t>
              </w:r>
              <w:r w:rsidRPr="007F3112">
                <w:rPr>
                  <w:color w:val="404040" w:themeColor="text1" w:themeTint="BF"/>
                  <w:sz w:val="32"/>
                  <w:szCs w:val="32"/>
                </w:rPr>
                <w:t>г</w:t>
              </w:r>
              <w:r w:rsidR="00B642A9">
                <w:rPr>
                  <w:color w:val="404040" w:themeColor="text1" w:themeTint="BF"/>
                  <w:sz w:val="32"/>
                  <w:szCs w:val="32"/>
                </w:rPr>
                <w:t>.</w:t>
              </w:r>
            </w:p>
          </w:sdtContent>
        </w:sdt>
      </w:sdtContent>
    </w:sdt>
    <w:sdt>
      <w:sdtPr>
        <w:rPr>
          <w:sz w:val="20"/>
        </w:rPr>
        <w:id w:val="-357510845"/>
        <w:docPartObj>
          <w:docPartGallery w:val="Table of Contents"/>
          <w:docPartUnique/>
        </w:docPartObj>
      </w:sdtPr>
      <w:sdtEndPr>
        <w:rPr>
          <w:b/>
          <w:bCs/>
        </w:rPr>
      </w:sdtEndPr>
      <w:sdtContent>
        <w:p w:rsidR="005439F6" w:rsidRPr="00140A33" w:rsidRDefault="00BA2B38">
          <w:pPr>
            <w:pStyle w:val="affffff0"/>
            <w:rPr>
              <w:lang w:val="en-US"/>
            </w:rPr>
          </w:pPr>
          <w:r w:rsidRPr="00887F4F">
            <w:t>Оглавление</w:t>
          </w:r>
        </w:p>
        <w:p w:rsidR="00EB21B5" w:rsidRDefault="00BC099A">
          <w:pPr>
            <w:pStyle w:val="1f7"/>
            <w:tabs>
              <w:tab w:val="right" w:leader="underscore" w:pos="8789"/>
            </w:tabs>
            <w:rPr>
              <w:rFonts w:eastAsiaTheme="minorEastAsia"/>
              <w:noProof/>
              <w:color w:val="auto"/>
              <w:kern w:val="0"/>
              <w:sz w:val="22"/>
              <w:szCs w:val="22"/>
            </w:rPr>
          </w:pPr>
          <w:r>
            <w:fldChar w:fldCharType="begin"/>
          </w:r>
          <w:r>
            <w:instrText xml:space="preserve"> TOC \o "1-1" \h \z \u </w:instrText>
          </w:r>
          <w:r>
            <w:fldChar w:fldCharType="separate"/>
          </w:r>
          <w:hyperlink w:anchor="_Toc415433946" w:history="1">
            <w:r w:rsidR="00EB21B5" w:rsidRPr="008E2F4F">
              <w:rPr>
                <w:rStyle w:val="afff8"/>
                <w:noProof/>
              </w:rPr>
              <w:t>Молитвы и Святые Писания</w:t>
            </w:r>
            <w:r w:rsidR="00EB21B5">
              <w:rPr>
                <w:noProof/>
                <w:webHidden/>
              </w:rPr>
              <w:tab/>
            </w:r>
            <w:r w:rsidR="00EB21B5">
              <w:rPr>
                <w:noProof/>
                <w:webHidden/>
              </w:rPr>
              <w:fldChar w:fldCharType="begin"/>
            </w:r>
            <w:r w:rsidR="00EB21B5">
              <w:rPr>
                <w:noProof/>
                <w:webHidden/>
              </w:rPr>
              <w:instrText xml:space="preserve"> PAGEREF _Toc415433946 \h </w:instrText>
            </w:r>
            <w:r w:rsidR="00EB21B5">
              <w:rPr>
                <w:noProof/>
                <w:webHidden/>
              </w:rPr>
            </w:r>
            <w:r w:rsidR="00EB21B5">
              <w:rPr>
                <w:noProof/>
                <w:webHidden/>
              </w:rPr>
              <w:fldChar w:fldCharType="separate"/>
            </w:r>
            <w:r w:rsidR="00B3037F">
              <w:rPr>
                <w:noProof/>
                <w:webHidden/>
              </w:rPr>
              <w:t>3</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47" w:history="1">
            <w:r w:rsidR="00EB21B5" w:rsidRPr="008E2F4F">
              <w:rPr>
                <w:rStyle w:val="afff8"/>
                <w:noProof/>
              </w:rPr>
              <w:t>С Новым 172 днём! Навруз муборак!</w:t>
            </w:r>
            <w:r w:rsidR="00EB21B5">
              <w:rPr>
                <w:noProof/>
                <w:webHidden/>
              </w:rPr>
              <w:tab/>
            </w:r>
            <w:r w:rsidR="00EB21B5">
              <w:rPr>
                <w:noProof/>
                <w:webHidden/>
              </w:rPr>
              <w:fldChar w:fldCharType="begin"/>
            </w:r>
            <w:r w:rsidR="00EB21B5">
              <w:rPr>
                <w:noProof/>
                <w:webHidden/>
              </w:rPr>
              <w:instrText xml:space="preserve"> PAGEREF _Toc415433947 \h </w:instrText>
            </w:r>
            <w:r w:rsidR="00EB21B5">
              <w:rPr>
                <w:noProof/>
                <w:webHidden/>
              </w:rPr>
            </w:r>
            <w:r w:rsidR="00EB21B5">
              <w:rPr>
                <w:noProof/>
                <w:webHidden/>
              </w:rPr>
              <w:fldChar w:fldCharType="separate"/>
            </w:r>
            <w:r w:rsidR="00B3037F">
              <w:rPr>
                <w:noProof/>
                <w:webHidden/>
              </w:rPr>
              <w:t>5</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48" w:history="1">
            <w:r w:rsidR="00EB21B5" w:rsidRPr="008E2F4F">
              <w:rPr>
                <w:rStyle w:val="afff8"/>
                <w:noProof/>
              </w:rPr>
              <w:t>Введение календаря Бади с началом 172 г. Эры Бахаи</w:t>
            </w:r>
            <w:r w:rsidR="00EB21B5">
              <w:rPr>
                <w:noProof/>
                <w:webHidden/>
              </w:rPr>
              <w:tab/>
            </w:r>
            <w:r w:rsidR="00EB21B5">
              <w:rPr>
                <w:noProof/>
                <w:webHidden/>
              </w:rPr>
              <w:fldChar w:fldCharType="begin"/>
            </w:r>
            <w:r w:rsidR="00EB21B5">
              <w:rPr>
                <w:noProof/>
                <w:webHidden/>
              </w:rPr>
              <w:instrText xml:space="preserve"> PAGEREF _Toc415433948 \h </w:instrText>
            </w:r>
            <w:r w:rsidR="00EB21B5">
              <w:rPr>
                <w:noProof/>
                <w:webHidden/>
              </w:rPr>
            </w:r>
            <w:r w:rsidR="00EB21B5">
              <w:rPr>
                <w:noProof/>
                <w:webHidden/>
              </w:rPr>
              <w:fldChar w:fldCharType="separate"/>
            </w:r>
            <w:r w:rsidR="00B3037F">
              <w:rPr>
                <w:noProof/>
                <w:webHidden/>
              </w:rPr>
              <w:t>9</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49" w:history="1">
            <w:r w:rsidR="00EB21B5" w:rsidRPr="008E2F4F">
              <w:rPr>
                <w:rStyle w:val="afff8"/>
                <w:noProof/>
              </w:rPr>
              <w:t>Бахаи в Иране — возврат в эпоху Иранской революции</w:t>
            </w:r>
            <w:r w:rsidR="00EB21B5">
              <w:rPr>
                <w:noProof/>
                <w:webHidden/>
              </w:rPr>
              <w:tab/>
            </w:r>
            <w:r w:rsidR="00EB21B5">
              <w:rPr>
                <w:noProof/>
                <w:webHidden/>
              </w:rPr>
              <w:fldChar w:fldCharType="begin"/>
            </w:r>
            <w:r w:rsidR="00EB21B5">
              <w:rPr>
                <w:noProof/>
                <w:webHidden/>
              </w:rPr>
              <w:instrText xml:space="preserve"> PAGEREF _Toc415433949 \h </w:instrText>
            </w:r>
            <w:r w:rsidR="00EB21B5">
              <w:rPr>
                <w:noProof/>
                <w:webHidden/>
              </w:rPr>
            </w:r>
            <w:r w:rsidR="00EB21B5">
              <w:rPr>
                <w:noProof/>
                <w:webHidden/>
              </w:rPr>
              <w:fldChar w:fldCharType="separate"/>
            </w:r>
            <w:r w:rsidR="00B3037F">
              <w:rPr>
                <w:noProof/>
                <w:webHidden/>
              </w:rPr>
              <w:t>10</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50" w:history="1">
            <w:r w:rsidR="00EB21B5" w:rsidRPr="008E2F4F">
              <w:rPr>
                <w:rStyle w:val="afff8"/>
                <w:noProof/>
              </w:rPr>
              <w:t>Фотоколлаж событий из мира бахаи</w:t>
            </w:r>
            <w:r w:rsidR="00EB21B5">
              <w:rPr>
                <w:noProof/>
                <w:webHidden/>
              </w:rPr>
              <w:tab/>
            </w:r>
            <w:r w:rsidR="00EB21B5">
              <w:rPr>
                <w:noProof/>
                <w:webHidden/>
              </w:rPr>
              <w:fldChar w:fldCharType="begin"/>
            </w:r>
            <w:r w:rsidR="00EB21B5">
              <w:rPr>
                <w:noProof/>
                <w:webHidden/>
              </w:rPr>
              <w:instrText xml:space="preserve"> PAGEREF _Toc415433950 \h </w:instrText>
            </w:r>
            <w:r w:rsidR="00EB21B5">
              <w:rPr>
                <w:noProof/>
                <w:webHidden/>
              </w:rPr>
            </w:r>
            <w:r w:rsidR="00EB21B5">
              <w:rPr>
                <w:noProof/>
                <w:webHidden/>
              </w:rPr>
              <w:fldChar w:fldCharType="separate"/>
            </w:r>
            <w:r w:rsidR="00B3037F">
              <w:rPr>
                <w:noProof/>
                <w:webHidden/>
              </w:rPr>
              <w:t>13</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51" w:history="1">
            <w:r w:rsidR="00EB21B5" w:rsidRPr="008E2F4F">
              <w:rPr>
                <w:rStyle w:val="afff8"/>
                <w:noProof/>
              </w:rPr>
              <w:t xml:space="preserve">Крупицы из Писаний Бахауллы </w:t>
            </w:r>
            <w:r w:rsidR="00EB21B5" w:rsidRPr="008E2F4F">
              <w:rPr>
                <w:rStyle w:val="afff8"/>
                <w:noProof/>
                <w:lang w:val="en-US"/>
              </w:rPr>
              <w:t>VII</w:t>
            </w:r>
            <w:r w:rsidR="00EB21B5" w:rsidRPr="008E2F4F">
              <w:rPr>
                <w:rStyle w:val="afff8"/>
                <w:noProof/>
              </w:rPr>
              <w:t>-</w:t>
            </w:r>
            <w:r w:rsidR="00EB21B5" w:rsidRPr="008E2F4F">
              <w:rPr>
                <w:rStyle w:val="afff8"/>
                <w:noProof/>
                <w:lang w:val="en-US"/>
              </w:rPr>
              <w:t>XII</w:t>
            </w:r>
            <w:r w:rsidR="00EB21B5">
              <w:rPr>
                <w:noProof/>
                <w:webHidden/>
              </w:rPr>
              <w:tab/>
            </w:r>
            <w:r w:rsidR="00EB21B5">
              <w:rPr>
                <w:noProof/>
                <w:webHidden/>
              </w:rPr>
              <w:fldChar w:fldCharType="begin"/>
            </w:r>
            <w:r w:rsidR="00EB21B5">
              <w:rPr>
                <w:noProof/>
                <w:webHidden/>
              </w:rPr>
              <w:instrText xml:space="preserve"> PAGEREF _Toc415433951 \h </w:instrText>
            </w:r>
            <w:r w:rsidR="00EB21B5">
              <w:rPr>
                <w:noProof/>
                <w:webHidden/>
              </w:rPr>
            </w:r>
            <w:r w:rsidR="00EB21B5">
              <w:rPr>
                <w:noProof/>
                <w:webHidden/>
              </w:rPr>
              <w:fldChar w:fldCharType="separate"/>
            </w:r>
            <w:r w:rsidR="00B3037F">
              <w:rPr>
                <w:noProof/>
                <w:webHidden/>
              </w:rPr>
              <w:t>14</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52" w:history="1">
            <w:r w:rsidR="00EB21B5" w:rsidRPr="008E2F4F">
              <w:rPr>
                <w:rStyle w:val="afff8"/>
                <w:noProof/>
              </w:rPr>
              <w:t>Конструируя Веру — Архитектура</w:t>
            </w:r>
            <w:r w:rsidR="00EB21B5">
              <w:rPr>
                <w:noProof/>
                <w:webHidden/>
              </w:rPr>
              <w:tab/>
            </w:r>
            <w:r w:rsidR="00EB21B5">
              <w:rPr>
                <w:noProof/>
                <w:webHidden/>
              </w:rPr>
              <w:fldChar w:fldCharType="begin"/>
            </w:r>
            <w:r w:rsidR="00EB21B5">
              <w:rPr>
                <w:noProof/>
                <w:webHidden/>
              </w:rPr>
              <w:instrText xml:space="preserve"> PAGEREF _Toc415433952 \h </w:instrText>
            </w:r>
            <w:r w:rsidR="00EB21B5">
              <w:rPr>
                <w:noProof/>
                <w:webHidden/>
              </w:rPr>
            </w:r>
            <w:r w:rsidR="00EB21B5">
              <w:rPr>
                <w:noProof/>
                <w:webHidden/>
              </w:rPr>
              <w:fldChar w:fldCharType="separate"/>
            </w:r>
            <w:r w:rsidR="00B3037F">
              <w:rPr>
                <w:noProof/>
                <w:webHidden/>
              </w:rPr>
              <w:t>17</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53" w:history="1">
            <w:r w:rsidR="00EB21B5" w:rsidRPr="008E2F4F">
              <w:rPr>
                <w:rStyle w:val="afff8"/>
                <w:noProof/>
              </w:rPr>
              <w:t>Жемчужинка — детская страница</w:t>
            </w:r>
            <w:r w:rsidR="00EB21B5">
              <w:rPr>
                <w:noProof/>
                <w:webHidden/>
              </w:rPr>
              <w:tab/>
            </w:r>
            <w:r w:rsidR="00EB21B5">
              <w:rPr>
                <w:noProof/>
                <w:webHidden/>
              </w:rPr>
              <w:fldChar w:fldCharType="begin"/>
            </w:r>
            <w:r w:rsidR="00EB21B5">
              <w:rPr>
                <w:noProof/>
                <w:webHidden/>
              </w:rPr>
              <w:instrText xml:space="preserve"> PAGEREF _Toc415433953 \h </w:instrText>
            </w:r>
            <w:r w:rsidR="00EB21B5">
              <w:rPr>
                <w:noProof/>
                <w:webHidden/>
              </w:rPr>
            </w:r>
            <w:r w:rsidR="00EB21B5">
              <w:rPr>
                <w:noProof/>
                <w:webHidden/>
              </w:rPr>
              <w:fldChar w:fldCharType="separate"/>
            </w:r>
            <w:r w:rsidR="00B3037F">
              <w:rPr>
                <w:noProof/>
                <w:webHidden/>
              </w:rPr>
              <w:t>20</w:t>
            </w:r>
            <w:r w:rsidR="00EB21B5">
              <w:rPr>
                <w:noProof/>
                <w:webHidden/>
              </w:rPr>
              <w:fldChar w:fldCharType="end"/>
            </w:r>
          </w:hyperlink>
        </w:p>
        <w:p w:rsidR="00EB21B5" w:rsidRDefault="00E76B2C">
          <w:pPr>
            <w:pStyle w:val="1f7"/>
            <w:tabs>
              <w:tab w:val="right" w:leader="underscore" w:pos="8789"/>
            </w:tabs>
            <w:rPr>
              <w:rFonts w:eastAsiaTheme="minorEastAsia"/>
              <w:noProof/>
              <w:color w:val="auto"/>
              <w:kern w:val="0"/>
              <w:sz w:val="22"/>
              <w:szCs w:val="22"/>
            </w:rPr>
          </w:pPr>
          <w:hyperlink w:anchor="_Toc415433954" w:history="1">
            <w:r w:rsidR="00EB21B5" w:rsidRPr="008E2F4F">
              <w:rPr>
                <w:rStyle w:val="afff8"/>
                <w:noProof/>
              </w:rPr>
              <w:t>Последняя страничка «Вестника бахаи»</w:t>
            </w:r>
            <w:r w:rsidR="00EB21B5">
              <w:rPr>
                <w:noProof/>
                <w:webHidden/>
              </w:rPr>
              <w:tab/>
            </w:r>
            <w:r w:rsidR="00EB21B5">
              <w:rPr>
                <w:noProof/>
                <w:webHidden/>
              </w:rPr>
              <w:fldChar w:fldCharType="begin"/>
            </w:r>
            <w:r w:rsidR="00EB21B5">
              <w:rPr>
                <w:noProof/>
                <w:webHidden/>
              </w:rPr>
              <w:instrText xml:space="preserve"> PAGEREF _Toc415433954 \h </w:instrText>
            </w:r>
            <w:r w:rsidR="00EB21B5">
              <w:rPr>
                <w:noProof/>
                <w:webHidden/>
              </w:rPr>
            </w:r>
            <w:r w:rsidR="00EB21B5">
              <w:rPr>
                <w:noProof/>
                <w:webHidden/>
              </w:rPr>
              <w:fldChar w:fldCharType="separate"/>
            </w:r>
            <w:r w:rsidR="00B3037F">
              <w:rPr>
                <w:noProof/>
                <w:webHidden/>
              </w:rPr>
              <w:t>21</w:t>
            </w:r>
            <w:r w:rsidR="00EB21B5">
              <w:rPr>
                <w:noProof/>
                <w:webHidden/>
              </w:rPr>
              <w:fldChar w:fldCharType="end"/>
            </w:r>
          </w:hyperlink>
        </w:p>
        <w:p w:rsidR="00495111" w:rsidRDefault="00BC099A" w:rsidP="00495111">
          <w:r>
            <w:fldChar w:fldCharType="end"/>
          </w:r>
        </w:p>
      </w:sdtContent>
    </w:sdt>
    <w:p w:rsidR="001B31AE" w:rsidRPr="001B31AE" w:rsidRDefault="001B31AE" w:rsidP="001B31AE"/>
    <w:p w:rsidR="001B31AE" w:rsidRDefault="001B31AE" w:rsidP="001B31AE"/>
    <w:p w:rsidR="007E21FD" w:rsidRPr="001B31AE" w:rsidRDefault="007E21FD" w:rsidP="001B31AE">
      <w:pPr>
        <w:sectPr w:rsidR="007E21FD" w:rsidRPr="001B31AE" w:rsidSect="006858DC">
          <w:headerReference w:type="default" r:id="rId12"/>
          <w:footerReference w:type="default" r:id="rId13"/>
          <w:footerReference w:type="first" r:id="rId14"/>
          <w:pgSz w:w="11907" w:h="16839" w:code="9"/>
          <w:pgMar w:top="1134" w:right="1554" w:bottom="1800" w:left="1554" w:header="864" w:footer="709" w:gutter="0"/>
          <w:pgNumType w:start="1"/>
          <w:cols w:space="720"/>
          <w:titlePg/>
          <w:docGrid w:linePitch="360"/>
        </w:sectPr>
      </w:pPr>
      <w:bookmarkStart w:id="0" w:name="_GoBack"/>
      <w:bookmarkEnd w:id="0"/>
    </w:p>
    <w:p w:rsidR="001F0104" w:rsidRPr="00D521EF" w:rsidRDefault="001F0104" w:rsidP="001F0104">
      <w:pPr>
        <w:pStyle w:val="11"/>
      </w:pPr>
      <w:bookmarkStart w:id="1" w:name="_Toc415433946"/>
      <w:r>
        <w:lastRenderedPageBreak/>
        <w:t>М</w:t>
      </w:r>
      <w:r w:rsidR="0071167A">
        <w:t>олитвы</w:t>
      </w:r>
      <w:r w:rsidR="00D521EF" w:rsidRPr="00D521EF">
        <w:t xml:space="preserve"> и Святые Писания</w:t>
      </w:r>
      <w:bookmarkEnd w:id="1"/>
    </w:p>
    <w:p w:rsidR="00165A21" w:rsidRDefault="00165A21" w:rsidP="00E126E7">
      <w:pPr>
        <w:tabs>
          <w:tab w:val="left" w:pos="2166"/>
        </w:tabs>
        <w:spacing w:line="288" w:lineRule="auto"/>
        <w:rPr>
          <w:i/>
          <w:sz w:val="22"/>
          <w:szCs w:val="21"/>
        </w:rPr>
      </w:pPr>
      <w:r>
        <w:rPr>
          <w:i/>
          <w:sz w:val="22"/>
          <w:szCs w:val="21"/>
        </w:rPr>
        <w:t>«</w:t>
      </w:r>
      <w:r w:rsidRPr="00165A21">
        <w:rPr>
          <w:i/>
          <w:sz w:val="22"/>
          <w:szCs w:val="21"/>
        </w:rPr>
        <w:t xml:space="preserve">Первое и главнейшее среди сих благодеяний, коими Вседержитель наделил человека, есть дар понимания. Ниспосылая сей дар, Он замыслил лишь одну цель дабы создание Его могло познать и признать Единого Бога истинного, да возвысится слава Его. Дар сей дает человеку способность различать во всем истину, ведет его к тому, что праведно, и помогает ему проникать в тайны творения. Следующая по значимости способность видеть, главное орудие, чрез кое можно обрести понимание. Слух, сердечные чувства и сему подобное также относятся к дарам, коими наделено тело человеческое. Безмерно возвышен Вседержитель Кто сотворил сии способности </w:t>
      </w:r>
      <w:r>
        <w:rPr>
          <w:i/>
          <w:sz w:val="22"/>
          <w:szCs w:val="21"/>
        </w:rPr>
        <w:t>и явил их в теле человеческом.»</w:t>
      </w:r>
    </w:p>
    <w:p w:rsidR="00165A21" w:rsidRDefault="00165A21" w:rsidP="00165A21">
      <w:pPr>
        <w:tabs>
          <w:tab w:val="left" w:pos="2166"/>
        </w:tabs>
        <w:spacing w:line="288" w:lineRule="auto"/>
        <w:jc w:val="right"/>
        <w:rPr>
          <w:i/>
          <w:sz w:val="22"/>
          <w:szCs w:val="21"/>
        </w:rPr>
      </w:pPr>
      <w:r>
        <w:rPr>
          <w:i/>
          <w:sz w:val="22"/>
          <w:szCs w:val="21"/>
        </w:rPr>
        <w:t xml:space="preserve">— </w:t>
      </w:r>
      <w:r w:rsidRPr="00165A21">
        <w:rPr>
          <w:i/>
          <w:sz w:val="22"/>
          <w:szCs w:val="21"/>
        </w:rPr>
        <w:t xml:space="preserve">Бахаулла </w:t>
      </w:r>
    </w:p>
    <w:p w:rsidR="00814CA4" w:rsidRDefault="00814CA4" w:rsidP="00E126E7">
      <w:pPr>
        <w:tabs>
          <w:tab w:val="left" w:pos="2166"/>
        </w:tabs>
        <w:spacing w:line="288" w:lineRule="auto"/>
        <w:rPr>
          <w:i/>
          <w:sz w:val="22"/>
          <w:szCs w:val="21"/>
        </w:rPr>
      </w:pPr>
      <w:r>
        <w:rPr>
          <w:i/>
          <w:sz w:val="22"/>
          <w:szCs w:val="21"/>
        </w:rPr>
        <w:t>«</w:t>
      </w:r>
      <w:r w:rsidRPr="00814CA4">
        <w:rPr>
          <w:i/>
          <w:sz w:val="22"/>
          <w:szCs w:val="21"/>
        </w:rPr>
        <w:t xml:space="preserve">Скажи: Блажен дремлющий, коего пробудило Дуновение Мое. Блажен безжизненный, что возрожден животворным дыханием Моим. Блаженно око, что утешилось созерцанием красоты Моей. Блажен путник, что направил стопы свои к Скинии славы Моей и величия Моего. Блажен бедствующий, что ищет пристанища под сенью шатра Моего. Блажен жаждущий, что спешит к нежно струящимся водам милосердия Моего. Блаженна алчущая душа, что отбросила себялюбивые желания ради любви ко Мне и заняла место свое за пиршественным столом, ниспосланным Мною с небес Божественных щедрот для избранных Моих. Блажен униженный, что крепко держится нити славы Моей, и нуждающийся, что вступает под сень Скинии богатства Моего. Блажен невежественный, что ищет источник Моего знания, и беспечный, что хватается за нить поминания обо Мне. Блаженна душа, что воскрешена Моим живительным дыханием и сподобилась войти в Царствие Мое небесное. Блажен тот, кого сладостное благоухание воссоединения со Мною пробудило и привлекло к Рассвету Моего Откровения. Блаженно ухо, что внемлет, и уста, что свидетельствуют, и око, что узрело и признало Самого Господа в ослепительной славе Его и великолепии, облеченного величием и властью. Блаженны те, что достигли Его присутствия. Блажен тот, кто ищет просвещения от Дневного Светила Слова Моего. Блажен увенчавший главу свою диадемой Моей любви. Блажен тот, кто услышал о горе Моем и поднялся из народа Моего, дабы помочь Мне. Блажен положивший жизнь свою на пути Моем и претерпевший многие трудности во имя Мое. Блажен уверовавший в Слово Мое и поднявшийся среди мертвых, дабы воздать хвалу Мне. Блажен тот, кто пленился дивными напевами Моими </w:t>
      </w:r>
      <w:proofErr w:type="gramStart"/>
      <w:r w:rsidRPr="00814CA4">
        <w:rPr>
          <w:i/>
          <w:sz w:val="22"/>
          <w:szCs w:val="21"/>
        </w:rPr>
        <w:t>и</w:t>
      </w:r>
      <w:proofErr w:type="gramEnd"/>
      <w:r w:rsidRPr="00814CA4">
        <w:rPr>
          <w:i/>
          <w:sz w:val="22"/>
          <w:szCs w:val="21"/>
        </w:rPr>
        <w:t xml:space="preserve"> кто разорвал завесы силою могущества Моего. Блажен сохранивший верность Завету Моему, тот, кого ничто мирское не удержало от достижения Двора Моей святости. Блажен отрешившийся ото всего, кроме Меня, воспаривший в небеса любви Моей, сподобившийся войти в Царствие Мое, увидевший обители славы Моей, вдоволь испивший живых вод щедрости Моей, утоливший жажду из небесной реки заботливого провидения Моего, изучивший Дело Мое, постигший то, что сокрыл </w:t>
      </w:r>
      <w:proofErr w:type="gramStart"/>
      <w:r w:rsidRPr="00814CA4">
        <w:rPr>
          <w:i/>
          <w:sz w:val="22"/>
          <w:szCs w:val="21"/>
        </w:rPr>
        <w:t>Я</w:t>
      </w:r>
      <w:proofErr w:type="gramEnd"/>
      <w:r w:rsidRPr="00814CA4">
        <w:rPr>
          <w:i/>
          <w:sz w:val="22"/>
          <w:szCs w:val="21"/>
        </w:rPr>
        <w:t xml:space="preserve"> в сокровищнице Слов Моих, и воссиявший на небосклоне божественного знания, восхваляя и прославляя Меня. Он, воистину, от Меня. С ним да пребудут милость Моя, нежная забота Моя, дары </w:t>
      </w:r>
      <w:proofErr w:type="gramStart"/>
      <w:r w:rsidRPr="00814CA4">
        <w:rPr>
          <w:i/>
          <w:sz w:val="22"/>
          <w:szCs w:val="21"/>
        </w:rPr>
        <w:t>Мои</w:t>
      </w:r>
      <w:proofErr w:type="gramEnd"/>
      <w:r w:rsidRPr="00814CA4">
        <w:rPr>
          <w:i/>
          <w:sz w:val="22"/>
          <w:szCs w:val="21"/>
        </w:rPr>
        <w:t xml:space="preserve"> и слава Моя.</w:t>
      </w:r>
      <w:r>
        <w:rPr>
          <w:i/>
          <w:sz w:val="22"/>
          <w:szCs w:val="21"/>
        </w:rPr>
        <w:t>»</w:t>
      </w:r>
    </w:p>
    <w:p w:rsidR="00E126E7" w:rsidRDefault="00814CA4" w:rsidP="00814CA4">
      <w:pPr>
        <w:tabs>
          <w:tab w:val="left" w:pos="2166"/>
        </w:tabs>
        <w:spacing w:line="288" w:lineRule="auto"/>
        <w:jc w:val="right"/>
        <w:rPr>
          <w:i/>
          <w:sz w:val="22"/>
          <w:szCs w:val="21"/>
        </w:rPr>
      </w:pPr>
      <w:r>
        <w:rPr>
          <w:i/>
          <w:sz w:val="22"/>
          <w:szCs w:val="21"/>
        </w:rPr>
        <w:t xml:space="preserve">— </w:t>
      </w:r>
      <w:r w:rsidRPr="00814CA4">
        <w:rPr>
          <w:i/>
          <w:sz w:val="22"/>
          <w:szCs w:val="21"/>
        </w:rPr>
        <w:t>Бахаулла</w:t>
      </w:r>
    </w:p>
    <w:p w:rsidR="00893C3A" w:rsidRDefault="00893C3A" w:rsidP="00E126E7">
      <w:pPr>
        <w:tabs>
          <w:tab w:val="left" w:pos="2166"/>
        </w:tabs>
        <w:spacing w:line="288" w:lineRule="auto"/>
        <w:rPr>
          <w:i/>
          <w:sz w:val="22"/>
          <w:szCs w:val="21"/>
        </w:rPr>
      </w:pPr>
      <w:r>
        <w:rPr>
          <w:i/>
          <w:sz w:val="22"/>
          <w:szCs w:val="21"/>
        </w:rPr>
        <w:lastRenderedPageBreak/>
        <w:t>«</w:t>
      </w:r>
      <w:r w:rsidRPr="00893C3A">
        <w:rPr>
          <w:i/>
          <w:sz w:val="22"/>
          <w:szCs w:val="21"/>
        </w:rPr>
        <w:t xml:space="preserve">О, как страстно </w:t>
      </w:r>
      <w:proofErr w:type="gramStart"/>
      <w:r w:rsidRPr="00893C3A">
        <w:rPr>
          <w:i/>
          <w:sz w:val="22"/>
          <w:szCs w:val="21"/>
        </w:rPr>
        <w:t>Я</w:t>
      </w:r>
      <w:proofErr w:type="gramEnd"/>
      <w:r w:rsidRPr="00893C3A">
        <w:rPr>
          <w:i/>
          <w:sz w:val="22"/>
          <w:szCs w:val="21"/>
        </w:rPr>
        <w:t xml:space="preserve"> желаю возгласить каждой пяди земли и донести до каждого ее города благую весть о сем Откровении </w:t>
      </w:r>
      <w:r>
        <w:rPr>
          <w:i/>
          <w:sz w:val="22"/>
          <w:szCs w:val="21"/>
        </w:rPr>
        <w:t>—</w:t>
      </w:r>
      <w:r w:rsidRPr="00893C3A">
        <w:rPr>
          <w:i/>
          <w:sz w:val="22"/>
          <w:szCs w:val="21"/>
        </w:rPr>
        <w:t xml:space="preserve"> Откровении, к коему устремилось сердце </w:t>
      </w:r>
      <w:proofErr w:type="spellStart"/>
      <w:r w:rsidRPr="00893C3A">
        <w:rPr>
          <w:i/>
          <w:sz w:val="22"/>
          <w:szCs w:val="21"/>
        </w:rPr>
        <w:t>Синая</w:t>
      </w:r>
      <w:proofErr w:type="spellEnd"/>
      <w:r w:rsidRPr="00893C3A">
        <w:rPr>
          <w:i/>
          <w:sz w:val="22"/>
          <w:szCs w:val="21"/>
        </w:rPr>
        <w:t xml:space="preserve"> и во имя коего Неопалимая Купина возглашает: </w:t>
      </w:r>
      <w:r>
        <w:rPr>
          <w:i/>
          <w:sz w:val="22"/>
          <w:szCs w:val="21"/>
        </w:rPr>
        <w:t>«</w:t>
      </w:r>
      <w:r w:rsidRPr="00893C3A">
        <w:rPr>
          <w:i/>
          <w:sz w:val="22"/>
          <w:szCs w:val="21"/>
        </w:rPr>
        <w:t>Богу, Господу господствующих, принадлежат царства земли и небес</w:t>
      </w:r>
      <w:r>
        <w:rPr>
          <w:i/>
          <w:sz w:val="22"/>
          <w:szCs w:val="21"/>
        </w:rPr>
        <w:t>»</w:t>
      </w:r>
      <w:r w:rsidRPr="00893C3A">
        <w:rPr>
          <w:i/>
          <w:sz w:val="22"/>
          <w:szCs w:val="21"/>
        </w:rPr>
        <w:t>. Воистину, сие День, когда твердь и море радуются сему возвещению, День, для коего Божией щедростью, что превыше разумения смертных умов и сердец, было предназначено то, что возжелал открыть Бог. Вскоре Он на тебе снарядит в плавание Ковчег Свой и явит людей Баха, что упомянуты в Книге Имен».</w:t>
      </w:r>
    </w:p>
    <w:p w:rsidR="00814CA4" w:rsidRDefault="00893C3A" w:rsidP="00893C3A">
      <w:pPr>
        <w:tabs>
          <w:tab w:val="left" w:pos="2166"/>
        </w:tabs>
        <w:spacing w:line="288" w:lineRule="auto"/>
        <w:jc w:val="right"/>
        <w:rPr>
          <w:i/>
          <w:sz w:val="22"/>
          <w:szCs w:val="21"/>
        </w:rPr>
      </w:pPr>
      <w:r>
        <w:rPr>
          <w:i/>
          <w:sz w:val="24"/>
          <w:szCs w:val="21"/>
        </w:rPr>
        <w:t xml:space="preserve">— </w:t>
      </w:r>
      <w:r w:rsidRPr="00893C3A">
        <w:rPr>
          <w:i/>
          <w:sz w:val="22"/>
          <w:szCs w:val="21"/>
        </w:rPr>
        <w:t>Бахаулла</w:t>
      </w:r>
    </w:p>
    <w:p w:rsidR="00A47EE2" w:rsidRDefault="00A47EE2" w:rsidP="00E126E7">
      <w:pPr>
        <w:tabs>
          <w:tab w:val="left" w:pos="2166"/>
        </w:tabs>
        <w:spacing w:line="288" w:lineRule="auto"/>
        <w:rPr>
          <w:i/>
          <w:sz w:val="22"/>
          <w:szCs w:val="21"/>
        </w:rPr>
      </w:pPr>
      <w:r>
        <w:rPr>
          <w:i/>
          <w:sz w:val="22"/>
          <w:szCs w:val="21"/>
        </w:rPr>
        <w:t>«</w:t>
      </w:r>
      <w:r w:rsidRPr="00A47EE2">
        <w:rPr>
          <w:i/>
          <w:sz w:val="22"/>
          <w:szCs w:val="21"/>
        </w:rPr>
        <w:t>Народы мира пребывают в глубоком сне. Когда бы они пробудились от своей дремоты, то со всем пылом устремились бы к Богу, Всезнающему, Премудрому. Они отринули бы все, чем владеют, будь то все сокровища земли, дабы Господь помянул их хотя бы единым с</w:t>
      </w:r>
      <w:r>
        <w:rPr>
          <w:i/>
          <w:sz w:val="22"/>
          <w:szCs w:val="21"/>
        </w:rPr>
        <w:t>ловом.»</w:t>
      </w:r>
    </w:p>
    <w:p w:rsidR="00A47EE2" w:rsidRDefault="00A47EE2" w:rsidP="00A47EE2">
      <w:pPr>
        <w:tabs>
          <w:tab w:val="left" w:pos="2166"/>
        </w:tabs>
        <w:spacing w:line="288" w:lineRule="auto"/>
        <w:jc w:val="right"/>
        <w:rPr>
          <w:i/>
          <w:sz w:val="22"/>
          <w:szCs w:val="21"/>
        </w:rPr>
      </w:pPr>
      <w:r>
        <w:rPr>
          <w:i/>
          <w:sz w:val="22"/>
          <w:szCs w:val="21"/>
        </w:rPr>
        <w:t xml:space="preserve">— </w:t>
      </w:r>
      <w:r w:rsidRPr="00A47EE2">
        <w:rPr>
          <w:i/>
          <w:sz w:val="22"/>
          <w:szCs w:val="21"/>
        </w:rPr>
        <w:t>Бахаулла</w:t>
      </w:r>
    </w:p>
    <w:p w:rsidR="00021072" w:rsidRDefault="00021072" w:rsidP="00E126E7">
      <w:pPr>
        <w:tabs>
          <w:tab w:val="left" w:pos="2166"/>
        </w:tabs>
        <w:spacing w:line="288" w:lineRule="auto"/>
        <w:rPr>
          <w:i/>
          <w:sz w:val="22"/>
          <w:szCs w:val="21"/>
        </w:rPr>
      </w:pPr>
      <w:r>
        <w:rPr>
          <w:i/>
          <w:sz w:val="22"/>
          <w:szCs w:val="21"/>
        </w:rPr>
        <w:t>«</w:t>
      </w:r>
      <w:r w:rsidRPr="00021072">
        <w:rPr>
          <w:i/>
          <w:sz w:val="22"/>
          <w:szCs w:val="21"/>
        </w:rPr>
        <w:t xml:space="preserve">Таковы порочность людей и их проступки, столь тяжки гонения, выпавшие на долю Пророков Божиих и избранников </w:t>
      </w:r>
      <w:proofErr w:type="gramStart"/>
      <w:r w:rsidRPr="00021072">
        <w:rPr>
          <w:i/>
          <w:sz w:val="22"/>
          <w:szCs w:val="21"/>
        </w:rPr>
        <w:t>Их</w:t>
      </w:r>
      <w:proofErr w:type="gramEnd"/>
      <w:r w:rsidRPr="00021072">
        <w:rPr>
          <w:i/>
          <w:sz w:val="22"/>
          <w:szCs w:val="21"/>
        </w:rPr>
        <w:t>, что все человечество заслуживает мучений и гибели. Однако сокровенное и исполненное любви провидение Божие зримыми и незримыми силами хранило и впредь будет хранить человече</w:t>
      </w:r>
      <w:r>
        <w:rPr>
          <w:i/>
          <w:sz w:val="22"/>
          <w:szCs w:val="21"/>
        </w:rPr>
        <w:t>ство от кары за его злодеяния.»</w:t>
      </w:r>
    </w:p>
    <w:p w:rsidR="00A47EE2" w:rsidRDefault="00021072" w:rsidP="00021072">
      <w:pPr>
        <w:tabs>
          <w:tab w:val="left" w:pos="2166"/>
        </w:tabs>
        <w:spacing w:line="288" w:lineRule="auto"/>
        <w:jc w:val="right"/>
        <w:rPr>
          <w:i/>
          <w:sz w:val="22"/>
          <w:szCs w:val="21"/>
        </w:rPr>
      </w:pPr>
      <w:r>
        <w:rPr>
          <w:i/>
          <w:sz w:val="22"/>
          <w:szCs w:val="21"/>
        </w:rPr>
        <w:t xml:space="preserve">— </w:t>
      </w:r>
      <w:r w:rsidRPr="00021072">
        <w:rPr>
          <w:i/>
          <w:sz w:val="22"/>
          <w:szCs w:val="21"/>
        </w:rPr>
        <w:t>Бахаулла.</w:t>
      </w:r>
    </w:p>
    <w:p w:rsidR="00B50B0F" w:rsidRDefault="00B50B0F" w:rsidP="00E126E7">
      <w:pPr>
        <w:tabs>
          <w:tab w:val="left" w:pos="2166"/>
        </w:tabs>
        <w:spacing w:line="288" w:lineRule="auto"/>
        <w:rPr>
          <w:i/>
          <w:sz w:val="22"/>
          <w:szCs w:val="21"/>
        </w:rPr>
      </w:pPr>
      <w:r>
        <w:rPr>
          <w:i/>
          <w:sz w:val="22"/>
          <w:szCs w:val="21"/>
        </w:rPr>
        <w:t>«</w:t>
      </w:r>
      <w:r w:rsidRPr="00B50B0F">
        <w:rPr>
          <w:i/>
          <w:sz w:val="22"/>
          <w:szCs w:val="21"/>
        </w:rPr>
        <w:t>Относитесь ко всем с истинной любовью. «Любовь - дыхание Святого Духа в сердце человека». Будьте мужественны! Бог никогда не покидает своих детей, которые стараются, трудятся и молятся! Пусть сердца ваши будут наполнены неиссякаемым желанием установить гармонию и спокойствие на нашей земле, изнемогающей от войн. Тогда увенчаются успехом старания ваши и вместе со всемирным братством утвердится Царствие Божие мирно и по доброй воле.</w:t>
      </w:r>
      <w:r>
        <w:rPr>
          <w:i/>
          <w:sz w:val="22"/>
          <w:szCs w:val="21"/>
        </w:rPr>
        <w:t>»</w:t>
      </w:r>
    </w:p>
    <w:p w:rsidR="00021072" w:rsidRDefault="00B50B0F" w:rsidP="00B50B0F">
      <w:pPr>
        <w:tabs>
          <w:tab w:val="left" w:pos="2166"/>
        </w:tabs>
        <w:spacing w:line="288" w:lineRule="auto"/>
        <w:jc w:val="right"/>
        <w:rPr>
          <w:i/>
          <w:sz w:val="22"/>
          <w:szCs w:val="21"/>
        </w:rPr>
      </w:pPr>
      <w:r>
        <w:rPr>
          <w:i/>
          <w:sz w:val="22"/>
          <w:szCs w:val="21"/>
        </w:rPr>
        <w:t xml:space="preserve">— </w:t>
      </w:r>
      <w:r w:rsidRPr="00B50B0F">
        <w:rPr>
          <w:i/>
          <w:sz w:val="22"/>
          <w:szCs w:val="21"/>
        </w:rPr>
        <w:t>Абдул-Баха, Парижские беседы.</w:t>
      </w:r>
    </w:p>
    <w:p w:rsidR="00B50B0F" w:rsidRPr="00B50B0F" w:rsidRDefault="00B50B0F" w:rsidP="00E126E7">
      <w:pPr>
        <w:tabs>
          <w:tab w:val="left" w:pos="2166"/>
        </w:tabs>
        <w:spacing w:line="288" w:lineRule="auto"/>
        <w:rPr>
          <w:i/>
          <w:sz w:val="22"/>
          <w:szCs w:val="21"/>
        </w:rPr>
      </w:pPr>
      <w:r>
        <w:rPr>
          <w:i/>
          <w:sz w:val="22"/>
          <w:szCs w:val="21"/>
        </w:rPr>
        <w:t>«</w:t>
      </w:r>
      <w:r w:rsidRPr="00B50B0F">
        <w:rPr>
          <w:i/>
          <w:sz w:val="22"/>
          <w:szCs w:val="21"/>
        </w:rPr>
        <w:t>Пройдет время, и мир сей и все сущее в нем канет в забвение, а вся честь будет принадлежать возлюбившим Господа твое</w:t>
      </w:r>
      <w:r>
        <w:rPr>
          <w:i/>
          <w:sz w:val="22"/>
          <w:szCs w:val="21"/>
        </w:rPr>
        <w:t xml:space="preserve">го </w:t>
      </w:r>
      <w:proofErr w:type="spellStart"/>
      <w:r>
        <w:rPr>
          <w:i/>
          <w:sz w:val="22"/>
          <w:szCs w:val="21"/>
        </w:rPr>
        <w:t>Преславного</w:t>
      </w:r>
      <w:proofErr w:type="spellEnd"/>
      <w:r>
        <w:rPr>
          <w:i/>
          <w:sz w:val="22"/>
          <w:szCs w:val="21"/>
        </w:rPr>
        <w:t>, Благодетельного».</w:t>
      </w:r>
    </w:p>
    <w:p w:rsidR="00B50B0F" w:rsidRDefault="00B50B0F" w:rsidP="00B50B0F">
      <w:pPr>
        <w:tabs>
          <w:tab w:val="left" w:pos="2166"/>
        </w:tabs>
        <w:spacing w:line="288" w:lineRule="auto"/>
        <w:jc w:val="right"/>
        <w:rPr>
          <w:i/>
          <w:sz w:val="22"/>
          <w:szCs w:val="21"/>
        </w:rPr>
      </w:pPr>
      <w:r>
        <w:rPr>
          <w:i/>
          <w:sz w:val="22"/>
          <w:szCs w:val="21"/>
        </w:rPr>
        <w:t xml:space="preserve">— </w:t>
      </w:r>
      <w:r w:rsidRPr="00B50B0F">
        <w:rPr>
          <w:i/>
          <w:sz w:val="22"/>
          <w:szCs w:val="21"/>
        </w:rPr>
        <w:t>Бахаулла</w:t>
      </w:r>
    </w:p>
    <w:p w:rsidR="00A56C2D" w:rsidRPr="00A56C2D" w:rsidRDefault="00A56C2D" w:rsidP="00A56C2D">
      <w:pPr>
        <w:tabs>
          <w:tab w:val="left" w:pos="2166"/>
        </w:tabs>
        <w:spacing w:line="288" w:lineRule="auto"/>
        <w:rPr>
          <w:i/>
          <w:sz w:val="22"/>
          <w:szCs w:val="21"/>
        </w:rPr>
      </w:pPr>
      <w:r>
        <w:rPr>
          <w:i/>
          <w:sz w:val="22"/>
          <w:szCs w:val="21"/>
        </w:rPr>
        <w:t>«</w:t>
      </w:r>
      <w:bookmarkStart w:id="2" w:name="OLE_LINK1"/>
      <w:r w:rsidRPr="00A56C2D">
        <w:rPr>
          <w:i/>
          <w:sz w:val="22"/>
          <w:szCs w:val="21"/>
        </w:rPr>
        <w:t xml:space="preserve">Одна-единственная </w:t>
      </w:r>
      <w:bookmarkEnd w:id="2"/>
      <w:r w:rsidRPr="00A56C2D">
        <w:rPr>
          <w:i/>
          <w:sz w:val="22"/>
          <w:szCs w:val="21"/>
        </w:rPr>
        <w:t>зрелая душа, наделенная духовным пониманием и глубоким знанием Веры, может возжечь целую страну — столь велика мощь Дела, если она изливается чер</w:t>
      </w:r>
      <w:r>
        <w:rPr>
          <w:i/>
          <w:sz w:val="22"/>
          <w:szCs w:val="21"/>
        </w:rPr>
        <w:t>ез чистый и бескорыстный канал.»</w:t>
      </w:r>
    </w:p>
    <w:p w:rsidR="00B50B0F" w:rsidRPr="00A56C2D" w:rsidRDefault="00A56C2D" w:rsidP="00A56C2D">
      <w:pPr>
        <w:tabs>
          <w:tab w:val="left" w:pos="2166"/>
        </w:tabs>
        <w:spacing w:line="288" w:lineRule="auto"/>
        <w:jc w:val="right"/>
        <w:rPr>
          <w:i/>
          <w:sz w:val="22"/>
          <w:szCs w:val="21"/>
        </w:rPr>
      </w:pPr>
      <w:r w:rsidRPr="005D3A7B">
        <w:rPr>
          <w:i/>
          <w:sz w:val="22"/>
          <w:szCs w:val="21"/>
        </w:rPr>
        <w:t xml:space="preserve">— </w:t>
      </w:r>
      <w:proofErr w:type="spellStart"/>
      <w:r w:rsidRPr="00A56C2D">
        <w:rPr>
          <w:i/>
          <w:sz w:val="22"/>
          <w:szCs w:val="21"/>
        </w:rPr>
        <w:t>Шоги</w:t>
      </w:r>
      <w:proofErr w:type="spellEnd"/>
      <w:r w:rsidRPr="00A56C2D">
        <w:rPr>
          <w:i/>
          <w:sz w:val="22"/>
          <w:szCs w:val="21"/>
        </w:rPr>
        <w:t xml:space="preserve"> </w:t>
      </w:r>
      <w:proofErr w:type="spellStart"/>
      <w:r w:rsidRPr="00A56C2D">
        <w:rPr>
          <w:i/>
          <w:sz w:val="22"/>
          <w:szCs w:val="21"/>
        </w:rPr>
        <w:t>Эффенди</w:t>
      </w:r>
      <w:proofErr w:type="spellEnd"/>
      <w:r w:rsidRPr="00A56C2D">
        <w:rPr>
          <w:i/>
          <w:sz w:val="22"/>
          <w:szCs w:val="21"/>
        </w:rPr>
        <w:t>.</w:t>
      </w:r>
    </w:p>
    <w:p w:rsidR="00A56C2D" w:rsidRPr="00A56C2D" w:rsidRDefault="00A56C2D" w:rsidP="00A56C2D">
      <w:pPr>
        <w:tabs>
          <w:tab w:val="left" w:pos="2166"/>
        </w:tabs>
        <w:spacing w:line="288" w:lineRule="auto"/>
        <w:rPr>
          <w:i/>
          <w:sz w:val="22"/>
          <w:szCs w:val="21"/>
        </w:rPr>
      </w:pPr>
    </w:p>
    <w:p w:rsidR="00893C3A" w:rsidRDefault="00ED1539" w:rsidP="00E126E7">
      <w:pPr>
        <w:tabs>
          <w:tab w:val="left" w:pos="2166"/>
        </w:tabs>
        <w:spacing w:line="288" w:lineRule="auto"/>
        <w:rPr>
          <w:i/>
          <w:sz w:val="22"/>
          <w:szCs w:val="21"/>
        </w:rPr>
      </w:pPr>
      <w:r>
        <w:rPr>
          <w:i/>
          <w:sz w:val="22"/>
          <w:szCs w:val="21"/>
        </w:rPr>
        <w:t>Подборка Писаний подготовлена авторами страницы «</w:t>
      </w:r>
      <w:hyperlink r:id="rId15" w:history="1">
        <w:r w:rsidRPr="00ED1539">
          <w:rPr>
            <w:rStyle w:val="afff8"/>
            <w:i/>
            <w:sz w:val="22"/>
            <w:szCs w:val="21"/>
          </w:rPr>
          <w:t>Вера Бахаи в Хабаровске</w:t>
        </w:r>
      </w:hyperlink>
      <w:r>
        <w:rPr>
          <w:i/>
          <w:sz w:val="22"/>
          <w:szCs w:val="21"/>
        </w:rPr>
        <w:t>».</w:t>
      </w:r>
    </w:p>
    <w:p w:rsidR="006646CF" w:rsidRDefault="006646CF" w:rsidP="00B12212">
      <w:pPr>
        <w:tabs>
          <w:tab w:val="left" w:pos="2166"/>
        </w:tabs>
        <w:spacing w:line="288" w:lineRule="auto"/>
      </w:pPr>
      <w:r>
        <w:br w:type="page"/>
      </w:r>
    </w:p>
    <w:p w:rsidR="00AF12DA" w:rsidRDefault="0033009D" w:rsidP="00AF12DA">
      <w:pPr>
        <w:pStyle w:val="11"/>
      </w:pPr>
      <w:bookmarkStart w:id="3" w:name="_Toc415433947"/>
      <w:bookmarkStart w:id="4" w:name="OLE_LINK12"/>
      <w:bookmarkStart w:id="5" w:name="OLE_LINK13"/>
      <w:bookmarkStart w:id="6" w:name="_Toc391555392"/>
      <w:bookmarkStart w:id="7" w:name="_Toc394698376"/>
      <w:r>
        <w:rPr>
          <w:i/>
          <w:noProof/>
        </w:rPr>
        <w:lastRenderedPageBreak/>
        <w:drawing>
          <wp:anchor distT="0" distB="0" distL="114300" distR="114300" simplePos="0" relativeHeight="251671552" behindDoc="0" locked="0" layoutInCell="1" allowOverlap="1" wp14:anchorId="5E873B7B" wp14:editId="0501CD1B">
            <wp:simplePos x="0" y="0"/>
            <wp:positionH relativeFrom="column">
              <wp:posOffset>4455160</wp:posOffset>
            </wp:positionH>
            <wp:positionV relativeFrom="paragraph">
              <wp:posOffset>563</wp:posOffset>
            </wp:positionV>
            <wp:extent cx="2159942" cy="2880000"/>
            <wp:effectExtent l="19050" t="0" r="12065" b="282575"/>
            <wp:wrapSquare wrapText="bothSides"/>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900595_582892998479750_4680842966243750417_o.jpg"/>
                    <pic:cNvPicPr/>
                  </pic:nvPicPr>
                  <pic:blipFill>
                    <a:blip r:embed="rId16">
                      <a:extLst>
                        <a:ext uri="{28A0092B-C50C-407E-A947-70E740481C1C}">
                          <a14:useLocalDpi xmlns:a14="http://schemas.microsoft.com/office/drawing/2010/main" val="0"/>
                        </a:ext>
                      </a:extLst>
                    </a:blip>
                    <a:stretch>
                      <a:fillRect/>
                    </a:stretch>
                  </pic:blipFill>
                  <pic:spPr>
                    <a:xfrm>
                      <a:off x="0" y="0"/>
                      <a:ext cx="2159942" cy="288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AF12DA">
        <w:t xml:space="preserve">С Новым 172 днём! </w:t>
      </w:r>
      <w:proofErr w:type="spellStart"/>
      <w:r w:rsidR="00AF12DA">
        <w:t>Навруз</w:t>
      </w:r>
      <w:proofErr w:type="spellEnd"/>
      <w:r w:rsidR="00AF12DA">
        <w:t xml:space="preserve"> </w:t>
      </w:r>
      <w:proofErr w:type="spellStart"/>
      <w:r w:rsidR="00AF12DA">
        <w:t>муборак</w:t>
      </w:r>
      <w:proofErr w:type="spellEnd"/>
      <w:r w:rsidR="00AF12DA">
        <w:t>!</w:t>
      </w:r>
      <w:bookmarkEnd w:id="3"/>
    </w:p>
    <w:p w:rsidR="00270740" w:rsidRPr="00270740" w:rsidRDefault="00270740" w:rsidP="00270740">
      <w:pPr>
        <w:ind w:left="720"/>
        <w:rPr>
          <w:i/>
        </w:rPr>
      </w:pPr>
      <w:r w:rsidRPr="00270740">
        <w:rPr>
          <w:i/>
        </w:rPr>
        <w:t xml:space="preserve">Хвала Тебе, о мой Боже, ибо сделал Ты </w:t>
      </w:r>
      <w:proofErr w:type="spellStart"/>
      <w:r w:rsidRPr="00270740">
        <w:rPr>
          <w:i/>
        </w:rPr>
        <w:t>Навруз</w:t>
      </w:r>
      <w:proofErr w:type="spellEnd"/>
      <w:r w:rsidRPr="00270740">
        <w:rPr>
          <w:i/>
        </w:rPr>
        <w:t xml:space="preserve"> праздником для тех, кто соблюдал пост ради любви к Тебе и воздерживался ото всего, что Тебе претит. Пусть, о мой Господи, огонь Твоей любви и жар от поста, предписанного Тобой, воспламенит их в служении Делу Твоему, и пусть они будут без остатка поглощены восхвалением и поминанием Тебя.</w:t>
      </w:r>
    </w:p>
    <w:p w:rsidR="00270740" w:rsidRPr="00270740" w:rsidRDefault="00270740" w:rsidP="00270740">
      <w:pPr>
        <w:ind w:left="720"/>
        <w:rPr>
          <w:i/>
        </w:rPr>
      </w:pPr>
      <w:r w:rsidRPr="00270740">
        <w:rPr>
          <w:i/>
        </w:rPr>
        <w:t>Ты украсил их, о мой Господи, узором предписанного Тобою поста; укрась же их, по благодати и щедрой милости Твоей, и узором Твоего приятия. Ибо деяния людей всецело зависят от Твоего благословения и определены Твоим велением. Сочтешь ли Ты человека, нарушившего пост, как соблюдавшего его, и будет он причислен к тем, что постятся испокон веку. А коли сочтешь Ты, что постившийся веление поста нарушил, будет он причислен к тем, что запятнали Убранство Твоего Откровения и пребывают вдали от кристальных вод сего животворного Источника.</w:t>
      </w:r>
    </w:p>
    <w:p w:rsidR="00270740" w:rsidRPr="00270740" w:rsidRDefault="00270740" w:rsidP="00270740">
      <w:pPr>
        <w:ind w:left="720"/>
        <w:rPr>
          <w:i/>
        </w:rPr>
      </w:pPr>
      <w:r w:rsidRPr="00270740">
        <w:rPr>
          <w:i/>
        </w:rPr>
        <w:t xml:space="preserve">Ты есть Тот, чрез Кого был водружен стяг «Хвала Тебе в трудах Твоих» и развернута хоругвь «Повинуются Тебе в заповедях Твоих». Яви сию ипо­стась Твою слугам Твоим, о мой Боже, дабы уразумели они, что совершенство всего творения зависит от Твоего веления и от слова Твоего, что суть всякого дела обусловлена Твоим соизволением и благосклонностью Твоей, и дабы постигли они, что бразды всех деяний людских держишь Ты в длани Твоего приятия и заповеди Твоей. Поведай им сие, дабы ничто не отвращало их от Красоты Твоей во дни, когда Христос восклицает: «Ты владычествуешь надо всем, о Отец Духа1»; и возглашает Друг Твой2: «Слава Тебе, о </w:t>
      </w:r>
      <w:proofErr w:type="spellStart"/>
      <w:r w:rsidRPr="00270740">
        <w:rPr>
          <w:i/>
        </w:rPr>
        <w:t>Наивозлюбленный</w:t>
      </w:r>
      <w:proofErr w:type="spellEnd"/>
      <w:r w:rsidRPr="00270740">
        <w:rPr>
          <w:i/>
        </w:rPr>
        <w:t xml:space="preserve">, ибо Ты явил Красоту Свою и определил для избранных Твоих то, что сподобит их достичь престола откровения Величайшего Имени Твоего, чрез кое </w:t>
      </w:r>
      <w:proofErr w:type="spellStart"/>
      <w:r w:rsidRPr="00270740">
        <w:rPr>
          <w:i/>
        </w:rPr>
        <w:t>восплачут</w:t>
      </w:r>
      <w:proofErr w:type="spellEnd"/>
      <w:r w:rsidRPr="00270740">
        <w:rPr>
          <w:i/>
        </w:rPr>
        <w:t xml:space="preserve"> все народы, кроме тех, кои отрешились ото всего, помимо Тебя, и обратились к Тому, Кто есть </w:t>
      </w:r>
      <w:proofErr w:type="spellStart"/>
      <w:r w:rsidRPr="00270740">
        <w:rPr>
          <w:i/>
        </w:rPr>
        <w:t>Явитель</w:t>
      </w:r>
      <w:proofErr w:type="spellEnd"/>
      <w:r w:rsidRPr="00270740">
        <w:rPr>
          <w:i/>
        </w:rPr>
        <w:t xml:space="preserve"> Сущности Твоей и Явление Твоих качеств».</w:t>
      </w:r>
    </w:p>
    <w:p w:rsidR="00270740" w:rsidRPr="00270740" w:rsidRDefault="00270740" w:rsidP="00270740">
      <w:pPr>
        <w:ind w:left="720"/>
        <w:rPr>
          <w:i/>
        </w:rPr>
      </w:pPr>
      <w:r w:rsidRPr="00270740">
        <w:rPr>
          <w:i/>
        </w:rPr>
        <w:t>Тот, Кто есть Ветвь Твоя, и все содружество Твое, о мой Господи, сегодня заканчивают свой пост, что соблюдали они в пределах Твоего Двора в стремлении угодить Тебе. Определи же для Него, и для них, и для всех, кто вошел в присутствие Твое во дни сии, все благое, что уготовил Ты в Книге Твоей. Надели их тем, что принесет им пользу в жизни сей и в жизни иной.</w:t>
      </w:r>
    </w:p>
    <w:p w:rsidR="00270740" w:rsidRPr="00270740" w:rsidRDefault="00270740" w:rsidP="00270740">
      <w:pPr>
        <w:ind w:left="720"/>
        <w:rPr>
          <w:i/>
        </w:rPr>
      </w:pPr>
      <w:r w:rsidRPr="00270740">
        <w:rPr>
          <w:i/>
        </w:rPr>
        <w:t xml:space="preserve">Воистину, Ты Всеведущий, </w:t>
      </w:r>
      <w:proofErr w:type="spellStart"/>
      <w:r w:rsidRPr="00270740">
        <w:rPr>
          <w:i/>
        </w:rPr>
        <w:t>Всемудрый</w:t>
      </w:r>
      <w:proofErr w:type="spellEnd"/>
      <w:r w:rsidRPr="00270740">
        <w:rPr>
          <w:i/>
        </w:rPr>
        <w:t>.</w:t>
      </w:r>
    </w:p>
    <w:p w:rsidR="00270740" w:rsidRPr="00270740" w:rsidRDefault="00270740" w:rsidP="00270740">
      <w:pPr>
        <w:ind w:left="720"/>
        <w:jc w:val="right"/>
        <w:rPr>
          <w:i/>
        </w:rPr>
      </w:pPr>
      <w:r w:rsidRPr="00270740">
        <w:rPr>
          <w:i/>
        </w:rPr>
        <w:t>— Бахаулла</w:t>
      </w:r>
    </w:p>
    <w:p w:rsidR="00270740" w:rsidRDefault="00270740" w:rsidP="00270740">
      <w:pPr>
        <w:pStyle w:val="21"/>
      </w:pPr>
      <w:r>
        <w:t xml:space="preserve">История и описание значения Праздника </w:t>
      </w:r>
      <w:proofErr w:type="spellStart"/>
      <w:r>
        <w:t>Навруз</w:t>
      </w:r>
      <w:proofErr w:type="spellEnd"/>
    </w:p>
    <w:p w:rsidR="00AF12DA" w:rsidRDefault="00AF12DA" w:rsidP="00AF12DA">
      <w:r>
        <w:t>«</w:t>
      </w:r>
      <w:proofErr w:type="spellStart"/>
      <w:r>
        <w:t>Навруз</w:t>
      </w:r>
      <w:proofErr w:type="spellEnd"/>
      <w:r>
        <w:t>» с персидского переводится как «Новый день». Новый год в календаре бахаи привязан к астрономическому событию — весеннему равноденствию. Абдул-Баха, сын Бахауллы, так рассказывает об</w:t>
      </w:r>
      <w:r w:rsidR="003E1AEC">
        <w:t> </w:t>
      </w:r>
      <w:r>
        <w:t>этом:</w:t>
      </w:r>
    </w:p>
    <w:p w:rsidR="00AF12DA" w:rsidRPr="00A44A45" w:rsidRDefault="00A44A45" w:rsidP="00A44A45">
      <w:pPr>
        <w:ind w:left="720"/>
        <w:rPr>
          <w:i/>
        </w:rPr>
      </w:pPr>
      <w:r w:rsidRPr="00A44A45">
        <w:rPr>
          <w:i/>
        </w:rPr>
        <w:t>«</w:t>
      </w:r>
      <w:r w:rsidR="00AF12DA" w:rsidRPr="00A44A45">
        <w:rPr>
          <w:i/>
        </w:rPr>
        <w:t xml:space="preserve">В этот момент солнце достигает своего меридиана, а день и ночь становятся равно длительными. До этого дня северный полюс пребывал в темноте. Этот день, в который солнце равно освещает всю землю, называется днем солнечного равноденствия. Равноденствие солнца, в свою очередь, символизирует пришествие божественного посланника. Солнце истины восходит на горизонте небесной милости и направляет </w:t>
      </w:r>
      <w:r>
        <w:rPr>
          <w:i/>
        </w:rPr>
        <w:t>повсюду свои лучи</w:t>
      </w:r>
      <w:r w:rsidR="00AF12DA" w:rsidRPr="00A44A45">
        <w:rPr>
          <w:i/>
        </w:rPr>
        <w:t>…</w:t>
      </w:r>
    </w:p>
    <w:p w:rsidR="00AF12DA" w:rsidRPr="00A44A45" w:rsidRDefault="00AF12DA" w:rsidP="00A44A45">
      <w:pPr>
        <w:ind w:left="720"/>
        <w:rPr>
          <w:i/>
        </w:rPr>
      </w:pPr>
      <w:r w:rsidRPr="00A44A45">
        <w:rPr>
          <w:i/>
        </w:rPr>
        <w:t>Это начало весны. Когда солнце находится в сост</w:t>
      </w:r>
      <w:r w:rsidR="00A44A45">
        <w:rPr>
          <w:i/>
        </w:rPr>
        <w:t xml:space="preserve">оянии равноденствия, все живое </w:t>
      </w:r>
      <w:r w:rsidRPr="00A44A45">
        <w:rPr>
          <w:i/>
        </w:rPr>
        <w:t>приходит в</w:t>
      </w:r>
      <w:r w:rsidR="003E1AEC">
        <w:rPr>
          <w:i/>
        </w:rPr>
        <w:t> </w:t>
      </w:r>
      <w:r w:rsidRPr="00A44A45">
        <w:rPr>
          <w:i/>
        </w:rPr>
        <w:t>движение. Царство минералов получает толчок и начинает изменяться, растения начинают давать всходы, пустыня превращается в степь, на деревьях появляются почки, и все живое откликается на этот клич, включая плоть как животных, так и человека.</w:t>
      </w:r>
      <w:r w:rsidR="00A44A45" w:rsidRPr="00A44A45">
        <w:rPr>
          <w:i/>
        </w:rPr>
        <w:t>»</w:t>
      </w:r>
    </w:p>
    <w:p w:rsidR="00AF12DA" w:rsidRPr="00A44A45" w:rsidRDefault="00A44A45" w:rsidP="00A44A45">
      <w:pPr>
        <w:ind w:left="720"/>
        <w:jc w:val="right"/>
        <w:rPr>
          <w:i/>
        </w:rPr>
      </w:pPr>
      <w:r w:rsidRPr="00A44A45">
        <w:rPr>
          <w:i/>
        </w:rPr>
        <w:t xml:space="preserve">— Абдул-Баха, </w:t>
      </w:r>
      <w:proofErr w:type="spellStart"/>
      <w:r w:rsidRPr="00A44A45">
        <w:rPr>
          <w:i/>
        </w:rPr>
        <w:t>Divine</w:t>
      </w:r>
      <w:proofErr w:type="spellEnd"/>
      <w:r w:rsidRPr="00A44A45">
        <w:rPr>
          <w:i/>
        </w:rPr>
        <w:t xml:space="preserve"> </w:t>
      </w:r>
      <w:proofErr w:type="spellStart"/>
      <w:r w:rsidRPr="00A44A45">
        <w:rPr>
          <w:i/>
        </w:rPr>
        <w:t>Philosophy</w:t>
      </w:r>
      <w:proofErr w:type="spellEnd"/>
    </w:p>
    <w:p w:rsidR="00AF12DA" w:rsidRDefault="00F37C3B" w:rsidP="00AF12DA">
      <w:r>
        <w:rPr>
          <w:noProof/>
        </w:rPr>
        <w:lastRenderedPageBreak/>
        <w:drawing>
          <wp:anchor distT="0" distB="0" distL="114300" distR="114300" simplePos="0" relativeHeight="251672576" behindDoc="0" locked="0" layoutInCell="1" allowOverlap="1">
            <wp:simplePos x="0" y="0"/>
            <wp:positionH relativeFrom="column">
              <wp:posOffset>3773026</wp:posOffset>
            </wp:positionH>
            <wp:positionV relativeFrom="paragraph">
              <wp:posOffset>0</wp:posOffset>
            </wp:positionV>
            <wp:extent cx="2900149" cy="2880000"/>
            <wp:effectExtent l="19050" t="0" r="14605" b="282575"/>
            <wp:wrapSquare wrapText="bothSides"/>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1068295_10203560153552345_8616659845713739234_n.jpg"/>
                    <pic:cNvPicPr/>
                  </pic:nvPicPr>
                  <pic:blipFill>
                    <a:blip r:embed="rId17">
                      <a:extLst>
                        <a:ext uri="{28A0092B-C50C-407E-A947-70E740481C1C}">
                          <a14:useLocalDpi xmlns:a14="http://schemas.microsoft.com/office/drawing/2010/main" val="0"/>
                        </a:ext>
                      </a:extLst>
                    </a:blip>
                    <a:stretch>
                      <a:fillRect/>
                    </a:stretch>
                  </pic:blipFill>
                  <pic:spPr>
                    <a:xfrm>
                      <a:off x="0" y="0"/>
                      <a:ext cx="2900149" cy="288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roofErr w:type="spellStart"/>
      <w:r w:rsidR="00AF12DA">
        <w:t>Навруз</w:t>
      </w:r>
      <w:proofErr w:type="spellEnd"/>
      <w:r w:rsidR="00AF12DA">
        <w:t xml:space="preserve"> — древний иранский праздник, его история насчитывает много тысяч лет. Корнями своими он уходит в сельскохозяйственные ритуалы, связанные с культом плодородия. </w:t>
      </w:r>
      <w:proofErr w:type="spellStart"/>
      <w:r w:rsidR="00AF12DA">
        <w:t>Навруз</w:t>
      </w:r>
      <w:proofErr w:type="spellEnd"/>
      <w:r w:rsidR="00AF12DA">
        <w:t xml:space="preserve"> является одним из главных праздников зороастризма. Шииты продолжали праздновать </w:t>
      </w:r>
      <w:proofErr w:type="spellStart"/>
      <w:r w:rsidR="00AF12DA">
        <w:t>Навруз</w:t>
      </w:r>
      <w:proofErr w:type="spellEnd"/>
      <w:r w:rsidR="00AF12DA">
        <w:t xml:space="preserve">; предания, приписываемые имамам, гласят, что этот день исполнен великого смысла. Среди прочего он символизирует день заключения первого Завета между Богом и человечеством; первый восход солнца; день, когда Ноев Ковчег остановился на горе Арарат; первое явление архангела Гавриила Мухаммаду; день, когда Али выбросил из Каабы идолов; явление </w:t>
      </w:r>
      <w:proofErr w:type="spellStart"/>
      <w:r w:rsidR="00AF12DA">
        <w:t>Каима</w:t>
      </w:r>
      <w:proofErr w:type="spellEnd"/>
      <w:r w:rsidR="00AF12DA">
        <w:t xml:space="preserve"> (Обетованного Посланника Божьего в исламе); а также окончательную победу </w:t>
      </w:r>
      <w:proofErr w:type="spellStart"/>
      <w:r w:rsidR="00AF12DA">
        <w:t>Каима</w:t>
      </w:r>
      <w:proofErr w:type="spellEnd"/>
      <w:r w:rsidR="00AF12DA">
        <w:t xml:space="preserve"> над Антихристом.</w:t>
      </w:r>
    </w:p>
    <w:p w:rsidR="00AF12DA" w:rsidRDefault="00AF12DA" w:rsidP="00AF12DA">
      <w:r>
        <w:t xml:space="preserve">В календаре бахаи каждый месяц и каждый день месяца имеет свое особое название. И в </w:t>
      </w:r>
      <w:proofErr w:type="spellStart"/>
      <w:r>
        <w:t>Навруз</w:t>
      </w:r>
      <w:proofErr w:type="spellEnd"/>
      <w:r>
        <w:t xml:space="preserve"> название месяца и название первого дня месяца совпадают. Бахаулла так говорит об этом празднике в Своей </w:t>
      </w:r>
      <w:proofErr w:type="spellStart"/>
      <w:r>
        <w:t>Наисвятой</w:t>
      </w:r>
      <w:proofErr w:type="spellEnd"/>
      <w:r>
        <w:t xml:space="preserve"> Книге:</w:t>
      </w:r>
    </w:p>
    <w:p w:rsidR="00A926AC" w:rsidRPr="00A926AC" w:rsidRDefault="00A926AC" w:rsidP="00A926AC">
      <w:pPr>
        <w:ind w:left="720"/>
        <w:rPr>
          <w:i/>
        </w:rPr>
      </w:pPr>
      <w:r w:rsidRPr="00A926AC">
        <w:rPr>
          <w:i/>
        </w:rPr>
        <w:t>«</w:t>
      </w:r>
      <w:r w:rsidR="00AF12DA" w:rsidRPr="00A926AC">
        <w:rPr>
          <w:i/>
        </w:rPr>
        <w:t xml:space="preserve">Счастлив тот, кто вступает в первый день месяца </w:t>
      </w:r>
      <w:proofErr w:type="spellStart"/>
      <w:r w:rsidR="00AF12DA" w:rsidRPr="00A926AC">
        <w:rPr>
          <w:i/>
        </w:rPr>
        <w:t>Бахá</w:t>
      </w:r>
      <w:proofErr w:type="spellEnd"/>
      <w:r w:rsidR="00AF12DA" w:rsidRPr="00A926AC">
        <w:rPr>
          <w:i/>
        </w:rPr>
        <w:t>, день, посвященный Богом сему Великому Имени. И да будет благословен тот, кто свидетельствует в сей день о дарах, коими Бог пожаловал его; истинно, он из тех, кто благодарит Бога деяниями, знаменующими щедрость Господню, объемлющую все миры. Скажи: Сей день, воистину, есть венец всех месяцев и исток их, день, когда дыхание жизни веет на всякое сотворенное. Велико благословение на том, кто приветствует его в сиянии и радости. Мы свидетельствуем, что он, истинно, из тех, кто обрел блаженство.</w:t>
      </w:r>
      <w:r w:rsidRPr="00A926AC">
        <w:rPr>
          <w:i/>
        </w:rPr>
        <w:t>»</w:t>
      </w:r>
    </w:p>
    <w:p w:rsidR="00AF12DA" w:rsidRPr="00A926AC" w:rsidRDefault="00A926AC" w:rsidP="00A926AC">
      <w:pPr>
        <w:ind w:left="720"/>
        <w:jc w:val="right"/>
        <w:rPr>
          <w:i/>
        </w:rPr>
      </w:pPr>
      <w:r w:rsidRPr="00A926AC">
        <w:rPr>
          <w:i/>
        </w:rPr>
        <w:t xml:space="preserve">— </w:t>
      </w:r>
      <w:r w:rsidR="00AF12DA" w:rsidRPr="00A926AC">
        <w:rPr>
          <w:i/>
        </w:rPr>
        <w:t>Б</w:t>
      </w:r>
      <w:r w:rsidRPr="00A926AC">
        <w:rPr>
          <w:i/>
        </w:rPr>
        <w:t xml:space="preserve">ахаулла. </w:t>
      </w:r>
      <w:proofErr w:type="spellStart"/>
      <w:r w:rsidRPr="00A926AC">
        <w:rPr>
          <w:i/>
        </w:rPr>
        <w:t>Китаб</w:t>
      </w:r>
      <w:proofErr w:type="spellEnd"/>
      <w:r w:rsidRPr="00A926AC">
        <w:rPr>
          <w:i/>
        </w:rPr>
        <w:t>-и-</w:t>
      </w:r>
      <w:proofErr w:type="spellStart"/>
      <w:r w:rsidRPr="00A926AC">
        <w:rPr>
          <w:i/>
        </w:rPr>
        <w:t>Агдас</w:t>
      </w:r>
      <w:proofErr w:type="spellEnd"/>
      <w:r w:rsidRPr="00A926AC">
        <w:rPr>
          <w:i/>
        </w:rPr>
        <w:t>, К. 111</w:t>
      </w:r>
    </w:p>
    <w:p w:rsidR="00AF12DA" w:rsidRDefault="00AF12DA" w:rsidP="00AF12DA">
      <w:r>
        <w:t>Абдул-Баха объясняет, что день равноденствия символизирует единство всей планеты, поскольку в</w:t>
      </w:r>
      <w:r w:rsidR="003E1AEC">
        <w:t> </w:t>
      </w:r>
      <w:r>
        <w:t>этот день солнце освещает всю землю одинаково. Все должны радоваться вместе, проводить общие встречи, становиться одним собранием, с тем чтобы глазам каждого предстало национальное согласие, единство и гармония. Поскольку это благословенный день, то не следует пренебрегать им и проводить его бесцельно, превращая в день, впустую растраченный в погоне за удовольствиями. В подобные дни необходимо начинать дела, которые всегда были</w:t>
      </w:r>
      <w:r w:rsidR="003F7B26">
        <w:t xml:space="preserve"> бы полезны и важны для людей</w:t>
      </w:r>
      <w:r w:rsidR="003F7B26">
        <w:rPr>
          <w:rStyle w:val="afffffff"/>
        </w:rPr>
        <w:footnoteReference w:id="1"/>
      </w:r>
      <w:r w:rsidR="003F7B26">
        <w:t>.</w:t>
      </w:r>
    </w:p>
    <w:p w:rsidR="00AF12DA" w:rsidRDefault="00AF12DA" w:rsidP="00AF12DA">
      <w:r>
        <w:t xml:space="preserve">Международный день </w:t>
      </w:r>
      <w:proofErr w:type="spellStart"/>
      <w:r>
        <w:t>Навруз</w:t>
      </w:r>
      <w:proofErr w:type="spellEnd"/>
      <w:r>
        <w:t xml:space="preserve"> — праздник весны и начала нового года ряда народов Евразии (Персидский Новый Год). </w:t>
      </w:r>
    </w:p>
    <w:p w:rsidR="00AF12DA" w:rsidRDefault="00AF12DA" w:rsidP="00AF12DA">
      <w:r>
        <w:t xml:space="preserve">Празднование </w:t>
      </w:r>
      <w:proofErr w:type="spellStart"/>
      <w:r>
        <w:t>Навруза</w:t>
      </w:r>
      <w:proofErr w:type="spellEnd"/>
      <w:r>
        <w:t xml:space="preserve"> под различными названиями широко распространено во многих культурах, входивших ранее в зону влияния Персидской Империи. В настоящее время </w:t>
      </w:r>
      <w:proofErr w:type="spellStart"/>
      <w:r>
        <w:t>Навруз</w:t>
      </w:r>
      <w:proofErr w:type="spellEnd"/>
      <w:r>
        <w:t xml:space="preserve"> отмечается, как государстве</w:t>
      </w:r>
      <w:r w:rsidR="003E1AEC">
        <w:t xml:space="preserve">нный праздник: в Иране, </w:t>
      </w:r>
      <w:r>
        <w:t xml:space="preserve">Азербайджане, Албании, Афганистане, Грузии, Иракском Курдистане, Индии, Киргизии, Македонии, Турции, Туркменистане и в Узбекистане — а также в Казахстане и в Таджикистане. </w:t>
      </w:r>
      <w:proofErr w:type="spellStart"/>
      <w:r>
        <w:t>Навруз</w:t>
      </w:r>
      <w:proofErr w:type="spellEnd"/>
      <w:r>
        <w:t xml:space="preserve"> также празднуется на местном уровне в Татарстане, Башкортостане.</w:t>
      </w:r>
    </w:p>
    <w:p w:rsidR="003E1AEC" w:rsidRDefault="00AF12DA" w:rsidP="00AF12DA">
      <w:r>
        <w:t xml:space="preserve">30 сентября 2009 года </w:t>
      </w:r>
      <w:proofErr w:type="spellStart"/>
      <w:r>
        <w:t>Навруз</w:t>
      </w:r>
      <w:proofErr w:type="spellEnd"/>
      <w:r>
        <w:t xml:space="preserve"> был включён ЮНЕСКО в Репрезентативный список нематериального куль</w:t>
      </w:r>
      <w:r w:rsidR="003E1AEC">
        <w:t>турного наследия человечества.</w:t>
      </w:r>
    </w:p>
    <w:p w:rsidR="00AF12DA" w:rsidRDefault="00AF12DA" w:rsidP="00AF12DA">
      <w:r>
        <w:t xml:space="preserve">23 февраля 2010 года на 64-й сессии Генеральной Ассамблеи ООН в рамках пункта 49 повестки дня «Культура мира» была принята резолюция, озаглавленная «Международный день </w:t>
      </w:r>
      <w:proofErr w:type="spellStart"/>
      <w:r>
        <w:t>Навруз</w:t>
      </w:r>
      <w:proofErr w:type="spellEnd"/>
      <w:r>
        <w:t>».</w:t>
      </w:r>
      <w:r w:rsidR="003E1AEC">
        <w:t xml:space="preserve"> </w:t>
      </w:r>
      <w:r>
        <w:t>В соответствии с текстом резолюции Генеральная Ассамблея ООН:</w:t>
      </w:r>
    </w:p>
    <w:p w:rsidR="00AF12DA" w:rsidRDefault="00AF12DA" w:rsidP="003E1AEC">
      <w:pPr>
        <w:pStyle w:val="affff4"/>
        <w:numPr>
          <w:ilvl w:val="0"/>
          <w:numId w:val="29"/>
        </w:numPr>
      </w:pPr>
      <w:r>
        <w:t xml:space="preserve">признаёт 21 марта как Международный день </w:t>
      </w:r>
      <w:proofErr w:type="spellStart"/>
      <w:r>
        <w:t>Навруз</w:t>
      </w:r>
      <w:proofErr w:type="spellEnd"/>
      <w:r>
        <w:t>;</w:t>
      </w:r>
    </w:p>
    <w:p w:rsidR="00AF12DA" w:rsidRDefault="00AF12DA" w:rsidP="003E1AEC">
      <w:pPr>
        <w:pStyle w:val="affff4"/>
        <w:numPr>
          <w:ilvl w:val="0"/>
          <w:numId w:val="29"/>
        </w:numPr>
      </w:pPr>
      <w:r>
        <w:t xml:space="preserve">приветствует усилия государств-членов, в которых отмечается </w:t>
      </w:r>
      <w:proofErr w:type="spellStart"/>
      <w:r>
        <w:t>Навруз</w:t>
      </w:r>
      <w:proofErr w:type="spellEnd"/>
      <w:r>
        <w:t xml:space="preserve">, по сохранению и развитию культуры и традиций, связанных с </w:t>
      </w:r>
      <w:proofErr w:type="spellStart"/>
      <w:r>
        <w:t>Наврузом</w:t>
      </w:r>
      <w:proofErr w:type="spellEnd"/>
      <w:r>
        <w:t>;</w:t>
      </w:r>
    </w:p>
    <w:p w:rsidR="00AF12DA" w:rsidRDefault="00AF12DA" w:rsidP="003E1AEC">
      <w:pPr>
        <w:pStyle w:val="affff4"/>
        <w:numPr>
          <w:ilvl w:val="0"/>
          <w:numId w:val="29"/>
        </w:numPr>
      </w:pPr>
      <w:r>
        <w:lastRenderedPageBreak/>
        <w:t xml:space="preserve">рекомендует государствам-членам прилагать усилия для повышения уровня информированности о </w:t>
      </w:r>
      <w:proofErr w:type="spellStart"/>
      <w:r>
        <w:t>Наврузе</w:t>
      </w:r>
      <w:proofErr w:type="spellEnd"/>
      <w:r>
        <w:t xml:space="preserve"> и проводить, в соответствующих случаях, ежегодные мероприятия в ознаменование этого праздника;</w:t>
      </w:r>
    </w:p>
    <w:p w:rsidR="00AF12DA" w:rsidRDefault="00AF12DA" w:rsidP="003E1AEC">
      <w:pPr>
        <w:pStyle w:val="affff4"/>
        <w:numPr>
          <w:ilvl w:val="0"/>
          <w:numId w:val="29"/>
        </w:numPr>
      </w:pPr>
      <w:r>
        <w:t xml:space="preserve">призывает государства-члены, в которых отмечается </w:t>
      </w:r>
      <w:proofErr w:type="spellStart"/>
      <w:r>
        <w:t>Навруз</w:t>
      </w:r>
      <w:proofErr w:type="spellEnd"/>
      <w:r>
        <w:t xml:space="preserve">, изучать историю происхождения и традиции этого праздника в целях распространения знаний о наследии </w:t>
      </w:r>
      <w:proofErr w:type="spellStart"/>
      <w:r>
        <w:t>Навруза</w:t>
      </w:r>
      <w:proofErr w:type="spellEnd"/>
      <w:r>
        <w:t xml:space="preserve"> в международном сообществе;</w:t>
      </w:r>
    </w:p>
    <w:p w:rsidR="00AF12DA" w:rsidRDefault="00AF12DA" w:rsidP="003E1AEC">
      <w:pPr>
        <w:pStyle w:val="affff4"/>
        <w:numPr>
          <w:ilvl w:val="0"/>
          <w:numId w:val="29"/>
        </w:numPr>
      </w:pPr>
      <w:r>
        <w:t>предлагает заинтересованным государствам-членам и Организации Объединенных Наций, в</w:t>
      </w:r>
      <w:r w:rsidR="003E1AEC">
        <w:t> </w:t>
      </w:r>
      <w:r>
        <w:t xml:space="preserve">частности её соответствующим специализированным учреждениям, фондам и программам, главным образом Организации Объединенных Наций по вопросам образования, науки и культуры, и заинтересованным международным и региональным организациям, а также неправительственным организациям принимать участие в мероприятиях, проводимых государствами, в которых отмечается </w:t>
      </w:r>
      <w:proofErr w:type="spellStart"/>
      <w:r>
        <w:t>Навруз</w:t>
      </w:r>
      <w:proofErr w:type="spellEnd"/>
      <w:r>
        <w:t>.</w:t>
      </w:r>
    </w:p>
    <w:p w:rsidR="00AF12DA" w:rsidRDefault="00AF12DA" w:rsidP="00AF12DA">
      <w:r>
        <w:t xml:space="preserve">Решение Генеральной Ассамблеи о признании Международного дня </w:t>
      </w:r>
      <w:proofErr w:type="spellStart"/>
      <w:r>
        <w:t>Навруза</w:t>
      </w:r>
      <w:proofErr w:type="spellEnd"/>
      <w:r>
        <w:t xml:space="preserve"> является свидетельством растущего осознания в мире значения этого праздника не только в регионах, где он отмечается, но и</w:t>
      </w:r>
      <w:r w:rsidR="003E1AEC">
        <w:t> </w:t>
      </w:r>
      <w:r>
        <w:t>во всем мире.</w:t>
      </w:r>
    </w:p>
    <w:p w:rsidR="00AF12DA" w:rsidRDefault="00AF12DA" w:rsidP="00AF12DA">
      <w:r>
        <w:t xml:space="preserve">Слово </w:t>
      </w:r>
      <w:r w:rsidR="0026268D">
        <w:t>«</w:t>
      </w:r>
      <w:proofErr w:type="spellStart"/>
      <w:r>
        <w:t>Навруз</w:t>
      </w:r>
      <w:proofErr w:type="spellEnd"/>
      <w:r w:rsidR="0026268D">
        <w:t>»</w:t>
      </w:r>
      <w:r>
        <w:t xml:space="preserve"> впервые появилось в персидских источн</w:t>
      </w:r>
      <w:r w:rsidR="00824272">
        <w:t xml:space="preserve">иках во втором веке новой эры. </w:t>
      </w:r>
      <w:r>
        <w:t xml:space="preserve">Значимость этого периода года для жизни людей с древнейших времен породила множество обычаев и обрядов, связанных с магией, культом природы и плодородия, верованиями в умирающую и воскрешающуюся природу. В течение тысячелетий, когда солнце пересекает экватор и покидает северное полушарие, возвещая о приходе весны, народы Балкан, Черноморского бассейна, Кавказа, Центральной Азии, Ближнего Востока и других регионов совершают свои особые обряды в честь </w:t>
      </w:r>
      <w:proofErr w:type="spellStart"/>
      <w:r>
        <w:t>Навруза</w:t>
      </w:r>
      <w:proofErr w:type="spellEnd"/>
      <w:r>
        <w:t>. Эти ритуалы — от покраски домов до посещения друзей и приготовления символических угощений — проникнуты духом возрождения и могут служить источником вдохновения не только для их участников, но и для всех людей.</w:t>
      </w:r>
    </w:p>
    <w:p w:rsidR="00AF12DA" w:rsidRDefault="00AF12DA" w:rsidP="00AF12DA">
      <w:r>
        <w:t>Задолго до праздника, примерно за две недели, на блюдах высевают пшеницу или чечевицу. К празднику их зеленые ростки должны достичь 5-7 сантиметров и стать украшением стола, символом рождения новой жизни, Нового года. Но на этом приготовления не заканчиваются. Ближе к празднику зерно проращивается еще раз – чтобы стать основой для праздничного блюда.</w:t>
      </w:r>
    </w:p>
    <w:p w:rsidR="00AF12DA" w:rsidRDefault="00AF12DA" w:rsidP="00AF12DA">
      <w:r>
        <w:t xml:space="preserve">В дни </w:t>
      </w:r>
      <w:proofErr w:type="spellStart"/>
      <w:r>
        <w:t>Навруза</w:t>
      </w:r>
      <w:proofErr w:type="spellEnd"/>
      <w:r>
        <w:t xml:space="preserve"> добрые ангелы-</w:t>
      </w:r>
      <w:proofErr w:type="spellStart"/>
      <w:r>
        <w:t>фаришта</w:t>
      </w:r>
      <w:proofErr w:type="spellEnd"/>
      <w:r>
        <w:t xml:space="preserve"> приносят изобилие и благоденствие тем, у кого чисты помыслы, кто светел душой, у кого убрано в доме, потому что люди верили – чистота пространства вокруг человека отражает ясность его внутреннего состояния. Кроме того, к злопамятным и вредным грязнулям добрые ангелы даже заглядывать не станут. Поэтому перед </w:t>
      </w:r>
      <w:proofErr w:type="spellStart"/>
      <w:r>
        <w:t>Наврузом</w:t>
      </w:r>
      <w:proofErr w:type="spellEnd"/>
      <w:r>
        <w:t xml:space="preserve"> хозяева стараются привести в порядок дом, побелить и подремонтировать его. Также перед праздником украшают дома, убирают мусор на улице. Еще до ислама неделя перед </w:t>
      </w:r>
      <w:proofErr w:type="spellStart"/>
      <w:r>
        <w:t>Наврузом</w:t>
      </w:r>
      <w:proofErr w:type="spellEnd"/>
      <w:r>
        <w:t xml:space="preserve"> считалась посвященной душам предков. Предков поминали, делая им подношения и прося у них помощи в будущем году, защиты от бед.</w:t>
      </w:r>
    </w:p>
    <w:p w:rsidR="00AF12DA" w:rsidRDefault="00AF12DA" w:rsidP="00AF12DA">
      <w:r>
        <w:t>Омар Хайя</w:t>
      </w:r>
      <w:r w:rsidR="00824272">
        <w:t>м, писал в своем «</w:t>
      </w:r>
      <w:proofErr w:type="spellStart"/>
      <w:r w:rsidR="00824272">
        <w:t>Навруз-намэ</w:t>
      </w:r>
      <w:proofErr w:type="spellEnd"/>
      <w:r w:rsidR="00824272">
        <w:t>»:</w:t>
      </w:r>
    </w:p>
    <w:p w:rsidR="00AF12DA" w:rsidRPr="00824272" w:rsidRDefault="00824272" w:rsidP="00824272">
      <w:pPr>
        <w:ind w:left="720"/>
        <w:rPr>
          <w:i/>
        </w:rPr>
      </w:pPr>
      <w:r w:rsidRPr="00824272">
        <w:rPr>
          <w:i/>
        </w:rPr>
        <w:t>«</w:t>
      </w:r>
      <w:r w:rsidR="00AF12DA" w:rsidRPr="00824272">
        <w:rPr>
          <w:i/>
        </w:rPr>
        <w:t xml:space="preserve">Что касается причины установления </w:t>
      </w:r>
      <w:proofErr w:type="spellStart"/>
      <w:r w:rsidR="00AF12DA" w:rsidRPr="00824272">
        <w:rPr>
          <w:i/>
        </w:rPr>
        <w:t>Навруза</w:t>
      </w:r>
      <w:proofErr w:type="spellEnd"/>
      <w:r w:rsidR="00AF12DA" w:rsidRPr="00824272">
        <w:rPr>
          <w:i/>
        </w:rPr>
        <w:t xml:space="preserve">, то она в том, что у Солнца, как известно, два оборота, один из которых таков, что каждые 365 дней и четверть суток оно возвращается в первые минуты созвездия Овна в то же самое время дня, когда оно вышло, и каждый год этот период уменьшается. Когда </w:t>
      </w:r>
      <w:proofErr w:type="spellStart"/>
      <w:r w:rsidR="00AF12DA" w:rsidRPr="00824272">
        <w:rPr>
          <w:i/>
        </w:rPr>
        <w:t>Джамшид</w:t>
      </w:r>
      <w:proofErr w:type="spellEnd"/>
      <w:r w:rsidR="00AF12DA" w:rsidRPr="00824272">
        <w:rPr>
          <w:i/>
        </w:rPr>
        <w:t xml:space="preserve"> постиг этот день, он назвал его </w:t>
      </w:r>
      <w:proofErr w:type="spellStart"/>
      <w:r w:rsidR="00AF12DA" w:rsidRPr="00824272">
        <w:rPr>
          <w:i/>
        </w:rPr>
        <w:t>Наврузом</w:t>
      </w:r>
      <w:proofErr w:type="spellEnd"/>
      <w:r w:rsidR="00AF12DA" w:rsidRPr="00824272">
        <w:rPr>
          <w:i/>
        </w:rPr>
        <w:t xml:space="preserve"> и ввел в обычай праздник. Цари и другие люди последовали ему.</w:t>
      </w:r>
      <w:r w:rsidRPr="00824272">
        <w:rPr>
          <w:i/>
        </w:rPr>
        <w:t>»</w:t>
      </w:r>
    </w:p>
    <w:p w:rsidR="00AF12DA" w:rsidRPr="00865654" w:rsidRDefault="00AF12DA" w:rsidP="00865654">
      <w:pPr>
        <w:ind w:left="2835"/>
        <w:rPr>
          <w:i/>
        </w:rPr>
      </w:pPr>
      <w:r w:rsidRPr="00865654">
        <w:rPr>
          <w:i/>
        </w:rPr>
        <w:t xml:space="preserve">Дождем </w:t>
      </w:r>
      <w:proofErr w:type="spellStart"/>
      <w:r w:rsidRPr="00865654">
        <w:rPr>
          <w:i/>
        </w:rPr>
        <w:t>Навруза</w:t>
      </w:r>
      <w:proofErr w:type="spellEnd"/>
      <w:r w:rsidRPr="00865654">
        <w:rPr>
          <w:i/>
        </w:rPr>
        <w:t xml:space="preserve"> увлажнилось поле. </w:t>
      </w:r>
    </w:p>
    <w:p w:rsidR="00AF12DA" w:rsidRPr="00865654" w:rsidRDefault="00AF12DA" w:rsidP="00865654">
      <w:pPr>
        <w:ind w:left="2835"/>
        <w:rPr>
          <w:i/>
        </w:rPr>
      </w:pPr>
      <w:r w:rsidRPr="00865654">
        <w:rPr>
          <w:i/>
        </w:rPr>
        <w:t xml:space="preserve">Из сердца прочь гони и </w:t>
      </w:r>
      <w:proofErr w:type="gramStart"/>
      <w:r w:rsidRPr="00865654">
        <w:rPr>
          <w:i/>
        </w:rPr>
        <w:t>скорбь</w:t>
      </w:r>
      <w:proofErr w:type="gramEnd"/>
      <w:r w:rsidRPr="00865654">
        <w:rPr>
          <w:i/>
        </w:rPr>
        <w:t xml:space="preserve"> и боли.</w:t>
      </w:r>
    </w:p>
    <w:p w:rsidR="00AF12DA" w:rsidRPr="00865654" w:rsidRDefault="00AF12DA" w:rsidP="00865654">
      <w:pPr>
        <w:ind w:left="2835"/>
        <w:rPr>
          <w:i/>
        </w:rPr>
      </w:pPr>
      <w:r w:rsidRPr="00865654">
        <w:rPr>
          <w:i/>
        </w:rPr>
        <w:t>Пируй теперь! Из праха твоего</w:t>
      </w:r>
    </w:p>
    <w:p w:rsidR="00AF12DA" w:rsidRPr="00865654" w:rsidRDefault="00AF12DA" w:rsidP="00865654">
      <w:pPr>
        <w:ind w:left="2835"/>
        <w:rPr>
          <w:i/>
        </w:rPr>
      </w:pPr>
      <w:r w:rsidRPr="00865654">
        <w:rPr>
          <w:i/>
        </w:rPr>
        <w:t>В грядущем зелень вырастет – не боле.</w:t>
      </w:r>
    </w:p>
    <w:p w:rsidR="00AF12DA" w:rsidRPr="00865654" w:rsidRDefault="00865654" w:rsidP="00865654">
      <w:pPr>
        <w:ind w:left="2835"/>
        <w:jc w:val="right"/>
        <w:rPr>
          <w:i/>
        </w:rPr>
      </w:pPr>
      <w:r>
        <w:rPr>
          <w:i/>
        </w:rPr>
        <w:t xml:space="preserve">— </w:t>
      </w:r>
      <w:r w:rsidR="00AF12DA" w:rsidRPr="00865654">
        <w:rPr>
          <w:i/>
        </w:rPr>
        <w:t xml:space="preserve">Автор: Омар </w:t>
      </w:r>
      <w:proofErr w:type="spellStart"/>
      <w:r w:rsidR="00AF12DA" w:rsidRPr="00865654">
        <w:rPr>
          <w:i/>
        </w:rPr>
        <w:t>Хайам</w:t>
      </w:r>
      <w:proofErr w:type="spellEnd"/>
    </w:p>
    <w:p w:rsidR="00597F9E" w:rsidRDefault="00597F9E" w:rsidP="00597F9E">
      <w:pPr>
        <w:pStyle w:val="21"/>
      </w:pPr>
      <w:r>
        <w:br w:type="page"/>
      </w:r>
    </w:p>
    <w:p w:rsidR="00865654" w:rsidRPr="00865654" w:rsidRDefault="00AF12DA" w:rsidP="00597F9E">
      <w:pPr>
        <w:pStyle w:val="21"/>
      </w:pPr>
      <w:r w:rsidRPr="00865654">
        <w:lastRenderedPageBreak/>
        <w:t>«</w:t>
      </w:r>
      <w:proofErr w:type="spellStart"/>
      <w:r w:rsidRPr="00865654">
        <w:t>Навруз</w:t>
      </w:r>
      <w:proofErr w:type="spellEnd"/>
      <w:r w:rsidRPr="00865654">
        <w:t>»</w:t>
      </w:r>
    </w:p>
    <w:p w:rsidR="00597F9E" w:rsidRDefault="00597F9E" w:rsidP="00597F9E">
      <w:pPr>
        <w:rPr>
          <w:i/>
        </w:rPr>
        <w:sectPr w:rsidR="00597F9E" w:rsidSect="00B26304">
          <w:type w:val="continuous"/>
          <w:pgSz w:w="11907" w:h="16839"/>
          <w:pgMar w:top="1701" w:right="1417" w:bottom="1701" w:left="1134" w:header="864" w:footer="709" w:gutter="0"/>
          <w:cols w:space="720"/>
        </w:sectPr>
      </w:pPr>
    </w:p>
    <w:p w:rsidR="00AF12DA" w:rsidRPr="00865654" w:rsidRDefault="00AF12DA" w:rsidP="00597F9E">
      <w:pPr>
        <w:rPr>
          <w:i/>
        </w:rPr>
      </w:pPr>
      <w:r w:rsidRPr="00865654">
        <w:rPr>
          <w:i/>
        </w:rPr>
        <w:lastRenderedPageBreak/>
        <w:t>При мысли о нём сердце вдруг встрепенётся,</w:t>
      </w:r>
    </w:p>
    <w:p w:rsidR="00AF12DA" w:rsidRPr="00865654" w:rsidRDefault="00AF12DA" w:rsidP="00597F9E">
      <w:pPr>
        <w:rPr>
          <w:i/>
        </w:rPr>
      </w:pPr>
      <w:r w:rsidRPr="00865654">
        <w:rPr>
          <w:i/>
        </w:rPr>
        <w:t>И сердце словно – зимы, сбросит груз.</w:t>
      </w:r>
    </w:p>
    <w:p w:rsidR="00AF12DA" w:rsidRPr="00865654" w:rsidRDefault="00AF12DA" w:rsidP="00597F9E">
      <w:pPr>
        <w:rPr>
          <w:i/>
        </w:rPr>
      </w:pPr>
      <w:r w:rsidRPr="00865654">
        <w:rPr>
          <w:i/>
        </w:rPr>
        <w:t>Вновь землю разбудит лучистое солнце,</w:t>
      </w:r>
    </w:p>
    <w:p w:rsidR="00AF12DA" w:rsidRPr="00865654" w:rsidRDefault="00AF12DA" w:rsidP="00597F9E">
      <w:pPr>
        <w:rPr>
          <w:i/>
        </w:rPr>
      </w:pPr>
      <w:r w:rsidRPr="00865654">
        <w:rPr>
          <w:i/>
        </w:rPr>
        <w:t xml:space="preserve">Весна наступила, приходит </w:t>
      </w:r>
      <w:proofErr w:type="spellStart"/>
      <w:r w:rsidRPr="00865654">
        <w:rPr>
          <w:i/>
        </w:rPr>
        <w:t>Навруз</w:t>
      </w:r>
      <w:proofErr w:type="spellEnd"/>
      <w:r w:rsidRPr="00865654">
        <w:rPr>
          <w:i/>
        </w:rPr>
        <w:t>!</w:t>
      </w:r>
    </w:p>
    <w:p w:rsidR="00AF12DA" w:rsidRPr="00865654" w:rsidRDefault="00AF12DA" w:rsidP="00597F9E">
      <w:pPr>
        <w:rPr>
          <w:i/>
        </w:rPr>
      </w:pPr>
    </w:p>
    <w:p w:rsidR="00AF12DA" w:rsidRPr="00865654" w:rsidRDefault="00AF12DA" w:rsidP="00597F9E">
      <w:pPr>
        <w:rPr>
          <w:i/>
        </w:rPr>
      </w:pPr>
      <w:r w:rsidRPr="00865654">
        <w:rPr>
          <w:i/>
        </w:rPr>
        <w:t>Усердно о нашем здоровье печется,</w:t>
      </w:r>
    </w:p>
    <w:p w:rsidR="00AF12DA" w:rsidRPr="00865654" w:rsidRDefault="00AF12DA" w:rsidP="00597F9E">
      <w:pPr>
        <w:rPr>
          <w:i/>
        </w:rPr>
      </w:pPr>
      <w:r w:rsidRPr="00865654">
        <w:rPr>
          <w:i/>
        </w:rPr>
        <w:t>Растают</w:t>
      </w:r>
      <w:r w:rsidR="00597F9E">
        <w:rPr>
          <w:i/>
        </w:rPr>
        <w:t xml:space="preserve"> как льдинки, тревоги и грусть.</w:t>
      </w:r>
    </w:p>
    <w:p w:rsidR="00AF12DA" w:rsidRPr="00865654" w:rsidRDefault="00AF12DA" w:rsidP="00597F9E">
      <w:pPr>
        <w:rPr>
          <w:i/>
        </w:rPr>
      </w:pPr>
      <w:r w:rsidRPr="00865654">
        <w:rPr>
          <w:i/>
        </w:rPr>
        <w:t>Краса-то какая – взгляни из оконца,</w:t>
      </w:r>
    </w:p>
    <w:p w:rsidR="00AF12DA" w:rsidRPr="00865654" w:rsidRDefault="00AF12DA" w:rsidP="00597F9E">
      <w:pPr>
        <w:rPr>
          <w:i/>
        </w:rPr>
      </w:pPr>
      <w:r w:rsidRPr="00865654">
        <w:rPr>
          <w:i/>
        </w:rPr>
        <w:t xml:space="preserve">Весна наступила, приходит </w:t>
      </w:r>
      <w:proofErr w:type="spellStart"/>
      <w:r w:rsidRPr="00865654">
        <w:rPr>
          <w:i/>
        </w:rPr>
        <w:t>Навруз</w:t>
      </w:r>
      <w:proofErr w:type="spellEnd"/>
      <w:r w:rsidRPr="00865654">
        <w:rPr>
          <w:i/>
        </w:rPr>
        <w:t>!</w:t>
      </w:r>
    </w:p>
    <w:p w:rsidR="00AF12DA" w:rsidRPr="00865654" w:rsidRDefault="00AF12DA" w:rsidP="00597F9E">
      <w:pPr>
        <w:rPr>
          <w:i/>
        </w:rPr>
      </w:pPr>
    </w:p>
    <w:p w:rsidR="00AF12DA" w:rsidRPr="00865654" w:rsidRDefault="00AF12DA" w:rsidP="00597F9E">
      <w:pPr>
        <w:rPr>
          <w:i/>
        </w:rPr>
      </w:pPr>
      <w:r w:rsidRPr="00865654">
        <w:rPr>
          <w:i/>
        </w:rPr>
        <w:lastRenderedPageBreak/>
        <w:t>Характером с матерью схожа природа,</w:t>
      </w:r>
    </w:p>
    <w:p w:rsidR="00AF12DA" w:rsidRPr="00865654" w:rsidRDefault="00AF12DA" w:rsidP="00597F9E">
      <w:pPr>
        <w:rPr>
          <w:i/>
        </w:rPr>
      </w:pPr>
      <w:r w:rsidRPr="00865654">
        <w:rPr>
          <w:i/>
        </w:rPr>
        <w:t>Пар с тёплых полей – как дыханье из уст…</w:t>
      </w:r>
    </w:p>
    <w:p w:rsidR="00AF12DA" w:rsidRPr="00865654" w:rsidRDefault="00AF12DA" w:rsidP="00597F9E">
      <w:pPr>
        <w:rPr>
          <w:i/>
        </w:rPr>
      </w:pPr>
      <w:r w:rsidRPr="00865654">
        <w:rPr>
          <w:i/>
        </w:rPr>
        <w:t>И ливни сметают сор прошлого года…</w:t>
      </w:r>
    </w:p>
    <w:p w:rsidR="00AF12DA" w:rsidRPr="00865654" w:rsidRDefault="00AF12DA" w:rsidP="00597F9E">
      <w:pPr>
        <w:rPr>
          <w:i/>
        </w:rPr>
      </w:pPr>
      <w:r w:rsidRPr="00865654">
        <w:rPr>
          <w:i/>
        </w:rPr>
        <w:t xml:space="preserve">Весна наступила, приходит </w:t>
      </w:r>
      <w:proofErr w:type="spellStart"/>
      <w:r w:rsidRPr="00865654">
        <w:rPr>
          <w:i/>
        </w:rPr>
        <w:t>Навруз</w:t>
      </w:r>
      <w:proofErr w:type="spellEnd"/>
      <w:r w:rsidRPr="00865654">
        <w:rPr>
          <w:i/>
        </w:rPr>
        <w:t>!</w:t>
      </w:r>
    </w:p>
    <w:p w:rsidR="00AF12DA" w:rsidRPr="00865654" w:rsidRDefault="00AF12DA" w:rsidP="00597F9E">
      <w:pPr>
        <w:rPr>
          <w:i/>
        </w:rPr>
      </w:pPr>
    </w:p>
    <w:p w:rsidR="00AF12DA" w:rsidRPr="00865654" w:rsidRDefault="00AF12DA" w:rsidP="00597F9E">
      <w:pPr>
        <w:rPr>
          <w:i/>
        </w:rPr>
      </w:pPr>
      <w:r w:rsidRPr="00865654">
        <w:rPr>
          <w:i/>
        </w:rPr>
        <w:t>И снова душа наполняется светом,</w:t>
      </w:r>
    </w:p>
    <w:p w:rsidR="00AF12DA" w:rsidRPr="00865654" w:rsidRDefault="00AF12DA" w:rsidP="00597F9E">
      <w:pPr>
        <w:rPr>
          <w:i/>
        </w:rPr>
      </w:pPr>
      <w:r w:rsidRPr="00865654">
        <w:rPr>
          <w:i/>
        </w:rPr>
        <w:t>На крыльях любви и пленительных уз</w:t>
      </w:r>
    </w:p>
    <w:p w:rsidR="00AF12DA" w:rsidRPr="00865654" w:rsidRDefault="00AF12DA" w:rsidP="00597F9E">
      <w:pPr>
        <w:rPr>
          <w:i/>
        </w:rPr>
      </w:pPr>
      <w:r w:rsidRPr="00865654">
        <w:rPr>
          <w:i/>
        </w:rPr>
        <w:t xml:space="preserve">Зовет нас к участью. И чувством ответным – </w:t>
      </w:r>
    </w:p>
    <w:p w:rsidR="00AF12DA" w:rsidRPr="00865654" w:rsidRDefault="00AF12DA" w:rsidP="00597F9E">
      <w:pPr>
        <w:rPr>
          <w:i/>
        </w:rPr>
      </w:pPr>
      <w:r w:rsidRPr="00865654">
        <w:rPr>
          <w:i/>
        </w:rPr>
        <w:t xml:space="preserve">Весна наступила, приходит </w:t>
      </w:r>
      <w:proofErr w:type="spellStart"/>
      <w:r w:rsidRPr="00865654">
        <w:rPr>
          <w:i/>
        </w:rPr>
        <w:t>Навруз</w:t>
      </w:r>
      <w:proofErr w:type="spellEnd"/>
      <w:r w:rsidRPr="00865654">
        <w:rPr>
          <w:i/>
        </w:rPr>
        <w:t>!</w:t>
      </w:r>
    </w:p>
    <w:p w:rsidR="00AF12DA" w:rsidRPr="00865654" w:rsidRDefault="00865654" w:rsidP="00597F9E">
      <w:pPr>
        <w:jc w:val="right"/>
        <w:rPr>
          <w:i/>
        </w:rPr>
      </w:pPr>
      <w:r>
        <w:rPr>
          <w:i/>
        </w:rPr>
        <w:t xml:space="preserve">— </w:t>
      </w:r>
      <w:r w:rsidR="00AF12DA" w:rsidRPr="00865654">
        <w:rPr>
          <w:i/>
        </w:rPr>
        <w:t xml:space="preserve">Автор: </w:t>
      </w:r>
      <w:proofErr w:type="spellStart"/>
      <w:r w:rsidR="00AF12DA" w:rsidRPr="00865654">
        <w:rPr>
          <w:i/>
        </w:rPr>
        <w:t>Абдуль</w:t>
      </w:r>
      <w:proofErr w:type="spellEnd"/>
      <w:r w:rsidR="00AF12DA" w:rsidRPr="00865654">
        <w:rPr>
          <w:i/>
        </w:rPr>
        <w:t xml:space="preserve"> </w:t>
      </w:r>
      <w:proofErr w:type="spellStart"/>
      <w:r w:rsidR="00AF12DA" w:rsidRPr="00865654">
        <w:rPr>
          <w:i/>
        </w:rPr>
        <w:t>Орипов</w:t>
      </w:r>
      <w:proofErr w:type="spellEnd"/>
    </w:p>
    <w:p w:rsidR="00597F9E" w:rsidRDefault="00597F9E" w:rsidP="00AF12DA">
      <w:pPr>
        <w:sectPr w:rsidR="00597F9E" w:rsidSect="00597F9E">
          <w:type w:val="continuous"/>
          <w:pgSz w:w="11907" w:h="16839"/>
          <w:pgMar w:top="1701" w:right="1417" w:bottom="1701" w:left="1134" w:header="864" w:footer="709" w:gutter="0"/>
          <w:cols w:num="2" w:space="720"/>
        </w:sectPr>
      </w:pPr>
    </w:p>
    <w:p w:rsidR="00AF12DA" w:rsidRDefault="00AF12DA" w:rsidP="00AF12DA">
      <w:r>
        <w:lastRenderedPageBreak/>
        <w:t>Из Писаний Абдул-Баха</w:t>
      </w:r>
      <w:r w:rsidR="00E24D36">
        <w:t>:</w:t>
      </w:r>
    </w:p>
    <w:p w:rsidR="00AF12DA" w:rsidRPr="00E24D36" w:rsidRDefault="00E24D36" w:rsidP="00E24D36">
      <w:pPr>
        <w:ind w:left="720"/>
        <w:rPr>
          <w:i/>
        </w:rPr>
      </w:pPr>
      <w:r>
        <w:rPr>
          <w:i/>
        </w:rPr>
        <w:t>«</w:t>
      </w:r>
      <w:r w:rsidR="00AF12DA" w:rsidRPr="00E24D36">
        <w:rPr>
          <w:i/>
        </w:rPr>
        <w:t xml:space="preserve">О друзья Господа! Ныне, в сию </w:t>
      </w:r>
      <w:proofErr w:type="spellStart"/>
      <w:r w:rsidR="00AF12DA" w:rsidRPr="00E24D36">
        <w:rPr>
          <w:i/>
        </w:rPr>
        <w:t>наиславнейшую</w:t>
      </w:r>
      <w:proofErr w:type="spellEnd"/>
      <w:r w:rsidR="00AF12DA" w:rsidRPr="00E24D36">
        <w:rPr>
          <w:i/>
        </w:rPr>
        <w:t xml:space="preserve"> эпоху, Солнце Истины достигло зенита весеннего равноденствия и осеняет своими лучами все страны и земли; оно порождает великий трепет и волнение всего сущего, приводит в движение весь мир, вызывает всеобщий рост и развитие, разливает повсюду ослепительный свет; вскоре обильным дождем прольются облака благодати, а поля и равнины покроются богатым ковром благоуханных трав и цветов, и сия бренная земля обратится в Царство Славы </w:t>
      </w:r>
      <w:proofErr w:type="spellStart"/>
      <w:r w:rsidR="00AF12DA" w:rsidRPr="00E24D36">
        <w:rPr>
          <w:i/>
        </w:rPr>
        <w:t>Абха</w:t>
      </w:r>
      <w:proofErr w:type="spellEnd"/>
      <w:r w:rsidR="00AF12DA" w:rsidRPr="00E24D36">
        <w:rPr>
          <w:i/>
        </w:rPr>
        <w:t xml:space="preserve">, и сей низменный мир отразит мир высший. Тогда сия крупица праха уподобится безграничной сфере небесной, сие обиталище человека </w:t>
      </w:r>
      <w:r w:rsidR="00114F56">
        <w:rPr>
          <w:i/>
        </w:rPr>
        <w:t>—</w:t>
      </w:r>
      <w:r w:rsidR="00AF12DA" w:rsidRPr="00E24D36">
        <w:rPr>
          <w:i/>
        </w:rPr>
        <w:t xml:space="preserve"> чертогам Божьим, и сей комок глины станет зарницей бесконечных милостей Господа Бога.</w:t>
      </w:r>
    </w:p>
    <w:p w:rsidR="00AF12DA" w:rsidRPr="0043661C" w:rsidRDefault="00AF12DA" w:rsidP="0043661C">
      <w:pPr>
        <w:ind w:left="720"/>
        <w:rPr>
          <w:i/>
        </w:rPr>
      </w:pPr>
      <w:r w:rsidRPr="0043661C">
        <w:rPr>
          <w:i/>
        </w:rPr>
        <w:t xml:space="preserve">А потому, о возлюбленные Господа! Трудитесь, дабы влиться вам в сей движущийся поток и обрести благословение сие, дабы стать вместилищем милостей Божьих, зарницами света Его единства, </w:t>
      </w:r>
      <w:proofErr w:type="spellStart"/>
      <w:r w:rsidRPr="0043661C">
        <w:rPr>
          <w:i/>
        </w:rPr>
        <w:t>явителями</w:t>
      </w:r>
      <w:proofErr w:type="spellEnd"/>
      <w:r w:rsidRPr="0043661C">
        <w:rPr>
          <w:i/>
        </w:rPr>
        <w:t xml:space="preserve"> даров и благ жизни новой. Будьте в сем краю пионерами на стезе совершенств человеческих; развивайте науки, будьте неутомимы и деятельны на поприще изобретательства и искусств. Радейте о том, чтобы улучшались нравы, возвысьтесь над миром в чистоте и праведности. С младенческих лет вскармливайте чад своих молоком божественной благодати, воспитывайте их в колыбели совершенств, приобщайте их щедрот небесных. Распахните перед ними врата всякого полезного знания. Пусть обучаются они всякому новому, редкому и дивному ремеслу и искусству. Приучайте их к труду и преодолению трудностей, закаляйте в жизненных испытаниях. Воспитайте их так, дабы посвятили они жизнь свою делу истинной важности и выбрали ту сферу деятельности, где смогут послужить на благо человечества.</w:t>
      </w:r>
      <w:r w:rsidR="0043661C">
        <w:rPr>
          <w:i/>
        </w:rPr>
        <w:t>»</w:t>
      </w:r>
    </w:p>
    <w:p w:rsidR="00CC57D3" w:rsidRDefault="0086792D" w:rsidP="0043661C">
      <w:pPr>
        <w:jc w:val="right"/>
        <w:rPr>
          <w:i/>
        </w:rPr>
      </w:pPr>
      <w:r>
        <w:rPr>
          <w:noProof/>
        </w:rPr>
        <w:drawing>
          <wp:anchor distT="0" distB="0" distL="114300" distR="114300" simplePos="0" relativeHeight="251673600" behindDoc="0" locked="0" layoutInCell="1" allowOverlap="1" wp14:anchorId="1D95A035" wp14:editId="102FD5D1">
            <wp:simplePos x="0" y="0"/>
            <wp:positionH relativeFrom="column">
              <wp:posOffset>-339090</wp:posOffset>
            </wp:positionH>
            <wp:positionV relativeFrom="paragraph">
              <wp:posOffset>251460</wp:posOffset>
            </wp:positionV>
            <wp:extent cx="2559685" cy="1439545"/>
            <wp:effectExtent l="19050" t="0" r="12065" b="179705"/>
            <wp:wrapSquare wrapText="bothSides"/>
            <wp:docPr id="198" name="Рисунок 198">
              <a:hlinkClick xmlns:a="http://schemas.openxmlformats.org/drawingml/2006/main" r:id="rId18" tooltip="Празднование Наурыза 172 г. Э.Б."/>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1081488_10152770770113030_5717263393836432220_n.jpg"/>
                    <pic:cNvPicPr/>
                  </pic:nvPicPr>
                  <pic:blipFill>
                    <a:blip r:embed="rId19">
                      <a:extLst>
                        <a:ext uri="{28A0092B-C50C-407E-A947-70E740481C1C}">
                          <a14:useLocalDpi xmlns:a14="http://schemas.microsoft.com/office/drawing/2010/main" val="0"/>
                        </a:ext>
                      </a:extLst>
                    </a:blip>
                    <a:stretch>
                      <a:fillRect/>
                    </a:stretch>
                  </pic:blipFill>
                  <pic:spPr>
                    <a:xfrm>
                      <a:off x="0" y="0"/>
                      <a:ext cx="2559685" cy="143954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6BC65541" wp14:editId="32C1814C">
            <wp:simplePos x="0" y="0"/>
            <wp:positionH relativeFrom="column">
              <wp:posOffset>2304415</wp:posOffset>
            </wp:positionH>
            <wp:positionV relativeFrom="paragraph">
              <wp:posOffset>250825</wp:posOffset>
            </wp:positionV>
            <wp:extent cx="2158365" cy="1439545"/>
            <wp:effectExtent l="19050" t="0" r="13335" b="179705"/>
            <wp:wrapSquare wrapText="bothSides"/>
            <wp:docPr id="46" name="Рисунок 46" descr="https://pp.vk.me/c621826/v621826504/18153/ht84oKXQk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p.vk.me/c621826/v621826504/18153/ht84oKXQks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8365" cy="143954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Pr>
          <w:noProof/>
        </w:rPr>
        <w:drawing>
          <wp:anchor distT="0" distB="0" distL="114300" distR="114300" simplePos="0" relativeHeight="251692032" behindDoc="0" locked="0" layoutInCell="1" allowOverlap="1" wp14:anchorId="4489FCA1" wp14:editId="7CAD72EB">
            <wp:simplePos x="0" y="0"/>
            <wp:positionH relativeFrom="column">
              <wp:posOffset>4530937</wp:posOffset>
            </wp:positionH>
            <wp:positionV relativeFrom="paragraph">
              <wp:posOffset>251460</wp:posOffset>
            </wp:positionV>
            <wp:extent cx="1920000" cy="1440000"/>
            <wp:effectExtent l="19050" t="0" r="23495" b="179705"/>
            <wp:wrapSquare wrapText="bothSides"/>
            <wp:docPr id="202" name="Рисунок 202">
              <a:hlinkClick xmlns:a="http://schemas.openxmlformats.org/drawingml/2006/main" r:id="rId18" tooltip="Празднование Наурыза 172 г. Э.Б. в Бишкеке, Кыргызстан"/>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Бишкек 11080499_371812036353456_6414186482750745479_o.jpg"/>
                    <pic:cNvPicPr/>
                  </pic:nvPicPr>
                  <pic:blipFill>
                    <a:blip r:embed="rId21">
                      <a:extLst>
                        <a:ext uri="{28A0092B-C50C-407E-A947-70E740481C1C}">
                          <a14:useLocalDpi xmlns:a14="http://schemas.microsoft.com/office/drawing/2010/main" val="0"/>
                        </a:ext>
                      </a:extLst>
                    </a:blip>
                    <a:stretch>
                      <a:fillRect/>
                    </a:stretch>
                  </pic:blipFill>
                  <pic:spPr>
                    <a:xfrm>
                      <a:off x="0" y="0"/>
                      <a:ext cx="1920000"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43661C" w:rsidRPr="0043661C">
        <w:rPr>
          <w:i/>
        </w:rPr>
        <w:t xml:space="preserve">— </w:t>
      </w:r>
      <w:r w:rsidR="00AF12DA" w:rsidRPr="0043661C">
        <w:rPr>
          <w:i/>
        </w:rPr>
        <w:t>Избранное из Писаний Абдул-Баха. п.</w:t>
      </w:r>
      <w:r w:rsidR="006B76FB">
        <w:rPr>
          <w:i/>
        </w:rPr>
        <w:t xml:space="preserve"> </w:t>
      </w:r>
      <w:r w:rsidR="00AF12DA" w:rsidRPr="0043661C">
        <w:rPr>
          <w:i/>
        </w:rPr>
        <w:t>102</w:t>
      </w:r>
      <w:r w:rsidR="0093165E">
        <w:rPr>
          <w:i/>
        </w:rPr>
        <w:t>.</w:t>
      </w:r>
    </w:p>
    <w:p w:rsidR="00ED316C" w:rsidRDefault="0086792D" w:rsidP="00ED316C">
      <w:pPr>
        <w:jc w:val="left"/>
      </w:pPr>
      <w:r w:rsidRPr="0086792D">
        <w:t xml:space="preserve"> </w:t>
      </w:r>
    </w:p>
    <w:p w:rsidR="00C75C3D" w:rsidRPr="00ED316C" w:rsidRDefault="00C75C3D" w:rsidP="00ED316C">
      <w:pPr>
        <w:jc w:val="left"/>
      </w:pPr>
      <w:r>
        <w:t xml:space="preserve">Фотографии проекта </w:t>
      </w:r>
      <w:proofErr w:type="spellStart"/>
      <w:r>
        <w:t>Бахаипедии</w:t>
      </w:r>
      <w:proofErr w:type="spellEnd"/>
      <w:r>
        <w:t>: «</w:t>
      </w:r>
      <w:hyperlink r:id="rId22" w:history="1">
        <w:r w:rsidRPr="00C75C3D">
          <w:rPr>
            <w:rStyle w:val="afff8"/>
          </w:rPr>
          <w:t xml:space="preserve">Празднование </w:t>
        </w:r>
        <w:proofErr w:type="spellStart"/>
        <w:r w:rsidRPr="00C75C3D">
          <w:rPr>
            <w:rStyle w:val="afff8"/>
          </w:rPr>
          <w:t>Наурыз</w:t>
        </w:r>
        <w:proofErr w:type="spellEnd"/>
        <w:r w:rsidRPr="00C75C3D">
          <w:rPr>
            <w:rStyle w:val="afff8"/>
          </w:rPr>
          <w:t xml:space="preserve"> 172 г. Эры Бахаи</w:t>
        </w:r>
      </w:hyperlink>
      <w:r>
        <w:t>».</w:t>
      </w:r>
    </w:p>
    <w:p w:rsidR="0076328E" w:rsidRPr="003239A0" w:rsidRDefault="003239A0" w:rsidP="00CC57D3">
      <w:pPr>
        <w:pStyle w:val="11"/>
      </w:pPr>
      <w:bookmarkStart w:id="8" w:name="_Toc415433948"/>
      <w:r>
        <w:lastRenderedPageBreak/>
        <w:t xml:space="preserve">Введение календаря </w:t>
      </w:r>
      <w:proofErr w:type="spellStart"/>
      <w:r>
        <w:t>Бади</w:t>
      </w:r>
      <w:proofErr w:type="spellEnd"/>
      <w:r>
        <w:t xml:space="preserve"> с началом 172 г. Эры Бахаи</w:t>
      </w:r>
      <w:bookmarkEnd w:id="8"/>
    </w:p>
    <w:p w:rsidR="00C93AFF" w:rsidRDefault="00E76B2C" w:rsidP="003239A0">
      <w:hyperlink r:id="rId23" w:history="1">
        <w:r w:rsidR="003239A0" w:rsidRPr="00C93AFF">
          <w:rPr>
            <w:rStyle w:val="afff8"/>
          </w:rPr>
          <w:t>10 июля 2014 года Всемирный Дом Справедливости обратился к верующим всего мира с письмом</w:t>
        </w:r>
      </w:hyperlink>
      <w:r w:rsidR="003239A0" w:rsidRPr="003239A0">
        <w:t xml:space="preserve">, в котором окончательно установил даты Святых Дней и Праздников календаря </w:t>
      </w:r>
      <w:proofErr w:type="spellStart"/>
      <w:r w:rsidR="003239A0" w:rsidRPr="003239A0">
        <w:t>Бади</w:t>
      </w:r>
      <w:proofErr w:type="spellEnd"/>
      <w:r w:rsidR="003239A0" w:rsidRPr="003239A0">
        <w:t xml:space="preserve">, явленного </w:t>
      </w:r>
      <w:proofErr w:type="spellStart"/>
      <w:r w:rsidR="003239A0" w:rsidRPr="003239A0">
        <w:t>Бабом</w:t>
      </w:r>
      <w:proofErr w:type="spellEnd"/>
      <w:r w:rsidR="003239A0" w:rsidRPr="003239A0">
        <w:t xml:space="preserve"> и утвержденным Бахауллой в </w:t>
      </w:r>
      <w:proofErr w:type="spellStart"/>
      <w:r w:rsidR="003239A0" w:rsidRPr="003239A0">
        <w:t>Китаб</w:t>
      </w:r>
      <w:proofErr w:type="spellEnd"/>
      <w:r w:rsidR="003239A0" w:rsidRPr="003239A0">
        <w:t>-и-</w:t>
      </w:r>
      <w:proofErr w:type="spellStart"/>
      <w:r w:rsidR="003239A0" w:rsidRPr="003239A0">
        <w:t>Агдас</w:t>
      </w:r>
      <w:proofErr w:type="spellEnd"/>
      <w:r w:rsidR="003239A0" w:rsidRPr="003239A0">
        <w:t xml:space="preserve">. До нынешнего времени календарь уже вошел в жизнь верующих по всему миру. Мы привыкли собираться каждые 19 дней на Праздники, приглашать гостей на </w:t>
      </w:r>
      <w:hyperlink r:id="rId24" w:history="1">
        <w:proofErr w:type="spellStart"/>
        <w:proofErr w:type="gramStart"/>
        <w:r w:rsidR="003239A0" w:rsidRPr="00C93AFF">
          <w:rPr>
            <w:rStyle w:val="afff8"/>
          </w:rPr>
          <w:t>Айам</w:t>
        </w:r>
        <w:proofErr w:type="spellEnd"/>
        <w:r w:rsidR="003239A0" w:rsidRPr="00C93AFF">
          <w:rPr>
            <w:rStyle w:val="afff8"/>
          </w:rPr>
          <w:t>-и-Ха</w:t>
        </w:r>
        <w:proofErr w:type="gramEnd"/>
      </w:hyperlink>
      <w:r w:rsidR="003239A0" w:rsidRPr="003239A0">
        <w:t xml:space="preserve"> и праздновать Новый год весной. Но были </w:t>
      </w:r>
      <w:r w:rsidR="00C93AFF">
        <w:t>три</w:t>
      </w:r>
      <w:r w:rsidR="003239A0" w:rsidRPr="003239A0">
        <w:t xml:space="preserve"> праздника, даты проведения которых еще нуждались в уточнении. В письме Всем</w:t>
      </w:r>
      <w:r w:rsidR="00C93AFF">
        <w:t>ирный Дом Справедливости пишет:</w:t>
      </w:r>
    </w:p>
    <w:p w:rsidR="00C93AFF" w:rsidRPr="00C93AFF" w:rsidRDefault="003239A0" w:rsidP="00C93AFF">
      <w:pPr>
        <w:ind w:left="720"/>
        <w:rPr>
          <w:i/>
        </w:rPr>
      </w:pPr>
      <w:r w:rsidRPr="00C93AFF">
        <w:rPr>
          <w:i/>
        </w:rPr>
        <w:t>«Из всех многочисленных характеристик календаря три нуждаются в уточнении, чтобы его можно было повсеместно применить: способ определения Нау-Руза, размещение Двойного Святого Рождества, имеющего лунный характер, в пределах солнечного года и окончательное установление дат</w:t>
      </w:r>
      <w:r w:rsidR="00C93AFF" w:rsidRPr="00C93AFF">
        <w:rPr>
          <w:i/>
        </w:rPr>
        <w:t xml:space="preserve"> Святых дней в календаре </w:t>
      </w:r>
      <w:proofErr w:type="spellStart"/>
      <w:r w:rsidR="00C93AFF" w:rsidRPr="00C93AFF">
        <w:rPr>
          <w:i/>
        </w:rPr>
        <w:t>Бади</w:t>
      </w:r>
      <w:proofErr w:type="spellEnd"/>
      <w:r w:rsidR="00C93AFF" w:rsidRPr="00C93AFF">
        <w:rPr>
          <w:i/>
        </w:rPr>
        <w:t>».</w:t>
      </w:r>
    </w:p>
    <w:p w:rsidR="00C93AFF" w:rsidRDefault="003239A0" w:rsidP="003239A0">
      <w:r w:rsidRPr="003239A0">
        <w:t xml:space="preserve">Для определения дня празднования </w:t>
      </w:r>
      <w:proofErr w:type="spellStart"/>
      <w:r w:rsidRPr="003239A0">
        <w:t>Навруза</w:t>
      </w:r>
      <w:proofErr w:type="spellEnd"/>
      <w:r w:rsidRPr="003239A0">
        <w:t xml:space="preserve"> согласно Писаниям, необходимо было определить место для времяисчислени</w:t>
      </w:r>
      <w:r w:rsidR="00C93AFF">
        <w:t>я. Всемирный Дом Справедливости</w:t>
      </w:r>
    </w:p>
    <w:p w:rsidR="00C93AFF" w:rsidRPr="00C93AFF" w:rsidRDefault="003239A0" w:rsidP="00C93AFF">
      <w:pPr>
        <w:ind w:left="720"/>
        <w:rPr>
          <w:i/>
        </w:rPr>
      </w:pPr>
      <w:r w:rsidRPr="00C93AFF">
        <w:rPr>
          <w:i/>
        </w:rPr>
        <w:t xml:space="preserve">«принял решение, что Тегеран, родина Красоты </w:t>
      </w:r>
      <w:proofErr w:type="spellStart"/>
      <w:r w:rsidRPr="00C93AFF">
        <w:rPr>
          <w:i/>
        </w:rPr>
        <w:t>Абха</w:t>
      </w:r>
      <w:proofErr w:type="spellEnd"/>
      <w:r w:rsidRPr="00C93AFF">
        <w:rPr>
          <w:i/>
        </w:rPr>
        <w:t>, станет тем местом на земле, которое будет служить в качестве стандарта для определения момента весеннего равноденствия в Северном полушарии с помощью астрономических вычислений из достоверных источников и, таким образом, наступлени</w:t>
      </w:r>
      <w:r w:rsidR="00C93AFF" w:rsidRPr="00C93AFF">
        <w:rPr>
          <w:i/>
        </w:rPr>
        <w:t>я дня Нау-Руза для мира бахаи».</w:t>
      </w:r>
    </w:p>
    <w:p w:rsidR="00C93AFF" w:rsidRDefault="003239A0" w:rsidP="003239A0">
      <w:r w:rsidRPr="003239A0">
        <w:t>Вопрос о том, как отразить лунный характер Празднества Двойного Рождества — Дни рождения Баба и Бахауллы — в контексте солнечного календаря, до сих пор оставался без ответа. Всемирный</w:t>
      </w:r>
      <w:r w:rsidR="00C93AFF">
        <w:t xml:space="preserve"> Дом Справедливости постановил,</w:t>
      </w:r>
    </w:p>
    <w:p w:rsidR="00C93AFF" w:rsidRPr="00C93AFF" w:rsidRDefault="003239A0" w:rsidP="00C93AFF">
      <w:pPr>
        <w:ind w:left="720"/>
        <w:rPr>
          <w:i/>
        </w:rPr>
      </w:pPr>
      <w:r w:rsidRPr="00C93AFF">
        <w:rPr>
          <w:i/>
        </w:rPr>
        <w:t xml:space="preserve">«что теперь они будут отмечаться в первый и второй день следом за наступлением восьмого новолуния после Нау-Руза, что будет заранее определено по астрономическим таблицам с Тегераном в качестве точки отсчета. В итоге соблюдение Двойного Рождества будет смещаться каждый год и выпадать на месяцы </w:t>
      </w:r>
      <w:proofErr w:type="spellStart"/>
      <w:r w:rsidRPr="00C93AFF">
        <w:rPr>
          <w:i/>
        </w:rPr>
        <w:t>машиййат</w:t>
      </w:r>
      <w:proofErr w:type="spellEnd"/>
      <w:r w:rsidRPr="00C93AFF">
        <w:rPr>
          <w:i/>
        </w:rPr>
        <w:t xml:space="preserve">, </w:t>
      </w:r>
      <w:proofErr w:type="spellStart"/>
      <w:r w:rsidRPr="00C93AFF">
        <w:rPr>
          <w:i/>
        </w:rPr>
        <w:t>илм</w:t>
      </w:r>
      <w:proofErr w:type="spellEnd"/>
      <w:r w:rsidRPr="00C93AFF">
        <w:rPr>
          <w:i/>
        </w:rPr>
        <w:t xml:space="preserve"> и </w:t>
      </w:r>
      <w:proofErr w:type="spellStart"/>
      <w:r w:rsidRPr="00C93AFF">
        <w:rPr>
          <w:i/>
        </w:rPr>
        <w:t>кудрат</w:t>
      </w:r>
      <w:proofErr w:type="spellEnd"/>
      <w:r w:rsidRPr="00C93AFF">
        <w:rPr>
          <w:i/>
        </w:rPr>
        <w:t xml:space="preserve"> календаря </w:t>
      </w:r>
      <w:proofErr w:type="spellStart"/>
      <w:r w:rsidRPr="00C93AFF">
        <w:rPr>
          <w:i/>
        </w:rPr>
        <w:t>Бади</w:t>
      </w:r>
      <w:proofErr w:type="spellEnd"/>
      <w:r w:rsidRPr="00C93AFF">
        <w:rPr>
          <w:i/>
        </w:rPr>
        <w:t>,</w:t>
      </w:r>
      <w:r w:rsidR="00C93AFF" w:rsidRPr="00C93AFF">
        <w:rPr>
          <w:i/>
        </w:rPr>
        <w:t xml:space="preserve"> </w:t>
      </w:r>
      <w:r w:rsidRPr="00C93AFF">
        <w:rPr>
          <w:i/>
        </w:rPr>
        <w:t>— то есть, с середины октября до середины ноября по гри</w:t>
      </w:r>
      <w:r w:rsidR="00C93AFF" w:rsidRPr="00C93AFF">
        <w:rPr>
          <w:i/>
        </w:rPr>
        <w:t>горианскому календарю».</w:t>
      </w:r>
    </w:p>
    <w:p w:rsidR="00C93AFF" w:rsidRDefault="003239A0" w:rsidP="003239A0">
      <w:r w:rsidRPr="003239A0">
        <w:t>Даты остальных Святых дней будут установлены по солнечному календарю в соответствии с ясными высказываниями Бахауллы, Абдул-Бах</w:t>
      </w:r>
      <w:r w:rsidR="00C93AFF">
        <w:t xml:space="preserve">а и </w:t>
      </w:r>
      <w:proofErr w:type="spellStart"/>
      <w:r w:rsidR="00C93AFF">
        <w:t>Шоги</w:t>
      </w:r>
      <w:proofErr w:type="spellEnd"/>
      <w:r w:rsidR="00C93AFF">
        <w:t xml:space="preserve"> </w:t>
      </w:r>
      <w:proofErr w:type="spellStart"/>
      <w:r w:rsidR="00C93AFF">
        <w:t>Эффенди</w:t>
      </w:r>
      <w:proofErr w:type="spellEnd"/>
      <w:r w:rsidR="00C93AFF">
        <w:t>… Вот эти даты:</w:t>
      </w:r>
    </w:p>
    <w:p w:rsidR="00C93AFF" w:rsidRDefault="00E25AD4" w:rsidP="00C93AFF">
      <w:pPr>
        <w:pStyle w:val="affff4"/>
        <w:numPr>
          <w:ilvl w:val="0"/>
          <w:numId w:val="30"/>
        </w:numPr>
      </w:pPr>
      <w:r>
        <w:rPr>
          <w:noProof/>
        </w:rPr>
        <w:drawing>
          <wp:anchor distT="0" distB="0" distL="114300" distR="114300" simplePos="0" relativeHeight="251699200" behindDoc="0" locked="0" layoutInCell="1" allowOverlap="1" wp14:anchorId="3F148775" wp14:editId="119D7118">
            <wp:simplePos x="0" y="0"/>
            <wp:positionH relativeFrom="column">
              <wp:posOffset>3375660</wp:posOffset>
            </wp:positionH>
            <wp:positionV relativeFrom="paragraph">
              <wp:posOffset>52070</wp:posOffset>
            </wp:positionV>
            <wp:extent cx="3195955" cy="2256790"/>
            <wp:effectExtent l="19050" t="0" r="23495" b="238760"/>
            <wp:wrapSquare wrapText="bothSides"/>
            <wp:docPr id="27" name="Рисунок 27" descr="https://scontent-ams.xx.fbcdn.net/hphotos-xap1/v/t1.0-9/10325693_786328468118494_8486119584296430392_n.jpg?oh=59fdccd1a6b812e3c59bc33ec9bbdf0e&amp;oe=55A0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ams.xx.fbcdn.net/hphotos-xap1/v/t1.0-9/10325693_786328468118494_8486119584296430392_n.jpg?oh=59fdccd1a6b812e3c59bc33ec9bbdf0e&amp;oe=55A0129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5955" cy="22567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C93AFF">
        <w:t>Нау-</w:t>
      </w:r>
      <w:proofErr w:type="spellStart"/>
      <w:r w:rsidR="00C93AFF">
        <w:t>Руз</w:t>
      </w:r>
      <w:proofErr w:type="spellEnd"/>
      <w:r w:rsidR="00C93AFF">
        <w:t xml:space="preserve"> — 1 </w:t>
      </w:r>
      <w:proofErr w:type="spellStart"/>
      <w:r w:rsidR="00C93AFF">
        <w:t>баха</w:t>
      </w:r>
      <w:proofErr w:type="spellEnd"/>
      <w:r w:rsidR="00C93AFF">
        <w:t>;</w:t>
      </w:r>
    </w:p>
    <w:p w:rsidR="00C93AFF" w:rsidRDefault="003239A0" w:rsidP="00C93AFF">
      <w:pPr>
        <w:pStyle w:val="affff4"/>
        <w:numPr>
          <w:ilvl w:val="0"/>
          <w:numId w:val="30"/>
        </w:numPr>
      </w:pPr>
      <w:r w:rsidRPr="003239A0">
        <w:t xml:space="preserve">Праздник </w:t>
      </w:r>
      <w:proofErr w:type="spellStart"/>
      <w:r w:rsidRPr="003239A0">
        <w:t>Ризв</w:t>
      </w:r>
      <w:r w:rsidR="00C93AFF">
        <w:t>ан</w:t>
      </w:r>
      <w:proofErr w:type="spellEnd"/>
      <w:r w:rsidR="00C93AFF">
        <w:t xml:space="preserve"> — с 13 </w:t>
      </w:r>
      <w:proofErr w:type="spellStart"/>
      <w:r w:rsidR="00C93AFF">
        <w:t>джалала</w:t>
      </w:r>
      <w:proofErr w:type="spellEnd"/>
      <w:r w:rsidR="00C93AFF">
        <w:t xml:space="preserve"> по 5 </w:t>
      </w:r>
      <w:proofErr w:type="spellStart"/>
      <w:r w:rsidR="00C93AFF">
        <w:t>джамала</w:t>
      </w:r>
      <w:proofErr w:type="spellEnd"/>
      <w:r w:rsidR="00C93AFF">
        <w:t>;</w:t>
      </w:r>
    </w:p>
    <w:p w:rsidR="00C93AFF" w:rsidRDefault="003239A0" w:rsidP="00C93AFF">
      <w:pPr>
        <w:pStyle w:val="affff4"/>
        <w:numPr>
          <w:ilvl w:val="0"/>
          <w:numId w:val="30"/>
        </w:numPr>
      </w:pPr>
      <w:r w:rsidRPr="003239A0">
        <w:t>Возвещение</w:t>
      </w:r>
      <w:r w:rsidR="00C93AFF">
        <w:t xml:space="preserve"> Баба — 8 </w:t>
      </w:r>
      <w:proofErr w:type="spellStart"/>
      <w:r w:rsidR="00C93AFF">
        <w:t>азамата</w:t>
      </w:r>
      <w:proofErr w:type="spellEnd"/>
      <w:r w:rsidR="00C93AFF">
        <w:t>;</w:t>
      </w:r>
    </w:p>
    <w:p w:rsidR="00C93AFF" w:rsidRDefault="003239A0" w:rsidP="00C93AFF">
      <w:pPr>
        <w:pStyle w:val="affff4"/>
        <w:numPr>
          <w:ilvl w:val="0"/>
          <w:numId w:val="30"/>
        </w:numPr>
      </w:pPr>
      <w:r w:rsidRPr="003239A0">
        <w:t>В</w:t>
      </w:r>
      <w:r w:rsidR="00C93AFF">
        <w:t xml:space="preserve">ознесение Бахауллы — 3 </w:t>
      </w:r>
      <w:proofErr w:type="spellStart"/>
      <w:r w:rsidR="00C93AFF">
        <w:t>азамата</w:t>
      </w:r>
      <w:proofErr w:type="spellEnd"/>
      <w:r w:rsidR="00C93AFF">
        <w:t>;</w:t>
      </w:r>
    </w:p>
    <w:p w:rsidR="00C93AFF" w:rsidRDefault="00E25AD4" w:rsidP="00C93AFF">
      <w:pPr>
        <w:pStyle w:val="affff4"/>
        <w:numPr>
          <w:ilvl w:val="0"/>
          <w:numId w:val="30"/>
        </w:numPr>
      </w:pPr>
      <w:r>
        <w:t>М</w:t>
      </w:r>
      <w:r w:rsidR="003239A0" w:rsidRPr="003239A0">
        <w:t>ученич</w:t>
      </w:r>
      <w:r w:rsidR="00C93AFF">
        <w:t xml:space="preserve">еская смерть Баба — 17 </w:t>
      </w:r>
      <w:proofErr w:type="spellStart"/>
      <w:r w:rsidR="00C93AFF">
        <w:t>рахмата</w:t>
      </w:r>
      <w:proofErr w:type="spellEnd"/>
      <w:r w:rsidR="00C93AFF">
        <w:t>;</w:t>
      </w:r>
    </w:p>
    <w:p w:rsidR="00C93AFF" w:rsidRDefault="00C93AFF" w:rsidP="00C93AFF">
      <w:pPr>
        <w:pStyle w:val="affff4"/>
        <w:numPr>
          <w:ilvl w:val="0"/>
          <w:numId w:val="30"/>
        </w:numPr>
      </w:pPr>
      <w:r>
        <w:t xml:space="preserve">День Завета — 4 </w:t>
      </w:r>
      <w:proofErr w:type="spellStart"/>
      <w:r>
        <w:t>каула</w:t>
      </w:r>
      <w:proofErr w:type="spellEnd"/>
      <w:r>
        <w:t>;</w:t>
      </w:r>
    </w:p>
    <w:p w:rsidR="003239A0" w:rsidRPr="003239A0" w:rsidRDefault="003239A0" w:rsidP="00C93AFF">
      <w:pPr>
        <w:pStyle w:val="affff4"/>
        <w:numPr>
          <w:ilvl w:val="0"/>
          <w:numId w:val="30"/>
        </w:numPr>
      </w:pPr>
      <w:r w:rsidRPr="003239A0">
        <w:t xml:space="preserve">Вознесение Абдул-Баха — 6 </w:t>
      </w:r>
      <w:proofErr w:type="spellStart"/>
      <w:r w:rsidRPr="003239A0">
        <w:t>каула</w:t>
      </w:r>
      <w:proofErr w:type="spellEnd"/>
      <w:r w:rsidRPr="003239A0">
        <w:t>.</w:t>
      </w:r>
    </w:p>
    <w:p w:rsidR="003239A0" w:rsidRDefault="003239A0" w:rsidP="003239A0">
      <w:r w:rsidRPr="003239A0">
        <w:t xml:space="preserve">Таблица, подготовленная во Всемирном Центре Бахаи, в которой устанавливаются даты Нау-Руза и Двойного Святого Рождества и которая охватывает период в полвека, будет </w:t>
      </w:r>
      <w:r w:rsidR="00C93AFF">
        <w:t>опубликована дополнительн</w:t>
      </w:r>
      <w:r w:rsidR="00733431">
        <w:t>о</w:t>
      </w:r>
      <w:r w:rsidR="00C93AFF">
        <w:t xml:space="preserve"> в Вестнике бахаи и на страницах </w:t>
      </w:r>
      <w:proofErr w:type="spellStart"/>
      <w:r w:rsidR="00C93AFF">
        <w:t>Бахаипедии</w:t>
      </w:r>
      <w:proofErr w:type="spellEnd"/>
      <w:r w:rsidRPr="003239A0">
        <w:t>.</w:t>
      </w:r>
    </w:p>
    <w:p w:rsidR="003239A0" w:rsidRPr="003239A0" w:rsidRDefault="00E25AD4" w:rsidP="003239A0">
      <w:r w:rsidRPr="00E25AD4">
        <w:rPr>
          <w:b/>
        </w:rPr>
        <w:t>Дарим вам календарь Бахаи на 172 год Эры Бахаи от Национального духовного собрания бахаи Узбекистана. Можете увеличить и распечатать его для ежедневного использования в течение следующего года.</w:t>
      </w:r>
    </w:p>
    <w:p w:rsidR="00C45164" w:rsidRPr="00FE6D89" w:rsidRDefault="004B49BF" w:rsidP="00CC57D3">
      <w:pPr>
        <w:pStyle w:val="11"/>
      </w:pPr>
      <w:bookmarkStart w:id="9" w:name="_Toc415433949"/>
      <w:r>
        <w:lastRenderedPageBreak/>
        <w:t xml:space="preserve">Бахаи в Иране — </w:t>
      </w:r>
      <w:r w:rsidRPr="004B49BF">
        <w:t>возврат в эпоху Иранской революции</w:t>
      </w:r>
      <w:bookmarkEnd w:id="9"/>
    </w:p>
    <w:p w:rsidR="004B49BF" w:rsidRDefault="00B26085" w:rsidP="007F33FD">
      <w:pPr>
        <w:jc w:val="right"/>
      </w:pPr>
      <w:r>
        <w:rPr>
          <w:noProof/>
        </w:rPr>
        <w:drawing>
          <wp:anchor distT="0" distB="0" distL="114300" distR="114300" simplePos="0" relativeHeight="251663360" behindDoc="0" locked="0" layoutInCell="1" allowOverlap="1" wp14:anchorId="4BF58EA8" wp14:editId="266EA38A">
            <wp:simplePos x="0" y="0"/>
            <wp:positionH relativeFrom="column">
              <wp:posOffset>2945130</wp:posOffset>
            </wp:positionH>
            <wp:positionV relativeFrom="paragraph">
              <wp:posOffset>236220</wp:posOffset>
            </wp:positionV>
            <wp:extent cx="3599815" cy="2051685"/>
            <wp:effectExtent l="19050" t="0" r="19685" b="234315"/>
            <wp:wrapSquare wrapText="bothSides"/>
            <wp:docPr id="25" name="Рисунок 25" descr="http://onecountry.bic.org/sites/default/files/story/oc214%20Brazil%20beach%20event%20on%20Iran%20BWNS_834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necountry.bic.org/sites/default/files/story/oc214%20Brazil%20beach%20event%20on%20Iran%20BWNS_834_0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99815" cy="205168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4B49BF">
        <w:t>19 марта 2015</w:t>
      </w:r>
      <w:r w:rsidR="00586832">
        <w:t xml:space="preserve"> года</w:t>
      </w:r>
      <w:r w:rsidR="004B49BF">
        <w:t xml:space="preserve">. Перевод [на английский] </w:t>
      </w:r>
      <w:proofErr w:type="spellStart"/>
      <w:r w:rsidR="004B49BF">
        <w:t>Iran</w:t>
      </w:r>
      <w:proofErr w:type="spellEnd"/>
      <w:r w:rsidR="004B49BF">
        <w:t xml:space="preserve"> </w:t>
      </w:r>
      <w:proofErr w:type="spellStart"/>
      <w:r w:rsidR="004B49BF">
        <w:t>Press</w:t>
      </w:r>
      <w:proofErr w:type="spellEnd"/>
      <w:r w:rsidR="004B49BF">
        <w:t xml:space="preserve"> </w:t>
      </w:r>
      <w:proofErr w:type="spellStart"/>
      <w:r w:rsidR="004B49BF">
        <w:t>Watch</w:t>
      </w:r>
      <w:proofErr w:type="spellEnd"/>
      <w:r w:rsidR="004B49BF">
        <w:t>.</w:t>
      </w:r>
    </w:p>
    <w:p w:rsidR="004B49BF" w:rsidRDefault="004B49BF" w:rsidP="004B49BF">
      <w:r>
        <w:t xml:space="preserve">За 1393 иранский </w:t>
      </w:r>
      <w:bookmarkEnd w:id="4"/>
      <w:bookmarkEnd w:id="5"/>
      <w:r>
        <w:t>солнечный год (март 2014 г. — март 2015 г.) произошло наибольшее за последние шесть лет число задержаний, обвинительных приговоров и заключений в тюрьму бахаи. Степень давления на бахаи в Иране за этот 1393 год по иранскому календарю была настолько сильна, что ее легко можно сравнивать с первыми годами после победы Исламской революции в Иране, когда на бахаи обрушились жесточайшие преследования и давление.</w:t>
      </w:r>
    </w:p>
    <w:p w:rsidR="004B49BF" w:rsidRDefault="004B49BF" w:rsidP="004B49BF">
      <w:r>
        <w:t>Фактически с самых первых дней Исламской революции в Иране начались аресты бахаи и вынесения им приговоров. Аресты и лишения бахаи свободы продолжались и умножались вплоть до 1990 года, когда благодаря международным протестам интенсивность давления снизилась.</w:t>
      </w:r>
    </w:p>
    <w:p w:rsidR="004B49BF" w:rsidRDefault="004B49BF" w:rsidP="004B49BF">
      <w:r>
        <w:t xml:space="preserve">Общее положение бахаи при исламском режиме за этот период было подробно описано в письме от 25 февраля 1991 года от Верховного совета культурной революции в управление Верховного лидера (аятоллы </w:t>
      </w:r>
      <w:proofErr w:type="spellStart"/>
      <w:r>
        <w:t>Хаменеи</w:t>
      </w:r>
      <w:proofErr w:type="spellEnd"/>
      <w:r>
        <w:t>).</w:t>
      </w:r>
    </w:p>
    <w:p w:rsidR="004B49BF" w:rsidRDefault="004B49BF" w:rsidP="004B49BF">
      <w:r>
        <w:t xml:space="preserve">В пункте 2(а) говорится, что бахаи не могут быть арестованы, заключены в тюрьму или наказаны без причины. В течение следующих двух десятилетий мы стали свидетелями снижения количества задержаний или суровых мер наказания в отношении бахаи в Иране; вместо этого нападки существующего режима на бахаи были сведены к экономическим и культурным областям, и редко проявляются как задержание и заключение в тюрьму. Но в конце 2008 года, в очередной раз, начались аресты бахаи в различных городах Ирана. С арестов многих бахаи в городах в пределах провинций </w:t>
      </w:r>
      <w:proofErr w:type="spellStart"/>
      <w:r>
        <w:t>Мазендеран</w:t>
      </w:r>
      <w:proofErr w:type="spellEnd"/>
      <w:r>
        <w:t xml:space="preserve">, Тегеран, </w:t>
      </w:r>
      <w:proofErr w:type="spellStart"/>
      <w:r>
        <w:t>Семнан</w:t>
      </w:r>
      <w:proofErr w:type="spellEnd"/>
      <w:r>
        <w:t xml:space="preserve"> и </w:t>
      </w:r>
      <w:proofErr w:type="spellStart"/>
      <w:r>
        <w:t>Мешхед</w:t>
      </w:r>
      <w:proofErr w:type="spellEnd"/>
      <w:r>
        <w:t xml:space="preserve"> началось обострение ситуации. За последние шесть лет большое количество бахаи в различных городах Ирана подвергались арестам и получали тюремные сроки.</w:t>
      </w:r>
    </w:p>
    <w:p w:rsidR="004B49BF" w:rsidRDefault="004B49BF" w:rsidP="004B49BF">
      <w:r>
        <w:t>За 1393 иранский год (март 2014 г. — март 2015 года) также десятки бахаи были арестованы, заключены в тюрьму и отданы под суд. По состоянию на последний день текущего года (19.03.2015) по иранскому календарю 80 бахаи находятся в местах лишения свободы. Ничего подобного не было за последние 25 лет.</w:t>
      </w:r>
    </w:p>
    <w:p w:rsidR="004B49BF" w:rsidRDefault="004B49BF" w:rsidP="004B49BF">
      <w:r>
        <w:t>Имена иранских бахаи, которые в различных тюрьмах Исламской Республики Иран отбывают срок или временно задержаны по состоянию на последний день 1393 года по иранскому календарю:</w:t>
      </w:r>
    </w:p>
    <w:p w:rsidR="00AF6AF7" w:rsidRDefault="00AF6AF7" w:rsidP="004B49BF">
      <w:pPr>
        <w:rPr>
          <w:b/>
        </w:rPr>
        <w:sectPr w:rsidR="00AF6AF7" w:rsidSect="00B26304">
          <w:type w:val="continuous"/>
          <w:pgSz w:w="11907" w:h="16839"/>
          <w:pgMar w:top="1701" w:right="1417" w:bottom="1701" w:left="1134" w:header="864" w:footer="709" w:gutter="0"/>
          <w:cols w:space="720"/>
        </w:sectPr>
      </w:pPr>
    </w:p>
    <w:p w:rsidR="004B49BF" w:rsidRPr="004B49BF" w:rsidRDefault="004B49BF" w:rsidP="004B49BF">
      <w:pPr>
        <w:rPr>
          <w:b/>
        </w:rPr>
      </w:pPr>
      <w:r w:rsidRPr="004B49BF">
        <w:rPr>
          <w:b/>
        </w:rPr>
        <w:lastRenderedPageBreak/>
        <w:t xml:space="preserve">Тегеран (женский блок </w:t>
      </w:r>
      <w:proofErr w:type="spellStart"/>
      <w:r w:rsidRPr="004B49BF">
        <w:rPr>
          <w:b/>
        </w:rPr>
        <w:t>Эвин</w:t>
      </w:r>
      <w:proofErr w:type="spellEnd"/>
      <w:r w:rsidRPr="004B49BF">
        <w:rPr>
          <w:b/>
        </w:rPr>
        <w:t>):</w:t>
      </w:r>
    </w:p>
    <w:p w:rsidR="004B49BF" w:rsidRDefault="004B49BF" w:rsidP="004B49BF">
      <w:pPr>
        <w:pStyle w:val="affff4"/>
        <w:numPr>
          <w:ilvl w:val="0"/>
          <w:numId w:val="22"/>
        </w:numPr>
      </w:pPr>
      <w:proofErr w:type="spellStart"/>
      <w:r>
        <w:t>Махваш</w:t>
      </w:r>
      <w:proofErr w:type="spellEnd"/>
      <w:r>
        <w:t xml:space="preserve"> </w:t>
      </w:r>
      <w:proofErr w:type="spellStart"/>
      <w:r>
        <w:t>Сабет</w:t>
      </w:r>
      <w:proofErr w:type="spellEnd"/>
      <w:r>
        <w:t xml:space="preserve"> (</w:t>
      </w:r>
      <w:proofErr w:type="spellStart"/>
      <w:r>
        <w:t>Mahvash</w:t>
      </w:r>
      <w:proofErr w:type="spellEnd"/>
      <w:r>
        <w:t xml:space="preserve"> </w:t>
      </w:r>
      <w:proofErr w:type="spellStart"/>
      <w:r>
        <w:t>Sabet</w:t>
      </w:r>
      <w:proofErr w:type="spellEnd"/>
      <w:r>
        <w:t xml:space="preserve">), 20 лет </w:t>
      </w:r>
      <w:r w:rsidR="00510A36">
        <w:t>заключения</w:t>
      </w:r>
      <w:r>
        <w:t>.</w:t>
      </w:r>
    </w:p>
    <w:p w:rsidR="004B49BF" w:rsidRDefault="004B49BF" w:rsidP="004B49BF">
      <w:pPr>
        <w:pStyle w:val="affff4"/>
        <w:numPr>
          <w:ilvl w:val="0"/>
          <w:numId w:val="22"/>
        </w:numPr>
      </w:pPr>
      <w:proofErr w:type="spellStart"/>
      <w:r>
        <w:t>Фариба</w:t>
      </w:r>
      <w:proofErr w:type="spellEnd"/>
      <w:r>
        <w:t xml:space="preserve"> </w:t>
      </w:r>
      <w:proofErr w:type="spellStart"/>
      <w:r>
        <w:t>Камалабади</w:t>
      </w:r>
      <w:proofErr w:type="spellEnd"/>
      <w:r>
        <w:t xml:space="preserve"> (</w:t>
      </w:r>
      <w:proofErr w:type="spellStart"/>
      <w:r>
        <w:t>Fariba</w:t>
      </w:r>
      <w:proofErr w:type="spellEnd"/>
      <w:r>
        <w:t xml:space="preserve"> </w:t>
      </w:r>
      <w:proofErr w:type="spellStart"/>
      <w:r>
        <w:t>Kamalabadi</w:t>
      </w:r>
      <w:proofErr w:type="spellEnd"/>
      <w:r>
        <w:t xml:space="preserve">), 20 лет </w:t>
      </w:r>
      <w:r w:rsidR="00510A36">
        <w:t>заключения</w:t>
      </w:r>
      <w:r>
        <w:t>.</w:t>
      </w:r>
    </w:p>
    <w:p w:rsidR="004B49BF" w:rsidRDefault="004B49BF" w:rsidP="004B49BF">
      <w:pPr>
        <w:pStyle w:val="affff4"/>
        <w:numPr>
          <w:ilvl w:val="0"/>
          <w:numId w:val="22"/>
        </w:numPr>
      </w:pPr>
      <w:proofErr w:type="spellStart"/>
      <w:r>
        <w:t>Нушин</w:t>
      </w:r>
      <w:proofErr w:type="spellEnd"/>
      <w:r>
        <w:t xml:space="preserve"> </w:t>
      </w:r>
      <w:proofErr w:type="spellStart"/>
      <w:r>
        <w:t>Хадем</w:t>
      </w:r>
      <w:proofErr w:type="spellEnd"/>
      <w:r>
        <w:t xml:space="preserve"> (</w:t>
      </w:r>
      <w:proofErr w:type="spellStart"/>
      <w:r>
        <w:t>Nushin</w:t>
      </w:r>
      <w:proofErr w:type="spellEnd"/>
      <w:r>
        <w:t xml:space="preserve"> </w:t>
      </w:r>
      <w:proofErr w:type="spellStart"/>
      <w:r>
        <w:t>Khadem</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Насим</w:t>
      </w:r>
      <w:proofErr w:type="spellEnd"/>
      <w:r>
        <w:t xml:space="preserve"> </w:t>
      </w:r>
      <w:proofErr w:type="spellStart"/>
      <w:r>
        <w:t>Багери</w:t>
      </w:r>
      <w:proofErr w:type="spellEnd"/>
      <w:r>
        <w:t xml:space="preserve"> (</w:t>
      </w:r>
      <w:proofErr w:type="spellStart"/>
      <w:r>
        <w:t>Nasim</w:t>
      </w:r>
      <w:proofErr w:type="spellEnd"/>
      <w:r>
        <w:t xml:space="preserve"> </w:t>
      </w:r>
      <w:proofErr w:type="spellStart"/>
      <w:r>
        <w:t>Bagheri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Фаран</w:t>
      </w:r>
      <w:proofErr w:type="spellEnd"/>
      <w:r>
        <w:t xml:space="preserve"> </w:t>
      </w:r>
      <w:proofErr w:type="spellStart"/>
      <w:r>
        <w:t>Хесами</w:t>
      </w:r>
      <w:proofErr w:type="spellEnd"/>
      <w:r>
        <w:t xml:space="preserve"> (</w:t>
      </w:r>
      <w:proofErr w:type="spellStart"/>
      <w:r>
        <w:t>Faran</w:t>
      </w:r>
      <w:proofErr w:type="spellEnd"/>
      <w:r>
        <w:t xml:space="preserve"> </w:t>
      </w:r>
      <w:proofErr w:type="spellStart"/>
      <w:r>
        <w:t>Hesami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Элхам</w:t>
      </w:r>
      <w:proofErr w:type="spellEnd"/>
      <w:r>
        <w:t xml:space="preserve"> </w:t>
      </w:r>
      <w:proofErr w:type="spellStart"/>
      <w:r>
        <w:t>Фарахани</w:t>
      </w:r>
      <w:proofErr w:type="spellEnd"/>
      <w:r>
        <w:t xml:space="preserve"> (</w:t>
      </w:r>
      <w:proofErr w:type="spellStart"/>
      <w:r>
        <w:t>Elham</w:t>
      </w:r>
      <w:proofErr w:type="spellEnd"/>
      <w:r>
        <w:t xml:space="preserve"> </w:t>
      </w:r>
      <w:proofErr w:type="spellStart"/>
      <w:r>
        <w:t>Farahani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lastRenderedPageBreak/>
        <w:t>Насим</w:t>
      </w:r>
      <w:proofErr w:type="spellEnd"/>
      <w:r>
        <w:t xml:space="preserve"> </w:t>
      </w:r>
      <w:proofErr w:type="spellStart"/>
      <w:r>
        <w:t>Ашрафи</w:t>
      </w:r>
      <w:proofErr w:type="spellEnd"/>
      <w:r>
        <w:t xml:space="preserve"> (</w:t>
      </w:r>
      <w:proofErr w:type="spellStart"/>
      <w:r>
        <w:t>Nasim</w:t>
      </w:r>
      <w:proofErr w:type="spellEnd"/>
      <w:r>
        <w:t xml:space="preserve"> </w:t>
      </w:r>
      <w:proofErr w:type="spellStart"/>
      <w:r>
        <w:t>Ashrafi</w:t>
      </w:r>
      <w:proofErr w:type="spellEnd"/>
      <w:r>
        <w:t xml:space="preserve">), 1 год </w:t>
      </w:r>
      <w:r w:rsidR="00510A36">
        <w:t>заключения</w:t>
      </w:r>
      <w:r>
        <w:t>.</w:t>
      </w:r>
    </w:p>
    <w:p w:rsidR="004B49BF" w:rsidRDefault="004B49BF" w:rsidP="004B49BF">
      <w:pPr>
        <w:pStyle w:val="affff4"/>
        <w:numPr>
          <w:ilvl w:val="0"/>
          <w:numId w:val="22"/>
        </w:numPr>
      </w:pPr>
      <w:proofErr w:type="spellStart"/>
      <w:r>
        <w:t>Шамис</w:t>
      </w:r>
      <w:proofErr w:type="spellEnd"/>
      <w:r>
        <w:t xml:space="preserve"> </w:t>
      </w:r>
      <w:proofErr w:type="spellStart"/>
      <w:r>
        <w:t>Мохаджер</w:t>
      </w:r>
      <w:proofErr w:type="spellEnd"/>
      <w:r>
        <w:t xml:space="preserve"> (</w:t>
      </w:r>
      <w:proofErr w:type="spellStart"/>
      <w:r>
        <w:t>Shamis</w:t>
      </w:r>
      <w:proofErr w:type="spellEnd"/>
      <w:r>
        <w:t xml:space="preserve"> </w:t>
      </w:r>
      <w:proofErr w:type="spellStart"/>
      <w:r>
        <w:t>Mohajer</w:t>
      </w:r>
      <w:proofErr w:type="spellEnd"/>
      <w:r>
        <w:t xml:space="preserve">), 1 год </w:t>
      </w:r>
      <w:r w:rsidR="00510A36">
        <w:t>заключения</w:t>
      </w:r>
      <w:r>
        <w:t>.</w:t>
      </w:r>
    </w:p>
    <w:p w:rsidR="004B49BF" w:rsidRPr="004B49BF" w:rsidRDefault="004B49BF" w:rsidP="004B49BF">
      <w:pPr>
        <w:rPr>
          <w:b/>
        </w:rPr>
      </w:pPr>
      <w:r w:rsidRPr="004B49BF">
        <w:rPr>
          <w:b/>
        </w:rPr>
        <w:t xml:space="preserve">Тюрьма </w:t>
      </w:r>
      <w:proofErr w:type="spellStart"/>
      <w:r w:rsidRPr="004B49BF">
        <w:rPr>
          <w:b/>
        </w:rPr>
        <w:t>Эвин</w:t>
      </w:r>
      <w:proofErr w:type="spellEnd"/>
      <w:r w:rsidRPr="004B49BF">
        <w:rPr>
          <w:b/>
        </w:rPr>
        <w:t xml:space="preserve"> (задержаны):</w:t>
      </w:r>
    </w:p>
    <w:p w:rsidR="004B49BF" w:rsidRDefault="004B49BF" w:rsidP="004B49BF">
      <w:pPr>
        <w:pStyle w:val="affff4"/>
        <w:numPr>
          <w:ilvl w:val="0"/>
          <w:numId w:val="22"/>
        </w:numPr>
      </w:pPr>
      <w:proofErr w:type="spellStart"/>
      <w:r>
        <w:t>Мона</w:t>
      </w:r>
      <w:proofErr w:type="spellEnd"/>
      <w:r>
        <w:t xml:space="preserve"> </w:t>
      </w:r>
      <w:proofErr w:type="spellStart"/>
      <w:r>
        <w:t>Мехраби</w:t>
      </w:r>
      <w:proofErr w:type="spellEnd"/>
      <w:r>
        <w:t xml:space="preserve"> (</w:t>
      </w:r>
      <w:proofErr w:type="spellStart"/>
      <w:r>
        <w:t>Mona</w:t>
      </w:r>
      <w:proofErr w:type="spellEnd"/>
      <w:r>
        <w:t xml:space="preserve"> </w:t>
      </w:r>
      <w:proofErr w:type="spellStart"/>
      <w:r>
        <w:t>Mehrabi</w:t>
      </w:r>
      <w:proofErr w:type="spellEnd"/>
      <w:r>
        <w:t>).</w:t>
      </w:r>
    </w:p>
    <w:p w:rsidR="004B49BF" w:rsidRDefault="004B49BF" w:rsidP="004B49BF">
      <w:pPr>
        <w:pStyle w:val="affff4"/>
        <w:numPr>
          <w:ilvl w:val="0"/>
          <w:numId w:val="22"/>
        </w:numPr>
      </w:pPr>
      <w:proofErr w:type="spellStart"/>
      <w:r>
        <w:t>Элхам</w:t>
      </w:r>
      <w:proofErr w:type="spellEnd"/>
      <w:r>
        <w:t xml:space="preserve"> </w:t>
      </w:r>
      <w:proofErr w:type="spellStart"/>
      <w:r>
        <w:t>Карампишех</w:t>
      </w:r>
      <w:proofErr w:type="spellEnd"/>
      <w:r>
        <w:t xml:space="preserve"> (</w:t>
      </w:r>
      <w:proofErr w:type="spellStart"/>
      <w:r>
        <w:t>Elham</w:t>
      </w:r>
      <w:proofErr w:type="spellEnd"/>
      <w:r>
        <w:t xml:space="preserve"> </w:t>
      </w:r>
      <w:proofErr w:type="spellStart"/>
      <w:r>
        <w:t>Karampisheh</w:t>
      </w:r>
      <w:proofErr w:type="spellEnd"/>
      <w:r>
        <w:t>).</w:t>
      </w:r>
    </w:p>
    <w:p w:rsidR="004B49BF" w:rsidRDefault="004B49BF" w:rsidP="004B49BF">
      <w:pPr>
        <w:pStyle w:val="affff4"/>
        <w:numPr>
          <w:ilvl w:val="0"/>
          <w:numId w:val="22"/>
        </w:numPr>
      </w:pPr>
      <w:proofErr w:type="spellStart"/>
      <w:r>
        <w:t>Мехрдад</w:t>
      </w:r>
      <w:proofErr w:type="spellEnd"/>
      <w:r>
        <w:t xml:space="preserve"> </w:t>
      </w:r>
      <w:proofErr w:type="spellStart"/>
      <w:r>
        <w:t>Форгани</w:t>
      </w:r>
      <w:proofErr w:type="spellEnd"/>
      <w:r>
        <w:t xml:space="preserve"> (</w:t>
      </w:r>
      <w:proofErr w:type="spellStart"/>
      <w:r>
        <w:t>Mehrdad</w:t>
      </w:r>
      <w:proofErr w:type="spellEnd"/>
      <w:r>
        <w:t xml:space="preserve"> </w:t>
      </w:r>
      <w:proofErr w:type="spellStart"/>
      <w:r>
        <w:t>Forghani</w:t>
      </w:r>
      <w:proofErr w:type="spellEnd"/>
      <w:r>
        <w:t>).</w:t>
      </w:r>
    </w:p>
    <w:p w:rsidR="004B49BF" w:rsidRDefault="004B49BF" w:rsidP="004B49BF">
      <w:pPr>
        <w:pStyle w:val="affff4"/>
        <w:numPr>
          <w:ilvl w:val="0"/>
          <w:numId w:val="22"/>
        </w:numPr>
      </w:pPr>
      <w:proofErr w:type="spellStart"/>
      <w:r>
        <w:t>Сафа</w:t>
      </w:r>
      <w:proofErr w:type="spellEnd"/>
      <w:r>
        <w:t xml:space="preserve"> </w:t>
      </w:r>
      <w:proofErr w:type="spellStart"/>
      <w:r>
        <w:t>Форгани</w:t>
      </w:r>
      <w:proofErr w:type="spellEnd"/>
      <w:r>
        <w:t xml:space="preserve"> (</w:t>
      </w:r>
      <w:proofErr w:type="spellStart"/>
      <w:r>
        <w:t>Safa</w:t>
      </w:r>
      <w:proofErr w:type="spellEnd"/>
      <w:r>
        <w:t xml:space="preserve"> </w:t>
      </w:r>
      <w:proofErr w:type="spellStart"/>
      <w:r>
        <w:t>Forghani</w:t>
      </w:r>
      <w:proofErr w:type="spellEnd"/>
      <w:r>
        <w:t>).</w:t>
      </w:r>
    </w:p>
    <w:p w:rsidR="004B49BF" w:rsidRDefault="004B49BF" w:rsidP="004B49BF">
      <w:pPr>
        <w:pStyle w:val="affff4"/>
        <w:numPr>
          <w:ilvl w:val="0"/>
          <w:numId w:val="22"/>
        </w:numPr>
      </w:pPr>
      <w:proofErr w:type="spellStart"/>
      <w:r>
        <w:t>Рухийи</w:t>
      </w:r>
      <w:proofErr w:type="spellEnd"/>
      <w:r>
        <w:t xml:space="preserve"> </w:t>
      </w:r>
      <w:proofErr w:type="spellStart"/>
      <w:r>
        <w:t>Багердокт</w:t>
      </w:r>
      <w:proofErr w:type="spellEnd"/>
      <w:r>
        <w:t xml:space="preserve"> (</w:t>
      </w:r>
      <w:proofErr w:type="spellStart"/>
      <w:r>
        <w:t>Ruhiyyih</w:t>
      </w:r>
      <w:proofErr w:type="spellEnd"/>
      <w:r>
        <w:t xml:space="preserve"> </w:t>
      </w:r>
      <w:proofErr w:type="spellStart"/>
      <w:r>
        <w:t>Bagherdokht</w:t>
      </w:r>
      <w:proofErr w:type="spellEnd"/>
      <w:r>
        <w:t>).</w:t>
      </w:r>
    </w:p>
    <w:p w:rsidR="004B49BF" w:rsidRDefault="004B49BF" w:rsidP="004B49BF">
      <w:pPr>
        <w:pStyle w:val="affff4"/>
        <w:numPr>
          <w:ilvl w:val="0"/>
          <w:numId w:val="22"/>
        </w:numPr>
      </w:pPr>
      <w:proofErr w:type="spellStart"/>
      <w:r>
        <w:t>Лалех</w:t>
      </w:r>
      <w:proofErr w:type="spellEnd"/>
      <w:r>
        <w:t xml:space="preserve"> </w:t>
      </w:r>
      <w:proofErr w:type="spellStart"/>
      <w:r>
        <w:t>Мехдинежад</w:t>
      </w:r>
      <w:proofErr w:type="spellEnd"/>
      <w:r>
        <w:t xml:space="preserve"> (</w:t>
      </w:r>
      <w:proofErr w:type="spellStart"/>
      <w:r>
        <w:t>Laleh</w:t>
      </w:r>
      <w:proofErr w:type="spellEnd"/>
      <w:r>
        <w:t xml:space="preserve"> </w:t>
      </w:r>
      <w:proofErr w:type="spellStart"/>
      <w:r>
        <w:t>Mehdinezhad</w:t>
      </w:r>
      <w:proofErr w:type="spellEnd"/>
      <w:r>
        <w:t>).</w:t>
      </w:r>
    </w:p>
    <w:p w:rsidR="004B49BF" w:rsidRPr="004B49BF" w:rsidRDefault="004B49BF" w:rsidP="004B49BF">
      <w:pPr>
        <w:rPr>
          <w:b/>
        </w:rPr>
      </w:pPr>
      <w:proofErr w:type="spellStart"/>
      <w:r w:rsidRPr="004B49BF">
        <w:rPr>
          <w:b/>
        </w:rPr>
        <w:lastRenderedPageBreak/>
        <w:t>Кередж</w:t>
      </w:r>
      <w:proofErr w:type="spellEnd"/>
      <w:r w:rsidRPr="004B49BF">
        <w:rPr>
          <w:b/>
        </w:rPr>
        <w:t xml:space="preserve"> </w:t>
      </w:r>
      <w:r w:rsidR="00F4404E">
        <w:rPr>
          <w:b/>
        </w:rPr>
        <w:t>—</w:t>
      </w:r>
      <w:r w:rsidRPr="004B49BF">
        <w:rPr>
          <w:b/>
        </w:rPr>
        <w:t xml:space="preserve"> </w:t>
      </w:r>
      <w:proofErr w:type="spellStart"/>
      <w:r w:rsidRPr="004B49BF">
        <w:rPr>
          <w:b/>
        </w:rPr>
        <w:t>Гохардашт</w:t>
      </w:r>
      <w:proofErr w:type="spellEnd"/>
      <w:r w:rsidRPr="004B49BF">
        <w:rPr>
          <w:b/>
        </w:rPr>
        <w:t xml:space="preserve"> (</w:t>
      </w:r>
      <w:proofErr w:type="spellStart"/>
      <w:r w:rsidRPr="004B49BF">
        <w:rPr>
          <w:b/>
        </w:rPr>
        <w:t>тюрма</w:t>
      </w:r>
      <w:proofErr w:type="spellEnd"/>
      <w:r w:rsidRPr="004B49BF">
        <w:rPr>
          <w:b/>
        </w:rPr>
        <w:t xml:space="preserve"> </w:t>
      </w:r>
      <w:proofErr w:type="spellStart"/>
      <w:r w:rsidRPr="004B49BF">
        <w:rPr>
          <w:b/>
        </w:rPr>
        <w:t>Раджай</w:t>
      </w:r>
      <w:proofErr w:type="spellEnd"/>
      <w:r w:rsidRPr="004B49BF">
        <w:rPr>
          <w:b/>
        </w:rPr>
        <w:t xml:space="preserve"> </w:t>
      </w:r>
      <w:proofErr w:type="spellStart"/>
      <w:r w:rsidRPr="004B49BF">
        <w:rPr>
          <w:b/>
        </w:rPr>
        <w:t>Шахри</w:t>
      </w:r>
      <w:proofErr w:type="spellEnd"/>
      <w:r w:rsidRPr="004B49BF">
        <w:rPr>
          <w:b/>
        </w:rPr>
        <w:t>):</w:t>
      </w:r>
    </w:p>
    <w:p w:rsidR="004B49BF" w:rsidRDefault="004B49BF" w:rsidP="004B49BF">
      <w:pPr>
        <w:pStyle w:val="affff4"/>
        <w:numPr>
          <w:ilvl w:val="0"/>
          <w:numId w:val="22"/>
        </w:numPr>
      </w:pPr>
      <w:proofErr w:type="spellStart"/>
      <w:r>
        <w:t>Джамалоддин</w:t>
      </w:r>
      <w:proofErr w:type="spellEnd"/>
      <w:r>
        <w:t xml:space="preserve"> </w:t>
      </w:r>
      <w:proofErr w:type="spellStart"/>
      <w:r>
        <w:t>Ханджани</w:t>
      </w:r>
      <w:proofErr w:type="spellEnd"/>
      <w:r>
        <w:t xml:space="preserve"> (</w:t>
      </w:r>
      <w:proofErr w:type="spellStart"/>
      <w:r>
        <w:t>Jamaluddin</w:t>
      </w:r>
      <w:proofErr w:type="spellEnd"/>
      <w:r>
        <w:t xml:space="preserve"> </w:t>
      </w:r>
      <w:proofErr w:type="spellStart"/>
      <w:r>
        <w:t>Khanjani</w:t>
      </w:r>
      <w:proofErr w:type="spellEnd"/>
      <w:r>
        <w:t xml:space="preserve">), 20 лет </w:t>
      </w:r>
      <w:r w:rsidR="00510A36">
        <w:t>заключения</w:t>
      </w:r>
      <w:r>
        <w:t>.</w:t>
      </w:r>
    </w:p>
    <w:p w:rsidR="004B49BF" w:rsidRDefault="004B49BF" w:rsidP="004B49BF">
      <w:pPr>
        <w:pStyle w:val="affff4"/>
        <w:numPr>
          <w:ilvl w:val="0"/>
          <w:numId w:val="22"/>
        </w:numPr>
      </w:pPr>
      <w:proofErr w:type="spellStart"/>
      <w:r>
        <w:t>Сеийд</w:t>
      </w:r>
      <w:proofErr w:type="spellEnd"/>
      <w:r>
        <w:t xml:space="preserve"> </w:t>
      </w:r>
      <w:proofErr w:type="spellStart"/>
      <w:r>
        <w:t>Резаи</w:t>
      </w:r>
      <w:proofErr w:type="spellEnd"/>
      <w:r>
        <w:t xml:space="preserve"> (</w:t>
      </w:r>
      <w:proofErr w:type="spellStart"/>
      <w:r>
        <w:t>Saeed</w:t>
      </w:r>
      <w:proofErr w:type="spellEnd"/>
      <w:r>
        <w:t xml:space="preserve"> </w:t>
      </w:r>
      <w:proofErr w:type="spellStart"/>
      <w:r>
        <w:t>Rezaei</w:t>
      </w:r>
      <w:proofErr w:type="spellEnd"/>
      <w:r>
        <w:t xml:space="preserve">), 20 лет </w:t>
      </w:r>
      <w:r w:rsidR="00510A36">
        <w:t>заключения</w:t>
      </w:r>
      <w:r>
        <w:t>.</w:t>
      </w:r>
    </w:p>
    <w:p w:rsidR="004B49BF" w:rsidRDefault="004B49BF" w:rsidP="004B49BF">
      <w:pPr>
        <w:pStyle w:val="affff4"/>
        <w:numPr>
          <w:ilvl w:val="0"/>
          <w:numId w:val="22"/>
        </w:numPr>
      </w:pPr>
      <w:proofErr w:type="spellStart"/>
      <w:r>
        <w:t>Афиф</w:t>
      </w:r>
      <w:proofErr w:type="spellEnd"/>
      <w:r>
        <w:t xml:space="preserve"> </w:t>
      </w:r>
      <w:proofErr w:type="spellStart"/>
      <w:r>
        <w:t>Наими</w:t>
      </w:r>
      <w:proofErr w:type="spellEnd"/>
      <w:r>
        <w:t xml:space="preserve"> (</w:t>
      </w:r>
      <w:proofErr w:type="spellStart"/>
      <w:r>
        <w:t>Afif</w:t>
      </w:r>
      <w:proofErr w:type="spellEnd"/>
      <w:r>
        <w:t xml:space="preserve"> </w:t>
      </w:r>
      <w:proofErr w:type="spellStart"/>
      <w:r>
        <w:t>Naimi</w:t>
      </w:r>
      <w:proofErr w:type="spellEnd"/>
      <w:r>
        <w:t xml:space="preserve">), 20 лет </w:t>
      </w:r>
      <w:r w:rsidR="00510A36">
        <w:t>заключения</w:t>
      </w:r>
      <w:r>
        <w:t>.</w:t>
      </w:r>
    </w:p>
    <w:p w:rsidR="004B49BF" w:rsidRDefault="004B49BF" w:rsidP="004B49BF">
      <w:pPr>
        <w:pStyle w:val="affff4"/>
        <w:numPr>
          <w:ilvl w:val="0"/>
          <w:numId w:val="22"/>
        </w:numPr>
      </w:pPr>
      <w:proofErr w:type="spellStart"/>
      <w:r>
        <w:t>Бехруз</w:t>
      </w:r>
      <w:proofErr w:type="spellEnd"/>
      <w:r>
        <w:t xml:space="preserve"> </w:t>
      </w:r>
      <w:proofErr w:type="spellStart"/>
      <w:r>
        <w:t>Таваколи</w:t>
      </w:r>
      <w:proofErr w:type="spellEnd"/>
      <w:r>
        <w:t xml:space="preserve"> (</w:t>
      </w:r>
      <w:proofErr w:type="spellStart"/>
      <w:r>
        <w:t>Behrooz</w:t>
      </w:r>
      <w:proofErr w:type="spellEnd"/>
      <w:r>
        <w:t xml:space="preserve"> </w:t>
      </w:r>
      <w:proofErr w:type="spellStart"/>
      <w:r>
        <w:t>Tavakoli</w:t>
      </w:r>
      <w:proofErr w:type="spellEnd"/>
      <w:r>
        <w:t xml:space="preserve">), 20 лет </w:t>
      </w:r>
      <w:r w:rsidR="00510A36">
        <w:t>заключения</w:t>
      </w:r>
      <w:r>
        <w:t>.</w:t>
      </w:r>
    </w:p>
    <w:p w:rsidR="004B49BF" w:rsidRDefault="004B49BF" w:rsidP="004B49BF">
      <w:pPr>
        <w:pStyle w:val="affff4"/>
        <w:numPr>
          <w:ilvl w:val="0"/>
          <w:numId w:val="22"/>
        </w:numPr>
      </w:pPr>
      <w:proofErr w:type="spellStart"/>
      <w:r>
        <w:t>Вахид</w:t>
      </w:r>
      <w:proofErr w:type="spellEnd"/>
      <w:r>
        <w:t xml:space="preserve"> </w:t>
      </w:r>
      <w:proofErr w:type="spellStart"/>
      <w:r>
        <w:t>Тизфахм</w:t>
      </w:r>
      <w:proofErr w:type="spellEnd"/>
      <w:r>
        <w:t xml:space="preserve"> (</w:t>
      </w:r>
      <w:proofErr w:type="spellStart"/>
      <w:r>
        <w:t>Vahid</w:t>
      </w:r>
      <w:proofErr w:type="spellEnd"/>
      <w:r>
        <w:t xml:space="preserve"> </w:t>
      </w:r>
      <w:proofErr w:type="spellStart"/>
      <w:r>
        <w:t>Tizfahm</w:t>
      </w:r>
      <w:proofErr w:type="spellEnd"/>
      <w:r>
        <w:t xml:space="preserve">), 20 лет </w:t>
      </w:r>
      <w:r w:rsidR="00510A36">
        <w:t>заключения</w:t>
      </w:r>
      <w:r>
        <w:t>.</w:t>
      </w:r>
    </w:p>
    <w:p w:rsidR="004B49BF" w:rsidRDefault="004B49BF" w:rsidP="004B49BF">
      <w:pPr>
        <w:pStyle w:val="affff4"/>
        <w:numPr>
          <w:ilvl w:val="0"/>
          <w:numId w:val="22"/>
        </w:numPr>
      </w:pPr>
      <w:proofErr w:type="spellStart"/>
      <w:r>
        <w:t>Навид</w:t>
      </w:r>
      <w:proofErr w:type="spellEnd"/>
      <w:r>
        <w:t xml:space="preserve"> </w:t>
      </w:r>
      <w:proofErr w:type="spellStart"/>
      <w:r>
        <w:t>Ханжани</w:t>
      </w:r>
      <w:proofErr w:type="spellEnd"/>
      <w:r>
        <w:t xml:space="preserve"> (</w:t>
      </w:r>
      <w:proofErr w:type="spellStart"/>
      <w:r>
        <w:t>Navid</w:t>
      </w:r>
      <w:proofErr w:type="spellEnd"/>
      <w:r>
        <w:t xml:space="preserve"> </w:t>
      </w:r>
      <w:proofErr w:type="spellStart"/>
      <w:r>
        <w:t>Khanjani</w:t>
      </w:r>
      <w:proofErr w:type="spellEnd"/>
      <w:r>
        <w:t xml:space="preserve">), 12 лет </w:t>
      </w:r>
      <w:r w:rsidR="00510A36">
        <w:t>заключения</w:t>
      </w:r>
      <w:r>
        <w:t>.</w:t>
      </w:r>
    </w:p>
    <w:p w:rsidR="004B49BF" w:rsidRDefault="004B49BF" w:rsidP="004B49BF">
      <w:pPr>
        <w:pStyle w:val="affff4"/>
        <w:numPr>
          <w:ilvl w:val="0"/>
          <w:numId w:val="22"/>
        </w:numPr>
      </w:pPr>
      <w:r>
        <w:t xml:space="preserve">Адель </w:t>
      </w:r>
      <w:proofErr w:type="spellStart"/>
      <w:r>
        <w:t>Наими</w:t>
      </w:r>
      <w:proofErr w:type="spellEnd"/>
      <w:r>
        <w:t xml:space="preserve"> (</w:t>
      </w:r>
      <w:proofErr w:type="spellStart"/>
      <w:r>
        <w:t>Adel</w:t>
      </w:r>
      <w:proofErr w:type="spellEnd"/>
      <w:r>
        <w:t xml:space="preserve"> </w:t>
      </w:r>
      <w:proofErr w:type="spellStart"/>
      <w:r>
        <w:t>Naimi</w:t>
      </w:r>
      <w:proofErr w:type="spellEnd"/>
      <w:r>
        <w:t xml:space="preserve">), 11 лет </w:t>
      </w:r>
      <w:r w:rsidR="00510A36">
        <w:t>заключения</w:t>
      </w:r>
      <w:r>
        <w:t>.</w:t>
      </w:r>
    </w:p>
    <w:p w:rsidR="004B49BF" w:rsidRDefault="004B49BF" w:rsidP="004B49BF">
      <w:pPr>
        <w:pStyle w:val="affff4"/>
        <w:numPr>
          <w:ilvl w:val="0"/>
          <w:numId w:val="22"/>
        </w:numPr>
      </w:pPr>
      <w:r>
        <w:t xml:space="preserve">Фархад </w:t>
      </w:r>
      <w:proofErr w:type="spellStart"/>
      <w:r>
        <w:t>Фахандеж</w:t>
      </w:r>
      <w:proofErr w:type="spellEnd"/>
      <w:r>
        <w:t xml:space="preserve"> (</w:t>
      </w:r>
      <w:proofErr w:type="spellStart"/>
      <w:r>
        <w:t>Farhad</w:t>
      </w:r>
      <w:proofErr w:type="spellEnd"/>
      <w:r>
        <w:t xml:space="preserve"> </w:t>
      </w:r>
      <w:proofErr w:type="spellStart"/>
      <w:r>
        <w:t>Fahandezh</w:t>
      </w:r>
      <w:proofErr w:type="spellEnd"/>
      <w:r>
        <w:t xml:space="preserve">), 10 лет </w:t>
      </w:r>
      <w:r w:rsidR="00510A36">
        <w:t>заключения</w:t>
      </w:r>
      <w:r>
        <w:t>.</w:t>
      </w:r>
    </w:p>
    <w:p w:rsidR="004B49BF" w:rsidRDefault="004B49BF" w:rsidP="004B49BF">
      <w:pPr>
        <w:pStyle w:val="affff4"/>
        <w:numPr>
          <w:ilvl w:val="0"/>
          <w:numId w:val="22"/>
        </w:numPr>
      </w:pPr>
      <w:proofErr w:type="spellStart"/>
      <w:r>
        <w:t>Шахран</w:t>
      </w:r>
      <w:proofErr w:type="spellEnd"/>
      <w:r>
        <w:t xml:space="preserve"> </w:t>
      </w:r>
      <w:proofErr w:type="spellStart"/>
      <w:r>
        <w:t>Чиниан</w:t>
      </w:r>
      <w:proofErr w:type="spellEnd"/>
      <w:r>
        <w:t xml:space="preserve"> </w:t>
      </w:r>
      <w:proofErr w:type="spellStart"/>
      <w:r>
        <w:t>Миандоваб</w:t>
      </w:r>
      <w:proofErr w:type="spellEnd"/>
      <w:r>
        <w:t xml:space="preserve"> (</w:t>
      </w:r>
      <w:proofErr w:type="spellStart"/>
      <w:r>
        <w:t>Shahran</w:t>
      </w:r>
      <w:proofErr w:type="spellEnd"/>
      <w:r>
        <w:t xml:space="preserve"> </w:t>
      </w:r>
      <w:proofErr w:type="spellStart"/>
      <w:r>
        <w:t>Chinian</w:t>
      </w:r>
      <w:proofErr w:type="spellEnd"/>
      <w:r>
        <w:t xml:space="preserve"> </w:t>
      </w:r>
      <w:proofErr w:type="spellStart"/>
      <w:r>
        <w:t>Miandovab</w:t>
      </w:r>
      <w:proofErr w:type="spellEnd"/>
      <w:r>
        <w:t xml:space="preserve">), 8 лет </w:t>
      </w:r>
      <w:r w:rsidR="00510A36">
        <w:t>заключения</w:t>
      </w:r>
      <w:r>
        <w:t>.</w:t>
      </w:r>
    </w:p>
    <w:p w:rsidR="004B49BF" w:rsidRDefault="004B49BF" w:rsidP="004B49BF">
      <w:pPr>
        <w:pStyle w:val="affff4"/>
        <w:numPr>
          <w:ilvl w:val="0"/>
          <w:numId w:val="22"/>
        </w:numPr>
      </w:pPr>
      <w:proofErr w:type="spellStart"/>
      <w:r>
        <w:t>Эган</w:t>
      </w:r>
      <w:proofErr w:type="spellEnd"/>
      <w:r>
        <w:t xml:space="preserve"> </w:t>
      </w:r>
      <w:proofErr w:type="spellStart"/>
      <w:r>
        <w:t>Шахиди</w:t>
      </w:r>
      <w:proofErr w:type="spellEnd"/>
      <w:r>
        <w:t xml:space="preserve"> (</w:t>
      </w:r>
      <w:proofErr w:type="spellStart"/>
      <w:r>
        <w:t>Eghan</w:t>
      </w:r>
      <w:proofErr w:type="spellEnd"/>
      <w:r>
        <w:t xml:space="preserve"> </w:t>
      </w:r>
      <w:proofErr w:type="spellStart"/>
      <w:r>
        <w:t>Shahidi</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Азизолах</w:t>
      </w:r>
      <w:proofErr w:type="spellEnd"/>
      <w:r>
        <w:t xml:space="preserve"> </w:t>
      </w:r>
      <w:proofErr w:type="spellStart"/>
      <w:r>
        <w:t>Самандри</w:t>
      </w:r>
      <w:proofErr w:type="spellEnd"/>
      <w:r>
        <w:t xml:space="preserve"> (</w:t>
      </w:r>
      <w:proofErr w:type="spellStart"/>
      <w:r>
        <w:t>Azizolah</w:t>
      </w:r>
      <w:proofErr w:type="spellEnd"/>
      <w:r>
        <w:t xml:space="preserve"> </w:t>
      </w:r>
      <w:proofErr w:type="spellStart"/>
      <w:r>
        <w:t>Samandri</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Камран</w:t>
      </w:r>
      <w:proofErr w:type="spellEnd"/>
      <w:r>
        <w:t xml:space="preserve"> </w:t>
      </w:r>
      <w:proofErr w:type="spellStart"/>
      <w:r>
        <w:t>Мортезаи</w:t>
      </w:r>
      <w:proofErr w:type="spellEnd"/>
      <w:r>
        <w:t xml:space="preserve"> (</w:t>
      </w:r>
      <w:proofErr w:type="spellStart"/>
      <w:r>
        <w:t>Kamran</w:t>
      </w:r>
      <w:proofErr w:type="spellEnd"/>
      <w:r>
        <w:t xml:space="preserve"> </w:t>
      </w:r>
      <w:proofErr w:type="spellStart"/>
      <w:r>
        <w:t>Mortezai</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Кейван</w:t>
      </w:r>
      <w:proofErr w:type="spellEnd"/>
      <w:r>
        <w:t xml:space="preserve"> </w:t>
      </w:r>
      <w:proofErr w:type="spellStart"/>
      <w:r>
        <w:t>Рахимиан</w:t>
      </w:r>
      <w:proofErr w:type="spellEnd"/>
      <w:r>
        <w:t xml:space="preserve"> (</w:t>
      </w:r>
      <w:proofErr w:type="spellStart"/>
      <w:r>
        <w:t>Keyvan</w:t>
      </w:r>
      <w:proofErr w:type="spellEnd"/>
      <w:r>
        <w:t xml:space="preserve"> </w:t>
      </w:r>
      <w:proofErr w:type="spellStart"/>
      <w:r>
        <w:t>Rahimian</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Фуад</w:t>
      </w:r>
      <w:proofErr w:type="spellEnd"/>
      <w:r>
        <w:t xml:space="preserve"> </w:t>
      </w:r>
      <w:proofErr w:type="spellStart"/>
      <w:r>
        <w:t>Фахандеж</w:t>
      </w:r>
      <w:proofErr w:type="spellEnd"/>
      <w:r>
        <w:t xml:space="preserve"> (</w:t>
      </w:r>
      <w:proofErr w:type="spellStart"/>
      <w:r>
        <w:t>Fouad</w:t>
      </w:r>
      <w:proofErr w:type="spellEnd"/>
      <w:r>
        <w:t xml:space="preserve"> </w:t>
      </w:r>
      <w:proofErr w:type="spellStart"/>
      <w:r>
        <w:t>Fahandezh</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Аманолах</w:t>
      </w:r>
      <w:proofErr w:type="spellEnd"/>
      <w:r>
        <w:t xml:space="preserve"> </w:t>
      </w:r>
      <w:proofErr w:type="spellStart"/>
      <w:r>
        <w:t>Мостагим</w:t>
      </w:r>
      <w:proofErr w:type="spellEnd"/>
      <w:r>
        <w:t xml:space="preserve"> (</w:t>
      </w:r>
      <w:proofErr w:type="spellStart"/>
      <w:r>
        <w:t>Amanolah</w:t>
      </w:r>
      <w:proofErr w:type="spellEnd"/>
      <w:r>
        <w:t xml:space="preserve"> </w:t>
      </w:r>
      <w:proofErr w:type="spellStart"/>
      <w:r>
        <w:t>Mostaghim</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Фуад</w:t>
      </w:r>
      <w:proofErr w:type="spellEnd"/>
      <w:r>
        <w:t xml:space="preserve"> </w:t>
      </w:r>
      <w:proofErr w:type="spellStart"/>
      <w:r>
        <w:t>Могадам</w:t>
      </w:r>
      <w:proofErr w:type="spellEnd"/>
      <w:r>
        <w:t xml:space="preserve"> (</w:t>
      </w:r>
      <w:proofErr w:type="spellStart"/>
      <w:r>
        <w:t>Fouad</w:t>
      </w:r>
      <w:proofErr w:type="spellEnd"/>
      <w:r>
        <w:t xml:space="preserve"> </w:t>
      </w:r>
      <w:proofErr w:type="spellStart"/>
      <w:r>
        <w:t>Moghadam</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Камал</w:t>
      </w:r>
      <w:proofErr w:type="spellEnd"/>
      <w:r>
        <w:t xml:space="preserve"> </w:t>
      </w:r>
      <w:proofErr w:type="spellStart"/>
      <w:r>
        <w:t>Кашани</w:t>
      </w:r>
      <w:proofErr w:type="spellEnd"/>
      <w:r>
        <w:t xml:space="preserve"> (</w:t>
      </w:r>
      <w:proofErr w:type="spellStart"/>
      <w:r>
        <w:t>Kamal</w:t>
      </w:r>
      <w:proofErr w:type="spellEnd"/>
      <w:r>
        <w:t xml:space="preserve"> </w:t>
      </w:r>
      <w:proofErr w:type="spellStart"/>
      <w:r>
        <w:t>Kashani</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Фарахманд</w:t>
      </w:r>
      <w:proofErr w:type="spellEnd"/>
      <w:r>
        <w:t xml:space="preserve"> </w:t>
      </w:r>
      <w:proofErr w:type="spellStart"/>
      <w:r>
        <w:t>Санаи</w:t>
      </w:r>
      <w:proofErr w:type="spellEnd"/>
      <w:r>
        <w:t xml:space="preserve"> (</w:t>
      </w:r>
      <w:proofErr w:type="spellStart"/>
      <w:r>
        <w:t>Farahmand</w:t>
      </w:r>
      <w:proofErr w:type="spellEnd"/>
      <w:r>
        <w:t xml:space="preserve"> </w:t>
      </w:r>
      <w:proofErr w:type="spellStart"/>
      <w:r>
        <w:t>Sanaii</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Сиамак</w:t>
      </w:r>
      <w:proofErr w:type="spellEnd"/>
      <w:r>
        <w:t xml:space="preserve"> </w:t>
      </w:r>
      <w:proofErr w:type="spellStart"/>
      <w:r>
        <w:t>Садри</w:t>
      </w:r>
      <w:proofErr w:type="spellEnd"/>
      <w:r>
        <w:t xml:space="preserve"> (</w:t>
      </w:r>
      <w:proofErr w:type="spellStart"/>
      <w:r>
        <w:t>Siamak</w:t>
      </w:r>
      <w:proofErr w:type="spellEnd"/>
      <w:r>
        <w:t xml:space="preserve"> </w:t>
      </w:r>
      <w:proofErr w:type="spellStart"/>
      <w:r>
        <w:t>Sadri</w:t>
      </w:r>
      <w:proofErr w:type="spellEnd"/>
      <w:r>
        <w:t xml:space="preserve">), 5 лет </w:t>
      </w:r>
      <w:r w:rsidR="00510A36">
        <w:t>заключения</w:t>
      </w:r>
      <w:r>
        <w:t>.</w:t>
      </w:r>
    </w:p>
    <w:p w:rsidR="004B49BF" w:rsidRDefault="00E10613" w:rsidP="004B49BF">
      <w:pPr>
        <w:pStyle w:val="affff4"/>
        <w:numPr>
          <w:ilvl w:val="0"/>
          <w:numId w:val="22"/>
        </w:numPr>
      </w:pPr>
      <w:r>
        <w:rPr>
          <w:noProof/>
        </w:rPr>
        <w:drawing>
          <wp:anchor distT="0" distB="0" distL="114300" distR="114300" simplePos="0" relativeHeight="251665408" behindDoc="0" locked="0" layoutInCell="1" allowOverlap="1" wp14:anchorId="441C4D0E" wp14:editId="0CC4E3B0">
            <wp:simplePos x="0" y="0"/>
            <wp:positionH relativeFrom="column">
              <wp:posOffset>2991485</wp:posOffset>
            </wp:positionH>
            <wp:positionV relativeFrom="paragraph">
              <wp:posOffset>-126365</wp:posOffset>
            </wp:positionV>
            <wp:extent cx="3599815" cy="2245995"/>
            <wp:effectExtent l="19050" t="0" r="19685" b="249555"/>
            <wp:wrapSquare wrapText="bothSides"/>
            <wp:docPr id="37" name="Рисунок 37" descr="http://i.telegraph.co.uk/multimedia/archive/02022/117029517_202238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telegraph.co.uk/multimedia/archive/02022/117029517_2022385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9815" cy="224599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4B49BF">
        <w:t xml:space="preserve">Фархад </w:t>
      </w:r>
      <w:proofErr w:type="spellStart"/>
      <w:r w:rsidR="004B49BF">
        <w:t>Егбали</w:t>
      </w:r>
      <w:proofErr w:type="spellEnd"/>
      <w:r w:rsidR="004B49BF">
        <w:t xml:space="preserve"> (</w:t>
      </w:r>
      <w:proofErr w:type="spellStart"/>
      <w:r w:rsidR="004B49BF">
        <w:t>Farhad</w:t>
      </w:r>
      <w:proofErr w:type="spellEnd"/>
      <w:r w:rsidR="004B49BF">
        <w:t xml:space="preserve"> </w:t>
      </w:r>
      <w:proofErr w:type="spellStart"/>
      <w:r w:rsidR="004B49BF">
        <w:t>Eghbali</w:t>
      </w:r>
      <w:proofErr w:type="spellEnd"/>
      <w:r w:rsidR="004B49BF">
        <w:t xml:space="preserve">), 5 лет </w:t>
      </w:r>
      <w:r w:rsidR="00510A36">
        <w:t>заключения</w:t>
      </w:r>
      <w:r w:rsidR="004B49BF">
        <w:t>.</w:t>
      </w:r>
    </w:p>
    <w:p w:rsidR="004B49BF" w:rsidRDefault="004B49BF" w:rsidP="004B49BF">
      <w:pPr>
        <w:pStyle w:val="affff4"/>
        <w:numPr>
          <w:ilvl w:val="0"/>
          <w:numId w:val="22"/>
        </w:numPr>
      </w:pPr>
      <w:proofErr w:type="spellStart"/>
      <w:r>
        <w:t>Куроуш</w:t>
      </w:r>
      <w:proofErr w:type="spellEnd"/>
      <w:r>
        <w:t xml:space="preserve"> </w:t>
      </w:r>
      <w:proofErr w:type="spellStart"/>
      <w:r>
        <w:t>Зияри</w:t>
      </w:r>
      <w:proofErr w:type="spellEnd"/>
      <w:r>
        <w:t xml:space="preserve"> (</w:t>
      </w:r>
      <w:proofErr w:type="spellStart"/>
      <w:r>
        <w:t>Kuroush</w:t>
      </w:r>
      <w:proofErr w:type="spellEnd"/>
      <w:r>
        <w:t xml:space="preserve"> </w:t>
      </w:r>
      <w:proofErr w:type="spellStart"/>
      <w:r>
        <w:t>Ziyari</w:t>
      </w:r>
      <w:proofErr w:type="spellEnd"/>
      <w:r>
        <w:t xml:space="preserve">), 5 лет </w:t>
      </w:r>
      <w:r w:rsidR="00510A36">
        <w:t>заключения</w:t>
      </w:r>
      <w:r>
        <w:t>.</w:t>
      </w:r>
    </w:p>
    <w:p w:rsidR="004B49BF" w:rsidRDefault="004B49BF" w:rsidP="004B49BF">
      <w:pPr>
        <w:pStyle w:val="affff4"/>
        <w:numPr>
          <w:ilvl w:val="0"/>
          <w:numId w:val="22"/>
        </w:numPr>
      </w:pPr>
      <w:r>
        <w:t xml:space="preserve">Паям </w:t>
      </w:r>
      <w:proofErr w:type="spellStart"/>
      <w:r>
        <w:t>Маркази</w:t>
      </w:r>
      <w:proofErr w:type="spellEnd"/>
      <w:r>
        <w:t xml:space="preserve"> (</w:t>
      </w:r>
      <w:proofErr w:type="spellStart"/>
      <w:r>
        <w:t>Payam</w:t>
      </w:r>
      <w:proofErr w:type="spellEnd"/>
      <w:r>
        <w:t xml:space="preserve"> </w:t>
      </w:r>
      <w:proofErr w:type="spellStart"/>
      <w:r>
        <w:t>Markazi</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Рамин</w:t>
      </w:r>
      <w:proofErr w:type="spellEnd"/>
      <w:r>
        <w:t xml:space="preserve"> </w:t>
      </w:r>
      <w:proofErr w:type="spellStart"/>
      <w:r>
        <w:t>Зибаи</w:t>
      </w:r>
      <w:proofErr w:type="spellEnd"/>
      <w:r>
        <w:t xml:space="preserve"> (</w:t>
      </w:r>
      <w:proofErr w:type="spellStart"/>
      <w:r>
        <w:t>Ramin</w:t>
      </w:r>
      <w:proofErr w:type="spellEnd"/>
      <w:r>
        <w:t xml:space="preserve"> </w:t>
      </w:r>
      <w:proofErr w:type="spellStart"/>
      <w:r>
        <w:t>Zibaii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Афшин</w:t>
      </w:r>
      <w:proofErr w:type="spellEnd"/>
      <w:r>
        <w:t xml:space="preserve"> </w:t>
      </w:r>
      <w:proofErr w:type="spellStart"/>
      <w:r>
        <w:t>Хайратиан</w:t>
      </w:r>
      <w:proofErr w:type="spellEnd"/>
      <w:r>
        <w:t xml:space="preserve"> (</w:t>
      </w:r>
      <w:proofErr w:type="spellStart"/>
      <w:r>
        <w:t>Afshin</w:t>
      </w:r>
      <w:proofErr w:type="spellEnd"/>
      <w:r>
        <w:t xml:space="preserve"> </w:t>
      </w:r>
      <w:proofErr w:type="spellStart"/>
      <w:r>
        <w:t>Hayratian</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Шахин</w:t>
      </w:r>
      <w:proofErr w:type="spellEnd"/>
      <w:r>
        <w:t xml:space="preserve"> </w:t>
      </w:r>
      <w:proofErr w:type="spellStart"/>
      <w:r>
        <w:t>Негари</w:t>
      </w:r>
      <w:proofErr w:type="spellEnd"/>
      <w:r>
        <w:t xml:space="preserve"> (</w:t>
      </w:r>
      <w:proofErr w:type="spellStart"/>
      <w:r>
        <w:t>Shahin</w:t>
      </w:r>
      <w:proofErr w:type="spellEnd"/>
      <w:r>
        <w:t xml:space="preserve"> </w:t>
      </w:r>
      <w:proofErr w:type="spellStart"/>
      <w:r>
        <w:t>Negari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Шахрох</w:t>
      </w:r>
      <w:proofErr w:type="spellEnd"/>
      <w:r>
        <w:t xml:space="preserve"> </w:t>
      </w:r>
      <w:proofErr w:type="spellStart"/>
      <w:r>
        <w:t>Таеф</w:t>
      </w:r>
      <w:proofErr w:type="spellEnd"/>
      <w:r>
        <w:t xml:space="preserve"> (</w:t>
      </w:r>
      <w:proofErr w:type="spellStart"/>
      <w:r>
        <w:t>Shahrokh</w:t>
      </w:r>
      <w:proofErr w:type="spellEnd"/>
      <w:r>
        <w:t xml:space="preserve"> </w:t>
      </w:r>
      <w:proofErr w:type="spellStart"/>
      <w:r>
        <w:t>Taef</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lastRenderedPageBreak/>
        <w:t>Камран</w:t>
      </w:r>
      <w:proofErr w:type="spellEnd"/>
      <w:r>
        <w:t xml:space="preserve"> </w:t>
      </w:r>
      <w:proofErr w:type="spellStart"/>
      <w:r>
        <w:t>Рахимиан</w:t>
      </w:r>
      <w:proofErr w:type="spellEnd"/>
      <w:r>
        <w:t xml:space="preserve"> (</w:t>
      </w:r>
      <w:proofErr w:type="spellStart"/>
      <w:r>
        <w:t>Kamran</w:t>
      </w:r>
      <w:proofErr w:type="spellEnd"/>
      <w:r>
        <w:t xml:space="preserve"> </w:t>
      </w:r>
      <w:proofErr w:type="spellStart"/>
      <w:r>
        <w:t>Rahimian</w:t>
      </w:r>
      <w:proofErr w:type="spellEnd"/>
      <w:r>
        <w:t xml:space="preserve">), 4 года </w:t>
      </w:r>
      <w:r w:rsidR="00510A36">
        <w:t>заключения</w:t>
      </w:r>
      <w:r>
        <w:t>.</w:t>
      </w:r>
    </w:p>
    <w:p w:rsidR="004B49BF" w:rsidRDefault="004B49BF" w:rsidP="004B49BF">
      <w:pPr>
        <w:pStyle w:val="affff4"/>
        <w:numPr>
          <w:ilvl w:val="0"/>
          <w:numId w:val="22"/>
        </w:numPr>
      </w:pPr>
      <w:r>
        <w:t xml:space="preserve">Махмуд </w:t>
      </w:r>
      <w:proofErr w:type="spellStart"/>
      <w:r>
        <w:t>Бадавам</w:t>
      </w:r>
      <w:proofErr w:type="spellEnd"/>
      <w:r>
        <w:t xml:space="preserve"> (</w:t>
      </w:r>
      <w:proofErr w:type="spellStart"/>
      <w:r>
        <w:t>Mahmoud</w:t>
      </w:r>
      <w:proofErr w:type="spellEnd"/>
      <w:r>
        <w:t xml:space="preserve"> </w:t>
      </w:r>
      <w:proofErr w:type="spellStart"/>
      <w:r>
        <w:t>Badavam</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Риаз</w:t>
      </w:r>
      <w:proofErr w:type="spellEnd"/>
      <w:r>
        <w:t xml:space="preserve"> </w:t>
      </w:r>
      <w:proofErr w:type="spellStart"/>
      <w:r>
        <w:t>Собхани</w:t>
      </w:r>
      <w:proofErr w:type="spellEnd"/>
      <w:r>
        <w:t xml:space="preserve"> (</w:t>
      </w:r>
      <w:proofErr w:type="spellStart"/>
      <w:r>
        <w:t>Riaz</w:t>
      </w:r>
      <w:proofErr w:type="spellEnd"/>
      <w:r>
        <w:t xml:space="preserve"> </w:t>
      </w:r>
      <w:proofErr w:type="spellStart"/>
      <w:r>
        <w:t>Sobhani</w:t>
      </w:r>
      <w:proofErr w:type="spellEnd"/>
      <w:r>
        <w:t xml:space="preserve">), 4 года </w:t>
      </w:r>
      <w:r w:rsidR="00510A36">
        <w:t>заключения</w:t>
      </w:r>
      <w:r>
        <w:t>.</w:t>
      </w:r>
    </w:p>
    <w:p w:rsidR="004B49BF" w:rsidRDefault="004B49BF" w:rsidP="004B49BF">
      <w:pPr>
        <w:pStyle w:val="affff4"/>
        <w:numPr>
          <w:ilvl w:val="0"/>
          <w:numId w:val="22"/>
        </w:numPr>
      </w:pPr>
      <w:r>
        <w:t xml:space="preserve">Фархад </w:t>
      </w:r>
      <w:proofErr w:type="spellStart"/>
      <w:r>
        <w:t>Седги</w:t>
      </w:r>
      <w:proofErr w:type="spellEnd"/>
      <w:r>
        <w:t xml:space="preserve"> (</w:t>
      </w:r>
      <w:proofErr w:type="spellStart"/>
      <w:r>
        <w:t>Farhad</w:t>
      </w:r>
      <w:proofErr w:type="spellEnd"/>
      <w:r>
        <w:t xml:space="preserve"> </w:t>
      </w:r>
      <w:proofErr w:type="spellStart"/>
      <w:r>
        <w:t>Sedghi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Фуад</w:t>
      </w:r>
      <w:proofErr w:type="spellEnd"/>
      <w:r>
        <w:t xml:space="preserve"> </w:t>
      </w:r>
      <w:proofErr w:type="spellStart"/>
      <w:r>
        <w:t>Ханжани</w:t>
      </w:r>
      <w:proofErr w:type="spellEnd"/>
      <w:r>
        <w:t xml:space="preserve"> (</w:t>
      </w:r>
      <w:proofErr w:type="spellStart"/>
      <w:r>
        <w:t>Fouad</w:t>
      </w:r>
      <w:proofErr w:type="spellEnd"/>
      <w:r>
        <w:t xml:space="preserve"> </w:t>
      </w:r>
      <w:proofErr w:type="spellStart"/>
      <w:r>
        <w:t>Khanjani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Шахаб</w:t>
      </w:r>
      <w:proofErr w:type="spellEnd"/>
      <w:r>
        <w:t xml:space="preserve"> </w:t>
      </w:r>
      <w:proofErr w:type="spellStart"/>
      <w:r>
        <w:t>Дегани</w:t>
      </w:r>
      <w:proofErr w:type="spellEnd"/>
      <w:r>
        <w:t xml:space="preserve"> (</w:t>
      </w:r>
      <w:proofErr w:type="spellStart"/>
      <w:r>
        <w:t>Shahab</w:t>
      </w:r>
      <w:proofErr w:type="spellEnd"/>
      <w:r>
        <w:t xml:space="preserve"> </w:t>
      </w:r>
      <w:proofErr w:type="spellStart"/>
      <w:r>
        <w:t>Dehghani</w:t>
      </w:r>
      <w:proofErr w:type="spellEnd"/>
      <w:r>
        <w:t xml:space="preserve">), 4 года </w:t>
      </w:r>
      <w:r w:rsidR="00510A36">
        <w:t>заключения</w:t>
      </w:r>
      <w:r>
        <w:t>.</w:t>
      </w:r>
    </w:p>
    <w:p w:rsidR="004B49BF" w:rsidRDefault="004B49BF" w:rsidP="004B49BF">
      <w:pPr>
        <w:pStyle w:val="affff4"/>
        <w:numPr>
          <w:ilvl w:val="0"/>
          <w:numId w:val="22"/>
        </w:numPr>
      </w:pPr>
      <w:proofErr w:type="spellStart"/>
      <w:r>
        <w:t>Shamim</w:t>
      </w:r>
      <w:proofErr w:type="spellEnd"/>
      <w:r>
        <w:t xml:space="preserve"> </w:t>
      </w:r>
      <w:proofErr w:type="spellStart"/>
      <w:r>
        <w:t>Наими</w:t>
      </w:r>
      <w:proofErr w:type="spellEnd"/>
      <w:r>
        <w:t xml:space="preserve"> (</w:t>
      </w:r>
      <w:proofErr w:type="spellStart"/>
      <w:r>
        <w:t>Shamim</w:t>
      </w:r>
      <w:proofErr w:type="spellEnd"/>
      <w:r>
        <w:t xml:space="preserve"> </w:t>
      </w:r>
      <w:proofErr w:type="spellStart"/>
      <w:r>
        <w:t>Naimi</w:t>
      </w:r>
      <w:proofErr w:type="spellEnd"/>
      <w:r>
        <w:t xml:space="preserve">), 3 года </w:t>
      </w:r>
      <w:r w:rsidR="00510A36">
        <w:t>заключения</w:t>
      </w:r>
      <w:r>
        <w:t>.</w:t>
      </w:r>
    </w:p>
    <w:p w:rsidR="004B49BF" w:rsidRDefault="004B49BF" w:rsidP="004B49BF">
      <w:pPr>
        <w:pStyle w:val="affff4"/>
        <w:numPr>
          <w:ilvl w:val="0"/>
          <w:numId w:val="22"/>
        </w:numPr>
      </w:pPr>
      <w:proofErr w:type="spellStart"/>
      <w:r>
        <w:t>Саранг</w:t>
      </w:r>
      <w:proofErr w:type="spellEnd"/>
      <w:r>
        <w:t xml:space="preserve"> </w:t>
      </w:r>
      <w:proofErr w:type="spellStart"/>
      <w:r>
        <w:t>Етехади</w:t>
      </w:r>
      <w:proofErr w:type="spellEnd"/>
      <w:r>
        <w:t xml:space="preserve"> (</w:t>
      </w:r>
      <w:proofErr w:type="spellStart"/>
      <w:r>
        <w:t>Sarang</w:t>
      </w:r>
      <w:proofErr w:type="spellEnd"/>
      <w:r>
        <w:t xml:space="preserve"> </w:t>
      </w:r>
      <w:proofErr w:type="spellStart"/>
      <w:r>
        <w:t>Etehadi</w:t>
      </w:r>
      <w:proofErr w:type="spellEnd"/>
      <w:r>
        <w:t xml:space="preserve">), 1 год </w:t>
      </w:r>
      <w:r w:rsidR="00510A36">
        <w:t>заключения</w:t>
      </w:r>
      <w:r>
        <w:t>.</w:t>
      </w:r>
    </w:p>
    <w:p w:rsidR="004B49BF" w:rsidRPr="004B49BF" w:rsidRDefault="004B49BF" w:rsidP="004B49BF">
      <w:pPr>
        <w:rPr>
          <w:b/>
        </w:rPr>
      </w:pPr>
      <w:r w:rsidRPr="004B49BF">
        <w:rPr>
          <w:b/>
        </w:rPr>
        <w:t>Тюрьма Йезд:</w:t>
      </w:r>
    </w:p>
    <w:p w:rsidR="004B49BF" w:rsidRDefault="004B49BF" w:rsidP="004B49BF">
      <w:pPr>
        <w:pStyle w:val="affff4"/>
        <w:numPr>
          <w:ilvl w:val="0"/>
          <w:numId w:val="22"/>
        </w:numPr>
      </w:pPr>
      <w:proofErr w:type="spellStart"/>
      <w:r>
        <w:t>Шамим</w:t>
      </w:r>
      <w:proofErr w:type="spellEnd"/>
      <w:r>
        <w:t xml:space="preserve"> </w:t>
      </w:r>
      <w:proofErr w:type="spellStart"/>
      <w:r>
        <w:t>Етехади</w:t>
      </w:r>
      <w:proofErr w:type="spellEnd"/>
      <w:r>
        <w:t xml:space="preserve"> (</w:t>
      </w:r>
      <w:proofErr w:type="spellStart"/>
      <w:r>
        <w:t>Shamim</w:t>
      </w:r>
      <w:proofErr w:type="spellEnd"/>
      <w:r>
        <w:t xml:space="preserve"> </w:t>
      </w:r>
      <w:proofErr w:type="spellStart"/>
      <w:r>
        <w:t>Etehadi</w:t>
      </w:r>
      <w:proofErr w:type="spellEnd"/>
      <w:r>
        <w:t xml:space="preserve">), 3 года </w:t>
      </w:r>
      <w:r w:rsidR="00510A36">
        <w:t>заключения</w:t>
      </w:r>
      <w:r>
        <w:t>.</w:t>
      </w:r>
    </w:p>
    <w:p w:rsidR="004B49BF" w:rsidRDefault="004B49BF" w:rsidP="004B49BF">
      <w:pPr>
        <w:pStyle w:val="affff4"/>
        <w:numPr>
          <w:ilvl w:val="0"/>
          <w:numId w:val="22"/>
        </w:numPr>
      </w:pPr>
      <w:proofErr w:type="spellStart"/>
      <w:r>
        <w:t>Хосро</w:t>
      </w:r>
      <w:proofErr w:type="spellEnd"/>
      <w:r>
        <w:t xml:space="preserve"> </w:t>
      </w:r>
      <w:proofErr w:type="spellStart"/>
      <w:r>
        <w:t>Дегани</w:t>
      </w:r>
      <w:proofErr w:type="spellEnd"/>
      <w:r>
        <w:t xml:space="preserve"> (</w:t>
      </w:r>
      <w:proofErr w:type="spellStart"/>
      <w:r>
        <w:t>Khosro</w:t>
      </w:r>
      <w:proofErr w:type="spellEnd"/>
      <w:r>
        <w:t xml:space="preserve"> </w:t>
      </w:r>
      <w:proofErr w:type="spellStart"/>
      <w:r>
        <w:t>Dehghani</w:t>
      </w:r>
      <w:proofErr w:type="spellEnd"/>
      <w:r>
        <w:t xml:space="preserve">), 3 года </w:t>
      </w:r>
      <w:r w:rsidR="00510A36">
        <w:t>заключения</w:t>
      </w:r>
      <w:r>
        <w:t>.</w:t>
      </w:r>
    </w:p>
    <w:p w:rsidR="004B49BF" w:rsidRDefault="004B49BF" w:rsidP="004B49BF">
      <w:pPr>
        <w:pStyle w:val="affff4"/>
        <w:numPr>
          <w:ilvl w:val="0"/>
          <w:numId w:val="22"/>
        </w:numPr>
      </w:pPr>
      <w:proofErr w:type="spellStart"/>
      <w:r>
        <w:t>Иман</w:t>
      </w:r>
      <w:proofErr w:type="spellEnd"/>
      <w:r>
        <w:t xml:space="preserve"> </w:t>
      </w:r>
      <w:proofErr w:type="spellStart"/>
      <w:r>
        <w:t>Рашиди</w:t>
      </w:r>
      <w:proofErr w:type="spellEnd"/>
      <w:r>
        <w:t xml:space="preserve"> (</w:t>
      </w:r>
      <w:proofErr w:type="spellStart"/>
      <w:r>
        <w:t>Iman</w:t>
      </w:r>
      <w:proofErr w:type="spellEnd"/>
      <w:r>
        <w:t xml:space="preserve"> </w:t>
      </w:r>
      <w:proofErr w:type="spellStart"/>
      <w:r>
        <w:t>Rashidi</w:t>
      </w:r>
      <w:proofErr w:type="spellEnd"/>
      <w:r>
        <w:t xml:space="preserve">), 3 года </w:t>
      </w:r>
      <w:r w:rsidR="00510A36">
        <w:t>заключения</w:t>
      </w:r>
      <w:r>
        <w:t>.</w:t>
      </w:r>
    </w:p>
    <w:p w:rsidR="004B49BF" w:rsidRDefault="004B49BF" w:rsidP="004B49BF">
      <w:pPr>
        <w:pStyle w:val="affff4"/>
        <w:numPr>
          <w:ilvl w:val="0"/>
          <w:numId w:val="22"/>
        </w:numPr>
      </w:pPr>
      <w:proofErr w:type="spellStart"/>
      <w:r>
        <w:t>Шабнам</w:t>
      </w:r>
      <w:proofErr w:type="spellEnd"/>
      <w:r>
        <w:t xml:space="preserve"> </w:t>
      </w:r>
      <w:proofErr w:type="spellStart"/>
      <w:r>
        <w:t>Мотахед</w:t>
      </w:r>
      <w:proofErr w:type="spellEnd"/>
      <w:r>
        <w:t xml:space="preserve"> (</w:t>
      </w:r>
      <w:proofErr w:type="spellStart"/>
      <w:r>
        <w:t>Shabnam</w:t>
      </w:r>
      <w:proofErr w:type="spellEnd"/>
      <w:r>
        <w:t xml:space="preserve"> </w:t>
      </w:r>
      <w:proofErr w:type="spellStart"/>
      <w:r>
        <w:t>Motahed</w:t>
      </w:r>
      <w:proofErr w:type="spellEnd"/>
      <w:r>
        <w:t xml:space="preserve">), 2 года </w:t>
      </w:r>
      <w:r w:rsidR="00510A36">
        <w:t>заключения</w:t>
      </w:r>
      <w:r>
        <w:t>.</w:t>
      </w:r>
    </w:p>
    <w:p w:rsidR="004B49BF" w:rsidRDefault="004B49BF" w:rsidP="004B49BF">
      <w:pPr>
        <w:pStyle w:val="affff4"/>
        <w:numPr>
          <w:ilvl w:val="0"/>
          <w:numId w:val="22"/>
        </w:numPr>
      </w:pPr>
      <w:proofErr w:type="spellStart"/>
      <w:r>
        <w:t>Фариборз</w:t>
      </w:r>
      <w:proofErr w:type="spellEnd"/>
      <w:r>
        <w:t xml:space="preserve"> Баги (</w:t>
      </w:r>
      <w:proofErr w:type="spellStart"/>
      <w:r>
        <w:t>Fariborz</w:t>
      </w:r>
      <w:proofErr w:type="spellEnd"/>
      <w:r>
        <w:t xml:space="preserve"> </w:t>
      </w:r>
      <w:proofErr w:type="spellStart"/>
      <w:r>
        <w:t>Baghi</w:t>
      </w:r>
      <w:proofErr w:type="spellEnd"/>
      <w:r>
        <w:t xml:space="preserve">), 2 года </w:t>
      </w:r>
      <w:r w:rsidR="00510A36">
        <w:t>заключения</w:t>
      </w:r>
      <w:r>
        <w:t>.</w:t>
      </w:r>
    </w:p>
    <w:p w:rsidR="004B49BF" w:rsidRDefault="004B49BF" w:rsidP="004B49BF">
      <w:pPr>
        <w:pStyle w:val="affff4"/>
        <w:numPr>
          <w:ilvl w:val="0"/>
          <w:numId w:val="22"/>
        </w:numPr>
      </w:pPr>
      <w:proofErr w:type="spellStart"/>
      <w:r>
        <w:t>Ирай</w:t>
      </w:r>
      <w:proofErr w:type="spellEnd"/>
      <w:r>
        <w:t xml:space="preserve"> </w:t>
      </w:r>
      <w:proofErr w:type="spellStart"/>
      <w:r>
        <w:t>Лохрасб</w:t>
      </w:r>
      <w:proofErr w:type="spellEnd"/>
      <w:r>
        <w:t xml:space="preserve"> (</w:t>
      </w:r>
      <w:proofErr w:type="spellStart"/>
      <w:r>
        <w:t>Iraj</w:t>
      </w:r>
      <w:proofErr w:type="spellEnd"/>
      <w:r>
        <w:t xml:space="preserve"> </w:t>
      </w:r>
      <w:proofErr w:type="spellStart"/>
      <w:r>
        <w:t>Lohrasb</w:t>
      </w:r>
      <w:proofErr w:type="spellEnd"/>
      <w:r>
        <w:t xml:space="preserve">), 2 года </w:t>
      </w:r>
      <w:r w:rsidR="00510A36">
        <w:t>заключения</w:t>
      </w:r>
      <w:r>
        <w:t>.</w:t>
      </w:r>
    </w:p>
    <w:p w:rsidR="004B49BF" w:rsidRDefault="004B49BF" w:rsidP="004B49BF">
      <w:pPr>
        <w:pStyle w:val="affff4"/>
        <w:numPr>
          <w:ilvl w:val="0"/>
          <w:numId w:val="22"/>
        </w:numPr>
      </w:pPr>
      <w:proofErr w:type="spellStart"/>
      <w:r>
        <w:t>Нагме</w:t>
      </w:r>
      <w:proofErr w:type="spellEnd"/>
      <w:r>
        <w:t xml:space="preserve"> </w:t>
      </w:r>
      <w:proofErr w:type="spellStart"/>
      <w:r>
        <w:t>Фараби</w:t>
      </w:r>
      <w:proofErr w:type="spellEnd"/>
      <w:r>
        <w:t xml:space="preserve"> (</w:t>
      </w:r>
      <w:proofErr w:type="spellStart"/>
      <w:r>
        <w:t>Naghmeh</w:t>
      </w:r>
      <w:proofErr w:type="spellEnd"/>
      <w:r>
        <w:t xml:space="preserve"> </w:t>
      </w:r>
      <w:proofErr w:type="spellStart"/>
      <w:r>
        <w:t>Farabi</w:t>
      </w:r>
      <w:proofErr w:type="spellEnd"/>
      <w:r>
        <w:t xml:space="preserve">), 2 года </w:t>
      </w:r>
      <w:r w:rsidR="00510A36">
        <w:t>заключения</w:t>
      </w:r>
      <w:r>
        <w:t>.</w:t>
      </w:r>
    </w:p>
    <w:p w:rsidR="004B49BF" w:rsidRDefault="004B49BF" w:rsidP="004B49BF">
      <w:pPr>
        <w:pStyle w:val="affff4"/>
        <w:numPr>
          <w:ilvl w:val="0"/>
          <w:numId w:val="22"/>
        </w:numPr>
      </w:pPr>
      <w:proofErr w:type="spellStart"/>
      <w:r>
        <w:t>Фариба</w:t>
      </w:r>
      <w:proofErr w:type="spellEnd"/>
      <w:r>
        <w:t xml:space="preserve"> </w:t>
      </w:r>
      <w:proofErr w:type="spellStart"/>
      <w:r>
        <w:t>Аштари</w:t>
      </w:r>
      <w:proofErr w:type="spellEnd"/>
      <w:r>
        <w:t xml:space="preserve"> (</w:t>
      </w:r>
      <w:proofErr w:type="spellStart"/>
      <w:r>
        <w:t>Fariba</w:t>
      </w:r>
      <w:proofErr w:type="spellEnd"/>
      <w:r>
        <w:t xml:space="preserve"> </w:t>
      </w:r>
      <w:proofErr w:type="spellStart"/>
      <w:r>
        <w:t>Ashtari</w:t>
      </w:r>
      <w:proofErr w:type="spellEnd"/>
      <w:r>
        <w:t xml:space="preserve">), 2 года </w:t>
      </w:r>
      <w:r w:rsidR="00510A36">
        <w:t>заключения</w:t>
      </w:r>
      <w:r>
        <w:t>.</w:t>
      </w:r>
    </w:p>
    <w:p w:rsidR="004B49BF" w:rsidRDefault="004B49BF" w:rsidP="004B49BF">
      <w:pPr>
        <w:pStyle w:val="affff4"/>
        <w:numPr>
          <w:ilvl w:val="0"/>
          <w:numId w:val="22"/>
        </w:numPr>
      </w:pPr>
      <w:r>
        <w:t>Фарах Баги (</w:t>
      </w:r>
      <w:proofErr w:type="spellStart"/>
      <w:r>
        <w:t>Farah</w:t>
      </w:r>
      <w:proofErr w:type="spellEnd"/>
      <w:r>
        <w:t xml:space="preserve"> </w:t>
      </w:r>
      <w:proofErr w:type="spellStart"/>
      <w:r>
        <w:t>Baghi</w:t>
      </w:r>
      <w:proofErr w:type="spellEnd"/>
      <w:r>
        <w:t xml:space="preserve">), 1 год </w:t>
      </w:r>
      <w:r w:rsidR="00510A36">
        <w:t>заключения</w:t>
      </w:r>
      <w:r>
        <w:t>.</w:t>
      </w:r>
    </w:p>
    <w:p w:rsidR="004B49BF" w:rsidRDefault="004B49BF" w:rsidP="004B49BF">
      <w:pPr>
        <w:pStyle w:val="affff4"/>
        <w:numPr>
          <w:ilvl w:val="0"/>
          <w:numId w:val="22"/>
        </w:numPr>
      </w:pPr>
      <w:proofErr w:type="spellStart"/>
      <w:r>
        <w:t>Таназ</w:t>
      </w:r>
      <w:proofErr w:type="spellEnd"/>
      <w:r>
        <w:t xml:space="preserve"> </w:t>
      </w:r>
      <w:proofErr w:type="spellStart"/>
      <w:r>
        <w:t>Мохаммади</w:t>
      </w:r>
      <w:proofErr w:type="spellEnd"/>
      <w:r>
        <w:t xml:space="preserve"> (</w:t>
      </w:r>
      <w:proofErr w:type="spellStart"/>
      <w:r>
        <w:t>Tanaz</w:t>
      </w:r>
      <w:proofErr w:type="spellEnd"/>
      <w:r>
        <w:t xml:space="preserve"> </w:t>
      </w:r>
      <w:proofErr w:type="spellStart"/>
      <w:r>
        <w:t>Mohammadi</w:t>
      </w:r>
      <w:proofErr w:type="spellEnd"/>
      <w:r>
        <w:t xml:space="preserve">), 1 год </w:t>
      </w:r>
      <w:r w:rsidR="00510A36">
        <w:t>заключения</w:t>
      </w:r>
      <w:r>
        <w:t>.</w:t>
      </w:r>
    </w:p>
    <w:p w:rsidR="004B49BF" w:rsidRDefault="004B49BF" w:rsidP="004B49BF">
      <w:pPr>
        <w:pStyle w:val="affff4"/>
        <w:numPr>
          <w:ilvl w:val="0"/>
          <w:numId w:val="22"/>
        </w:numPr>
      </w:pPr>
      <w:r>
        <w:t xml:space="preserve">Насер </w:t>
      </w:r>
      <w:proofErr w:type="spellStart"/>
      <w:r>
        <w:t>Багери</w:t>
      </w:r>
      <w:proofErr w:type="spellEnd"/>
      <w:r>
        <w:t xml:space="preserve"> (</w:t>
      </w:r>
      <w:proofErr w:type="spellStart"/>
      <w:r>
        <w:t>Naser</w:t>
      </w:r>
      <w:proofErr w:type="spellEnd"/>
      <w:r>
        <w:t xml:space="preserve"> </w:t>
      </w:r>
      <w:proofErr w:type="spellStart"/>
      <w:r>
        <w:t>Bagheri</w:t>
      </w:r>
      <w:proofErr w:type="spellEnd"/>
      <w:r>
        <w:t>), задержание</w:t>
      </w:r>
      <w:r w:rsidR="00F4404E">
        <w:t>.</w:t>
      </w:r>
    </w:p>
    <w:p w:rsidR="004B49BF" w:rsidRDefault="004B49BF" w:rsidP="004B49BF">
      <w:pPr>
        <w:pStyle w:val="affff4"/>
        <w:numPr>
          <w:ilvl w:val="0"/>
          <w:numId w:val="22"/>
        </w:numPr>
      </w:pPr>
      <w:proofErr w:type="spellStart"/>
      <w:r>
        <w:t>Файез</w:t>
      </w:r>
      <w:proofErr w:type="spellEnd"/>
      <w:r>
        <w:t xml:space="preserve"> </w:t>
      </w:r>
      <w:proofErr w:type="spellStart"/>
      <w:r>
        <w:t>Багери</w:t>
      </w:r>
      <w:proofErr w:type="spellEnd"/>
      <w:r>
        <w:t xml:space="preserve"> (</w:t>
      </w:r>
      <w:proofErr w:type="spellStart"/>
      <w:r>
        <w:t>Fayez</w:t>
      </w:r>
      <w:proofErr w:type="spellEnd"/>
      <w:r>
        <w:t xml:space="preserve"> </w:t>
      </w:r>
      <w:proofErr w:type="spellStart"/>
      <w:r>
        <w:t>Bagheri</w:t>
      </w:r>
      <w:proofErr w:type="spellEnd"/>
      <w:r>
        <w:t>), задержание</w:t>
      </w:r>
      <w:r w:rsidR="00F4404E">
        <w:t>.</w:t>
      </w:r>
    </w:p>
    <w:p w:rsidR="004B49BF" w:rsidRPr="004B49BF" w:rsidRDefault="004B49BF" w:rsidP="004B49BF">
      <w:pPr>
        <w:rPr>
          <w:b/>
        </w:rPr>
      </w:pPr>
      <w:r w:rsidRPr="004B49BF">
        <w:rPr>
          <w:b/>
        </w:rPr>
        <w:lastRenderedPageBreak/>
        <w:t xml:space="preserve">Тюрьма </w:t>
      </w:r>
      <w:proofErr w:type="spellStart"/>
      <w:r w:rsidRPr="004B49BF">
        <w:rPr>
          <w:b/>
        </w:rPr>
        <w:t>Мешхед</w:t>
      </w:r>
      <w:proofErr w:type="spellEnd"/>
      <w:r w:rsidRPr="004B49BF">
        <w:rPr>
          <w:b/>
        </w:rPr>
        <w:t xml:space="preserve"> – </w:t>
      </w:r>
      <w:proofErr w:type="spellStart"/>
      <w:r w:rsidRPr="004B49BF">
        <w:rPr>
          <w:b/>
        </w:rPr>
        <w:t>Вакилабад</w:t>
      </w:r>
      <w:proofErr w:type="spellEnd"/>
      <w:r>
        <w:rPr>
          <w:b/>
        </w:rPr>
        <w:t>,</w:t>
      </w:r>
      <w:r w:rsidR="00B26085" w:rsidRPr="00B26085">
        <w:rPr>
          <w:noProof/>
        </w:rPr>
        <w:t xml:space="preserve"> </w:t>
      </w:r>
    </w:p>
    <w:p w:rsidR="004B49BF" w:rsidRDefault="004B49BF" w:rsidP="004B49BF">
      <w:pPr>
        <w:pStyle w:val="affff4"/>
        <w:numPr>
          <w:ilvl w:val="0"/>
          <w:numId w:val="22"/>
        </w:numPr>
      </w:pPr>
      <w:r>
        <w:t xml:space="preserve">Ника </w:t>
      </w:r>
      <w:proofErr w:type="spellStart"/>
      <w:r>
        <w:t>Холуси</w:t>
      </w:r>
      <w:proofErr w:type="spellEnd"/>
      <w:r>
        <w:t xml:space="preserve"> (</w:t>
      </w:r>
      <w:proofErr w:type="spellStart"/>
      <w:r>
        <w:t>Nika</w:t>
      </w:r>
      <w:proofErr w:type="spellEnd"/>
      <w:r>
        <w:t xml:space="preserve"> </w:t>
      </w:r>
      <w:proofErr w:type="spellStart"/>
      <w:r>
        <w:t>Kholusi</w:t>
      </w:r>
      <w:proofErr w:type="spellEnd"/>
      <w:r>
        <w:t xml:space="preserve">), 6 лет </w:t>
      </w:r>
      <w:r w:rsidR="00510A36">
        <w:t>заключения</w:t>
      </w:r>
      <w:r>
        <w:t>.</w:t>
      </w:r>
    </w:p>
    <w:p w:rsidR="004B49BF" w:rsidRDefault="004B49BF" w:rsidP="004B49BF">
      <w:pPr>
        <w:pStyle w:val="affff4"/>
        <w:numPr>
          <w:ilvl w:val="0"/>
          <w:numId w:val="22"/>
        </w:numPr>
      </w:pPr>
      <w:proofErr w:type="spellStart"/>
      <w:r>
        <w:t>Ялайер</w:t>
      </w:r>
      <w:proofErr w:type="spellEnd"/>
      <w:r>
        <w:t xml:space="preserve"> </w:t>
      </w:r>
      <w:proofErr w:type="spellStart"/>
      <w:r>
        <w:t>Вахдат</w:t>
      </w:r>
      <w:proofErr w:type="spellEnd"/>
      <w:r>
        <w:t xml:space="preserve"> (</w:t>
      </w:r>
      <w:proofErr w:type="spellStart"/>
      <w:r>
        <w:t>Jalayer</w:t>
      </w:r>
      <w:proofErr w:type="spellEnd"/>
      <w:r>
        <w:t xml:space="preserve"> </w:t>
      </w:r>
      <w:proofErr w:type="spellStart"/>
      <w:r>
        <w:t>Vahdat</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Давар</w:t>
      </w:r>
      <w:proofErr w:type="spellEnd"/>
      <w:r>
        <w:t xml:space="preserve"> </w:t>
      </w:r>
      <w:proofErr w:type="spellStart"/>
      <w:r>
        <w:t>Набильзаде</w:t>
      </w:r>
      <w:proofErr w:type="spellEnd"/>
      <w:r>
        <w:t xml:space="preserve"> (</w:t>
      </w:r>
      <w:proofErr w:type="spellStart"/>
      <w:r>
        <w:t>Davar</w:t>
      </w:r>
      <w:proofErr w:type="spellEnd"/>
      <w:r>
        <w:t xml:space="preserve"> </w:t>
      </w:r>
      <w:proofErr w:type="spellStart"/>
      <w:r>
        <w:t>Nabilzadeh</w:t>
      </w:r>
      <w:proofErr w:type="spellEnd"/>
      <w:r>
        <w:t xml:space="preserve">), 5 лет </w:t>
      </w:r>
      <w:r w:rsidR="00510A36">
        <w:t>заключения</w:t>
      </w:r>
      <w:r>
        <w:t>.</w:t>
      </w:r>
    </w:p>
    <w:p w:rsidR="004B49BF" w:rsidRDefault="004B49BF" w:rsidP="004B49BF">
      <w:pPr>
        <w:pStyle w:val="affff4"/>
        <w:numPr>
          <w:ilvl w:val="0"/>
          <w:numId w:val="22"/>
        </w:numPr>
      </w:pPr>
      <w:r>
        <w:t xml:space="preserve">Соня </w:t>
      </w:r>
      <w:proofErr w:type="spellStart"/>
      <w:r>
        <w:t>Ахмади</w:t>
      </w:r>
      <w:proofErr w:type="spellEnd"/>
      <w:r>
        <w:t xml:space="preserve"> (</w:t>
      </w:r>
      <w:proofErr w:type="spellStart"/>
      <w:r>
        <w:t>Sonia</w:t>
      </w:r>
      <w:proofErr w:type="spellEnd"/>
      <w:r>
        <w:t xml:space="preserve"> </w:t>
      </w:r>
      <w:proofErr w:type="spellStart"/>
      <w:r>
        <w:t>Ahmadi</w:t>
      </w:r>
      <w:proofErr w:type="spellEnd"/>
      <w:r>
        <w:t xml:space="preserve">), 5 лет </w:t>
      </w:r>
      <w:r w:rsidR="00510A36">
        <w:t>заключения</w:t>
      </w:r>
      <w:r>
        <w:t>.</w:t>
      </w:r>
    </w:p>
    <w:p w:rsidR="004B49BF" w:rsidRDefault="004B49BF" w:rsidP="004B49BF">
      <w:pPr>
        <w:pStyle w:val="affff4"/>
        <w:numPr>
          <w:ilvl w:val="0"/>
          <w:numId w:val="22"/>
        </w:numPr>
      </w:pPr>
      <w:r>
        <w:t xml:space="preserve">Сима </w:t>
      </w:r>
      <w:proofErr w:type="spellStart"/>
      <w:r>
        <w:t>Ешраги</w:t>
      </w:r>
      <w:proofErr w:type="spellEnd"/>
      <w:r>
        <w:t xml:space="preserve"> (</w:t>
      </w:r>
      <w:proofErr w:type="spellStart"/>
      <w:r>
        <w:t>Sima</w:t>
      </w:r>
      <w:proofErr w:type="spellEnd"/>
      <w:r>
        <w:t xml:space="preserve"> </w:t>
      </w:r>
      <w:proofErr w:type="spellStart"/>
      <w:r>
        <w:t>Eshraghi</w:t>
      </w:r>
      <w:proofErr w:type="spellEnd"/>
      <w:r>
        <w:t xml:space="preserve">), 5 лет </w:t>
      </w:r>
      <w:r w:rsidR="00510A36">
        <w:t>заключения</w:t>
      </w:r>
      <w:r>
        <w:t>.</w:t>
      </w:r>
    </w:p>
    <w:p w:rsidR="004B49BF" w:rsidRDefault="004B49BF" w:rsidP="004B49BF">
      <w:pPr>
        <w:pStyle w:val="affff4"/>
        <w:numPr>
          <w:ilvl w:val="0"/>
          <w:numId w:val="22"/>
        </w:numPr>
      </w:pPr>
      <w:proofErr w:type="spellStart"/>
      <w:r>
        <w:t>Нава</w:t>
      </w:r>
      <w:proofErr w:type="spellEnd"/>
      <w:r>
        <w:t xml:space="preserve"> </w:t>
      </w:r>
      <w:proofErr w:type="spellStart"/>
      <w:r>
        <w:t>Холуси</w:t>
      </w:r>
      <w:proofErr w:type="spellEnd"/>
      <w:r>
        <w:t xml:space="preserve"> (</w:t>
      </w:r>
      <w:proofErr w:type="spellStart"/>
      <w:r>
        <w:t>Nava</w:t>
      </w:r>
      <w:proofErr w:type="spellEnd"/>
      <w:r>
        <w:t xml:space="preserve"> </w:t>
      </w:r>
      <w:proofErr w:type="spellStart"/>
      <w:r>
        <w:t>Kholusi</w:t>
      </w:r>
      <w:proofErr w:type="spellEnd"/>
      <w:r>
        <w:t xml:space="preserve">), 4 года и 6 месяцев </w:t>
      </w:r>
      <w:r w:rsidR="00510A36">
        <w:t>заключения</w:t>
      </w:r>
      <w:r>
        <w:t>.</w:t>
      </w:r>
    </w:p>
    <w:p w:rsidR="004B49BF" w:rsidRDefault="004B49BF" w:rsidP="004B49BF">
      <w:pPr>
        <w:pStyle w:val="affff4"/>
        <w:numPr>
          <w:ilvl w:val="0"/>
          <w:numId w:val="22"/>
        </w:numPr>
      </w:pPr>
      <w:proofErr w:type="spellStart"/>
      <w:r>
        <w:t>Адиб</w:t>
      </w:r>
      <w:proofErr w:type="spellEnd"/>
      <w:r>
        <w:t xml:space="preserve"> </w:t>
      </w:r>
      <w:proofErr w:type="spellStart"/>
      <w:r>
        <w:t>Шоаи</w:t>
      </w:r>
      <w:proofErr w:type="spellEnd"/>
      <w:r>
        <w:t xml:space="preserve"> (</w:t>
      </w:r>
      <w:proofErr w:type="spellStart"/>
      <w:r>
        <w:t>Adib</w:t>
      </w:r>
      <w:proofErr w:type="spellEnd"/>
      <w:r>
        <w:t xml:space="preserve"> </w:t>
      </w:r>
      <w:proofErr w:type="spellStart"/>
      <w:r>
        <w:t>Shoa'i</w:t>
      </w:r>
      <w:proofErr w:type="spellEnd"/>
      <w:r>
        <w:t xml:space="preserve">), 6 месяцев </w:t>
      </w:r>
      <w:r w:rsidR="00510A36">
        <w:t>заключения</w:t>
      </w:r>
      <w:r>
        <w:t>.</w:t>
      </w:r>
    </w:p>
    <w:p w:rsidR="004B49BF" w:rsidRPr="004B49BF" w:rsidRDefault="004B49BF" w:rsidP="004B49BF">
      <w:pPr>
        <w:rPr>
          <w:b/>
        </w:rPr>
      </w:pPr>
      <w:r w:rsidRPr="004B49BF">
        <w:rPr>
          <w:b/>
        </w:rPr>
        <w:t xml:space="preserve">Тюрьма </w:t>
      </w:r>
      <w:proofErr w:type="spellStart"/>
      <w:r w:rsidRPr="004B49BF">
        <w:rPr>
          <w:b/>
        </w:rPr>
        <w:t>Урмии</w:t>
      </w:r>
      <w:proofErr w:type="spellEnd"/>
      <w:r>
        <w:rPr>
          <w:b/>
        </w:rPr>
        <w:t>,</w:t>
      </w:r>
    </w:p>
    <w:p w:rsidR="004B49BF" w:rsidRDefault="004B49BF" w:rsidP="004B49BF">
      <w:pPr>
        <w:pStyle w:val="affff4"/>
        <w:numPr>
          <w:ilvl w:val="0"/>
          <w:numId w:val="22"/>
        </w:numPr>
      </w:pPr>
      <w:proofErr w:type="spellStart"/>
      <w:r>
        <w:t>Фардин</w:t>
      </w:r>
      <w:proofErr w:type="spellEnd"/>
      <w:r>
        <w:t xml:space="preserve"> </w:t>
      </w:r>
      <w:proofErr w:type="spellStart"/>
      <w:r>
        <w:t>Агсани</w:t>
      </w:r>
      <w:proofErr w:type="spellEnd"/>
      <w:r>
        <w:t xml:space="preserve"> (</w:t>
      </w:r>
      <w:proofErr w:type="spellStart"/>
      <w:r>
        <w:t>Fardin</w:t>
      </w:r>
      <w:proofErr w:type="spellEnd"/>
      <w:r>
        <w:t xml:space="preserve"> </w:t>
      </w:r>
      <w:proofErr w:type="spellStart"/>
      <w:r>
        <w:t>Aghsani</w:t>
      </w:r>
      <w:proofErr w:type="spellEnd"/>
      <w:r>
        <w:t xml:space="preserve">), 3 года </w:t>
      </w:r>
      <w:r w:rsidR="00510A36">
        <w:t>заключения</w:t>
      </w:r>
      <w:r>
        <w:t>.</w:t>
      </w:r>
    </w:p>
    <w:p w:rsidR="004B49BF" w:rsidRDefault="004B49BF" w:rsidP="004B49BF">
      <w:pPr>
        <w:pStyle w:val="affff4"/>
        <w:numPr>
          <w:ilvl w:val="0"/>
          <w:numId w:val="22"/>
        </w:numPr>
      </w:pPr>
      <w:proofErr w:type="spellStart"/>
      <w:r>
        <w:t>Фарахназ</w:t>
      </w:r>
      <w:proofErr w:type="spellEnd"/>
      <w:r>
        <w:t xml:space="preserve"> </w:t>
      </w:r>
      <w:proofErr w:type="spellStart"/>
      <w:r>
        <w:t>Могадам</w:t>
      </w:r>
      <w:proofErr w:type="spellEnd"/>
      <w:r>
        <w:t xml:space="preserve"> (</w:t>
      </w:r>
      <w:proofErr w:type="spellStart"/>
      <w:r>
        <w:t>Farahnaz</w:t>
      </w:r>
      <w:proofErr w:type="spellEnd"/>
      <w:r>
        <w:t xml:space="preserve"> </w:t>
      </w:r>
      <w:proofErr w:type="spellStart"/>
      <w:r>
        <w:t>Moghadam</w:t>
      </w:r>
      <w:proofErr w:type="spellEnd"/>
      <w:r>
        <w:t xml:space="preserve">), 3 года </w:t>
      </w:r>
      <w:r w:rsidR="00510A36">
        <w:t>заключения</w:t>
      </w:r>
      <w:r>
        <w:t>.</w:t>
      </w:r>
    </w:p>
    <w:p w:rsidR="004B49BF" w:rsidRDefault="004B49BF" w:rsidP="004B49BF">
      <w:pPr>
        <w:pStyle w:val="affff4"/>
        <w:numPr>
          <w:ilvl w:val="0"/>
          <w:numId w:val="22"/>
        </w:numPr>
      </w:pPr>
      <w:proofErr w:type="spellStart"/>
      <w:r>
        <w:t>Гисоу</w:t>
      </w:r>
      <w:proofErr w:type="spellEnd"/>
      <w:r>
        <w:t xml:space="preserve"> Шейх Хасан </w:t>
      </w:r>
      <w:proofErr w:type="spellStart"/>
      <w:r>
        <w:t>Абади</w:t>
      </w:r>
      <w:proofErr w:type="spellEnd"/>
      <w:r>
        <w:t xml:space="preserve"> (</w:t>
      </w:r>
      <w:proofErr w:type="spellStart"/>
      <w:r>
        <w:t>Gisou</w:t>
      </w:r>
      <w:proofErr w:type="spellEnd"/>
      <w:r>
        <w:t xml:space="preserve"> </w:t>
      </w:r>
      <w:proofErr w:type="spellStart"/>
      <w:r>
        <w:t>Sheikh</w:t>
      </w:r>
      <w:proofErr w:type="spellEnd"/>
      <w:r>
        <w:t xml:space="preserve"> </w:t>
      </w:r>
      <w:proofErr w:type="spellStart"/>
      <w:r>
        <w:t>Hassan</w:t>
      </w:r>
      <w:proofErr w:type="spellEnd"/>
      <w:r>
        <w:t xml:space="preserve"> </w:t>
      </w:r>
      <w:proofErr w:type="spellStart"/>
      <w:r>
        <w:t>Abadi</w:t>
      </w:r>
      <w:proofErr w:type="spellEnd"/>
      <w:r>
        <w:t xml:space="preserve">), 3 года </w:t>
      </w:r>
      <w:r w:rsidR="00510A36">
        <w:t>заключения</w:t>
      </w:r>
      <w:r>
        <w:t>.</w:t>
      </w:r>
    </w:p>
    <w:p w:rsidR="004B49BF" w:rsidRDefault="004B49BF" w:rsidP="004B49BF">
      <w:pPr>
        <w:pStyle w:val="affff4"/>
        <w:numPr>
          <w:ilvl w:val="0"/>
          <w:numId w:val="22"/>
        </w:numPr>
      </w:pPr>
      <w:r>
        <w:t xml:space="preserve">Амир </w:t>
      </w:r>
      <w:proofErr w:type="spellStart"/>
      <w:r>
        <w:t>Мабуди</w:t>
      </w:r>
      <w:proofErr w:type="spellEnd"/>
      <w:r>
        <w:t xml:space="preserve"> (</w:t>
      </w:r>
      <w:proofErr w:type="spellStart"/>
      <w:r>
        <w:t>Amir</w:t>
      </w:r>
      <w:proofErr w:type="spellEnd"/>
      <w:r>
        <w:t xml:space="preserve"> </w:t>
      </w:r>
      <w:proofErr w:type="spellStart"/>
      <w:r>
        <w:t>Ma’budi</w:t>
      </w:r>
      <w:proofErr w:type="spellEnd"/>
      <w:r>
        <w:t xml:space="preserve">), 6 месяцев </w:t>
      </w:r>
      <w:r w:rsidR="00510A36">
        <w:t>заключения</w:t>
      </w:r>
      <w:r>
        <w:t>.</w:t>
      </w:r>
    </w:p>
    <w:p w:rsidR="004B49BF" w:rsidRDefault="004B49BF" w:rsidP="004B49BF">
      <w:pPr>
        <w:pStyle w:val="affff4"/>
        <w:numPr>
          <w:ilvl w:val="0"/>
          <w:numId w:val="22"/>
        </w:numPr>
      </w:pPr>
      <w:proofErr w:type="spellStart"/>
      <w:r>
        <w:t>Нушин</w:t>
      </w:r>
      <w:proofErr w:type="spellEnd"/>
      <w:r>
        <w:t xml:space="preserve"> </w:t>
      </w:r>
      <w:proofErr w:type="spellStart"/>
      <w:r>
        <w:t>Мисаги</w:t>
      </w:r>
      <w:proofErr w:type="spellEnd"/>
      <w:r>
        <w:t xml:space="preserve"> (</w:t>
      </w:r>
      <w:proofErr w:type="spellStart"/>
      <w:r>
        <w:t>Nushin</w:t>
      </w:r>
      <w:proofErr w:type="spellEnd"/>
      <w:r>
        <w:t xml:space="preserve"> </w:t>
      </w:r>
      <w:proofErr w:type="spellStart"/>
      <w:r>
        <w:t>Misaghi</w:t>
      </w:r>
      <w:proofErr w:type="spellEnd"/>
      <w:r>
        <w:t xml:space="preserve">), 6 месяцев </w:t>
      </w:r>
      <w:r w:rsidR="00510A36">
        <w:t>заключения</w:t>
      </w:r>
      <w:r>
        <w:t>.</w:t>
      </w:r>
    </w:p>
    <w:p w:rsidR="004B49BF" w:rsidRDefault="004B49BF" w:rsidP="004B49BF">
      <w:pPr>
        <w:pStyle w:val="affff4"/>
        <w:numPr>
          <w:ilvl w:val="0"/>
          <w:numId w:val="22"/>
        </w:numPr>
      </w:pPr>
      <w:proofErr w:type="spellStart"/>
      <w:r>
        <w:t>Неда</w:t>
      </w:r>
      <w:proofErr w:type="spellEnd"/>
      <w:r>
        <w:t xml:space="preserve"> </w:t>
      </w:r>
      <w:proofErr w:type="spellStart"/>
      <w:r>
        <w:t>Форсатипур</w:t>
      </w:r>
      <w:proofErr w:type="spellEnd"/>
      <w:r>
        <w:t xml:space="preserve"> (</w:t>
      </w:r>
      <w:proofErr w:type="spellStart"/>
      <w:r>
        <w:t>Neda</w:t>
      </w:r>
      <w:proofErr w:type="spellEnd"/>
      <w:r>
        <w:t xml:space="preserve"> </w:t>
      </w:r>
      <w:proofErr w:type="spellStart"/>
      <w:r>
        <w:t>Forsatipur</w:t>
      </w:r>
      <w:proofErr w:type="spellEnd"/>
      <w:r>
        <w:t xml:space="preserve">), 6 месяцев </w:t>
      </w:r>
      <w:r w:rsidR="00510A36">
        <w:t>заключения</w:t>
      </w:r>
      <w:r>
        <w:t>.</w:t>
      </w:r>
    </w:p>
    <w:p w:rsidR="004B49BF" w:rsidRDefault="004B49BF" w:rsidP="004B49BF">
      <w:pPr>
        <w:pStyle w:val="affff4"/>
        <w:numPr>
          <w:ilvl w:val="0"/>
          <w:numId w:val="22"/>
        </w:numPr>
      </w:pPr>
      <w:proofErr w:type="spellStart"/>
      <w:r>
        <w:t>Сохейла</w:t>
      </w:r>
      <w:proofErr w:type="spellEnd"/>
      <w:r>
        <w:t xml:space="preserve"> </w:t>
      </w:r>
      <w:proofErr w:type="spellStart"/>
      <w:r>
        <w:t>Агдаси</w:t>
      </w:r>
      <w:proofErr w:type="spellEnd"/>
      <w:r>
        <w:t xml:space="preserve"> (</w:t>
      </w:r>
      <w:proofErr w:type="spellStart"/>
      <w:r>
        <w:t>Soheila</w:t>
      </w:r>
      <w:proofErr w:type="spellEnd"/>
      <w:r>
        <w:t xml:space="preserve"> </w:t>
      </w:r>
      <w:proofErr w:type="spellStart"/>
      <w:r>
        <w:t>Aqdasi</w:t>
      </w:r>
      <w:proofErr w:type="spellEnd"/>
      <w:r>
        <w:t xml:space="preserve">), 6 месяцев </w:t>
      </w:r>
      <w:r w:rsidR="00510A36">
        <w:t>заключения</w:t>
      </w:r>
      <w:r>
        <w:t>.</w:t>
      </w:r>
    </w:p>
    <w:p w:rsidR="004B49BF" w:rsidRPr="004B49BF" w:rsidRDefault="00FA5C62" w:rsidP="004B49BF">
      <w:pPr>
        <w:rPr>
          <w:b/>
        </w:rPr>
      </w:pPr>
      <w:r>
        <w:rPr>
          <w:noProof/>
        </w:rPr>
        <w:drawing>
          <wp:anchor distT="0" distB="0" distL="114300" distR="114300" simplePos="0" relativeHeight="251668480" behindDoc="0" locked="0" layoutInCell="1" allowOverlap="1" wp14:anchorId="5BE89798" wp14:editId="050C9C9E">
            <wp:simplePos x="0" y="0"/>
            <wp:positionH relativeFrom="column">
              <wp:posOffset>3181985</wp:posOffset>
            </wp:positionH>
            <wp:positionV relativeFrom="paragraph">
              <wp:posOffset>241935</wp:posOffset>
            </wp:positionV>
            <wp:extent cx="2703875" cy="1800000"/>
            <wp:effectExtent l="19050" t="0" r="20320" b="181610"/>
            <wp:wrapSquare wrapText="bothSides"/>
            <wp:docPr id="62" name="Рисунок 62" descr="http://www.designthefaith.com/wp-content/uploads/2010/01/freey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esignthefaith.com/wp-content/uploads/2010/01/freeyara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3875"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486A53">
        <w:rPr>
          <w:noProof/>
        </w:rPr>
        <w:drawing>
          <wp:anchor distT="0" distB="0" distL="114300" distR="114300" simplePos="0" relativeHeight="251667456" behindDoc="0" locked="0" layoutInCell="1" allowOverlap="1" wp14:anchorId="7ED96693" wp14:editId="7541190C">
            <wp:simplePos x="0" y="0"/>
            <wp:positionH relativeFrom="column">
              <wp:posOffset>47625</wp:posOffset>
            </wp:positionH>
            <wp:positionV relativeFrom="paragraph">
              <wp:posOffset>240665</wp:posOffset>
            </wp:positionV>
            <wp:extent cx="3045143" cy="1800000"/>
            <wp:effectExtent l="19050" t="0" r="22225" b="181610"/>
            <wp:wrapSquare wrapText="bothSides"/>
            <wp:docPr id="10" name="Рисунок 10" descr="http://www.yourmiddleeast.com/media/news/images/2013/image1370164762-15499-Place01-0_s660x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rmiddleeast.com/media/news/images/2013/image1370164762-15499-Place01-0_s660x39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5143"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AF6AF7">
        <w:rPr>
          <w:b/>
        </w:rPr>
        <w:br w:type="column"/>
      </w:r>
      <w:r w:rsidR="004B49BF" w:rsidRPr="004B49BF">
        <w:rPr>
          <w:b/>
        </w:rPr>
        <w:lastRenderedPageBreak/>
        <w:t xml:space="preserve">Тюрьма </w:t>
      </w:r>
      <w:proofErr w:type="spellStart"/>
      <w:r w:rsidR="004B49BF" w:rsidRPr="004B49BF">
        <w:rPr>
          <w:b/>
        </w:rPr>
        <w:t>Семнан</w:t>
      </w:r>
      <w:proofErr w:type="spellEnd"/>
      <w:r w:rsidR="004B49BF">
        <w:rPr>
          <w:b/>
        </w:rPr>
        <w:t>,</w:t>
      </w:r>
    </w:p>
    <w:p w:rsidR="004B49BF" w:rsidRDefault="004B49BF" w:rsidP="004B49BF">
      <w:pPr>
        <w:pStyle w:val="affff4"/>
        <w:numPr>
          <w:ilvl w:val="0"/>
          <w:numId w:val="22"/>
        </w:numPr>
      </w:pPr>
      <w:proofErr w:type="spellStart"/>
      <w:r>
        <w:t>Пуя</w:t>
      </w:r>
      <w:proofErr w:type="spellEnd"/>
      <w:r>
        <w:t xml:space="preserve"> </w:t>
      </w:r>
      <w:proofErr w:type="spellStart"/>
      <w:r>
        <w:t>Тебяниан</w:t>
      </w:r>
      <w:proofErr w:type="spellEnd"/>
      <w:r>
        <w:t xml:space="preserve"> (</w:t>
      </w:r>
      <w:proofErr w:type="spellStart"/>
      <w:r>
        <w:t>Puya</w:t>
      </w:r>
      <w:proofErr w:type="spellEnd"/>
      <w:r>
        <w:t xml:space="preserve"> </w:t>
      </w:r>
      <w:proofErr w:type="spellStart"/>
      <w:r>
        <w:t>Tebyanian</w:t>
      </w:r>
      <w:proofErr w:type="spellEnd"/>
      <w:r>
        <w:t xml:space="preserve">), 7 лет </w:t>
      </w:r>
      <w:r w:rsidR="00510A36">
        <w:t>заключения</w:t>
      </w:r>
      <w:r>
        <w:t>.</w:t>
      </w:r>
    </w:p>
    <w:p w:rsidR="004B49BF" w:rsidRDefault="004B49BF" w:rsidP="004B49BF">
      <w:pPr>
        <w:pStyle w:val="affff4"/>
        <w:numPr>
          <w:ilvl w:val="0"/>
          <w:numId w:val="22"/>
        </w:numPr>
      </w:pPr>
      <w:proofErr w:type="spellStart"/>
      <w:r>
        <w:t>Афшин</w:t>
      </w:r>
      <w:proofErr w:type="spellEnd"/>
      <w:r>
        <w:t xml:space="preserve"> </w:t>
      </w:r>
      <w:proofErr w:type="spellStart"/>
      <w:r>
        <w:t>Игани</w:t>
      </w:r>
      <w:proofErr w:type="spellEnd"/>
      <w:r>
        <w:t xml:space="preserve"> (</w:t>
      </w:r>
      <w:proofErr w:type="spellStart"/>
      <w:r>
        <w:t>Afshin</w:t>
      </w:r>
      <w:proofErr w:type="spellEnd"/>
      <w:r>
        <w:t xml:space="preserve"> </w:t>
      </w:r>
      <w:proofErr w:type="spellStart"/>
      <w:r>
        <w:t>Ighani</w:t>
      </w:r>
      <w:proofErr w:type="spellEnd"/>
      <w:r>
        <w:t>), 4 года и три месяца тюремного срока</w:t>
      </w:r>
    </w:p>
    <w:p w:rsidR="004B49BF" w:rsidRDefault="004B49BF" w:rsidP="004B49BF">
      <w:pPr>
        <w:pStyle w:val="affff4"/>
        <w:numPr>
          <w:ilvl w:val="0"/>
          <w:numId w:val="22"/>
        </w:numPr>
      </w:pPr>
      <w:r>
        <w:t xml:space="preserve">Сьюзен </w:t>
      </w:r>
      <w:proofErr w:type="spellStart"/>
      <w:r>
        <w:t>Тебяниан</w:t>
      </w:r>
      <w:proofErr w:type="spellEnd"/>
      <w:r>
        <w:t xml:space="preserve"> (</w:t>
      </w:r>
      <w:proofErr w:type="spellStart"/>
      <w:r>
        <w:t>Susan</w:t>
      </w:r>
      <w:proofErr w:type="spellEnd"/>
      <w:r>
        <w:t xml:space="preserve"> </w:t>
      </w:r>
      <w:proofErr w:type="spellStart"/>
      <w:r>
        <w:t>Tebyanian</w:t>
      </w:r>
      <w:proofErr w:type="spellEnd"/>
      <w:r>
        <w:t xml:space="preserve">), 1 год </w:t>
      </w:r>
      <w:r w:rsidR="00510A36">
        <w:t>заключения</w:t>
      </w:r>
      <w:r>
        <w:t>.</w:t>
      </w:r>
    </w:p>
    <w:p w:rsidR="004B49BF" w:rsidRPr="004B49BF" w:rsidRDefault="004B49BF" w:rsidP="004B49BF">
      <w:pPr>
        <w:rPr>
          <w:b/>
        </w:rPr>
      </w:pPr>
      <w:r w:rsidRPr="004B49BF">
        <w:rPr>
          <w:b/>
        </w:rPr>
        <w:t>Тюрьма Арак</w:t>
      </w:r>
      <w:r>
        <w:rPr>
          <w:b/>
        </w:rPr>
        <w:t>,</w:t>
      </w:r>
    </w:p>
    <w:p w:rsidR="004B49BF" w:rsidRDefault="004B49BF" w:rsidP="004B49BF">
      <w:pPr>
        <w:pStyle w:val="affff4"/>
        <w:numPr>
          <w:ilvl w:val="0"/>
          <w:numId w:val="22"/>
        </w:numPr>
      </w:pPr>
      <w:proofErr w:type="spellStart"/>
      <w:r>
        <w:t>Навид</w:t>
      </w:r>
      <w:proofErr w:type="spellEnd"/>
      <w:r>
        <w:t xml:space="preserve"> </w:t>
      </w:r>
      <w:proofErr w:type="spellStart"/>
      <w:r>
        <w:t>Хагиги</w:t>
      </w:r>
      <w:proofErr w:type="spellEnd"/>
      <w:r>
        <w:t xml:space="preserve"> (</w:t>
      </w:r>
      <w:proofErr w:type="spellStart"/>
      <w:r>
        <w:t>Navid</w:t>
      </w:r>
      <w:proofErr w:type="spellEnd"/>
      <w:r>
        <w:t xml:space="preserve"> </w:t>
      </w:r>
      <w:proofErr w:type="spellStart"/>
      <w:r>
        <w:t>Haghighi</w:t>
      </w:r>
      <w:proofErr w:type="spellEnd"/>
      <w:r>
        <w:t xml:space="preserve">), 3 года </w:t>
      </w:r>
      <w:r w:rsidR="00510A36">
        <w:t>заключения</w:t>
      </w:r>
      <w:r>
        <w:t>.</w:t>
      </w:r>
    </w:p>
    <w:p w:rsidR="004B49BF" w:rsidRPr="004B49BF" w:rsidRDefault="004B49BF" w:rsidP="004B49BF">
      <w:pPr>
        <w:rPr>
          <w:b/>
        </w:rPr>
      </w:pPr>
      <w:r w:rsidRPr="004B49BF">
        <w:rPr>
          <w:b/>
        </w:rPr>
        <w:t xml:space="preserve">Тюрьма </w:t>
      </w:r>
      <w:proofErr w:type="spellStart"/>
      <w:r w:rsidRPr="004B49BF">
        <w:rPr>
          <w:b/>
        </w:rPr>
        <w:t>Керман</w:t>
      </w:r>
      <w:proofErr w:type="spellEnd"/>
      <w:r>
        <w:rPr>
          <w:b/>
        </w:rPr>
        <w:t>,</w:t>
      </w:r>
    </w:p>
    <w:p w:rsidR="004B49BF" w:rsidRDefault="004B49BF" w:rsidP="004B49BF">
      <w:pPr>
        <w:pStyle w:val="affff4"/>
        <w:numPr>
          <w:ilvl w:val="0"/>
          <w:numId w:val="22"/>
        </w:numPr>
      </w:pPr>
      <w:proofErr w:type="spellStart"/>
      <w:r>
        <w:t>Шахрам</w:t>
      </w:r>
      <w:proofErr w:type="spellEnd"/>
      <w:r>
        <w:t xml:space="preserve"> Фаллах (</w:t>
      </w:r>
      <w:proofErr w:type="spellStart"/>
      <w:r>
        <w:t>Shahram</w:t>
      </w:r>
      <w:proofErr w:type="spellEnd"/>
      <w:r>
        <w:t xml:space="preserve"> </w:t>
      </w:r>
      <w:proofErr w:type="spellStart"/>
      <w:r>
        <w:t>Fallah</w:t>
      </w:r>
      <w:proofErr w:type="spellEnd"/>
      <w:r>
        <w:t xml:space="preserve">), 3 года </w:t>
      </w:r>
      <w:r w:rsidR="00510A36">
        <w:t>заключения</w:t>
      </w:r>
      <w:r>
        <w:t>.</w:t>
      </w:r>
    </w:p>
    <w:p w:rsidR="004B49BF" w:rsidRPr="004B49BF" w:rsidRDefault="004B49BF" w:rsidP="004B49BF">
      <w:pPr>
        <w:rPr>
          <w:b/>
        </w:rPr>
      </w:pPr>
      <w:r w:rsidRPr="004B49BF">
        <w:rPr>
          <w:b/>
        </w:rPr>
        <w:t>Вспомогательная тюрьма</w:t>
      </w:r>
      <w:r>
        <w:rPr>
          <w:b/>
        </w:rPr>
        <w:t>,</w:t>
      </w:r>
    </w:p>
    <w:p w:rsidR="004B49BF" w:rsidRDefault="004B49BF" w:rsidP="004B49BF">
      <w:pPr>
        <w:pStyle w:val="affff4"/>
        <w:numPr>
          <w:ilvl w:val="0"/>
          <w:numId w:val="22"/>
        </w:numPr>
      </w:pPr>
      <w:proofErr w:type="spellStart"/>
      <w:r>
        <w:t>Зиаоллах</w:t>
      </w:r>
      <w:proofErr w:type="spellEnd"/>
      <w:r>
        <w:t xml:space="preserve"> </w:t>
      </w:r>
      <w:proofErr w:type="spellStart"/>
      <w:r>
        <w:t>Кадери</w:t>
      </w:r>
      <w:proofErr w:type="spellEnd"/>
      <w:r>
        <w:t xml:space="preserve"> (</w:t>
      </w:r>
      <w:proofErr w:type="spellStart"/>
      <w:r>
        <w:t>Ziaollah</w:t>
      </w:r>
      <w:proofErr w:type="spellEnd"/>
      <w:r>
        <w:t xml:space="preserve"> </w:t>
      </w:r>
      <w:proofErr w:type="spellStart"/>
      <w:r>
        <w:t>Qaderi</w:t>
      </w:r>
      <w:proofErr w:type="spellEnd"/>
      <w:r>
        <w:t xml:space="preserve">), 3 месяца </w:t>
      </w:r>
      <w:r w:rsidR="00510A36">
        <w:t>заключения</w:t>
      </w:r>
      <w:r>
        <w:t>.</w:t>
      </w:r>
    </w:p>
    <w:p w:rsidR="004B49BF" w:rsidRDefault="004B49BF" w:rsidP="004B49BF">
      <w:pPr>
        <w:pStyle w:val="affff4"/>
        <w:numPr>
          <w:ilvl w:val="0"/>
          <w:numId w:val="22"/>
        </w:numPr>
      </w:pPr>
      <w:proofErr w:type="spellStart"/>
      <w:r>
        <w:t>Фарамарз</w:t>
      </w:r>
      <w:proofErr w:type="spellEnd"/>
      <w:r>
        <w:t xml:space="preserve"> </w:t>
      </w:r>
      <w:proofErr w:type="spellStart"/>
      <w:r>
        <w:t>Лотфи</w:t>
      </w:r>
      <w:proofErr w:type="spellEnd"/>
      <w:r>
        <w:t xml:space="preserve"> (</w:t>
      </w:r>
      <w:proofErr w:type="spellStart"/>
      <w:r>
        <w:t>Faramarz</w:t>
      </w:r>
      <w:proofErr w:type="spellEnd"/>
      <w:r>
        <w:t xml:space="preserve"> </w:t>
      </w:r>
      <w:proofErr w:type="spellStart"/>
      <w:r>
        <w:t>Lotfi</w:t>
      </w:r>
      <w:proofErr w:type="spellEnd"/>
      <w:r>
        <w:t xml:space="preserve">), 3 месяца </w:t>
      </w:r>
      <w:r w:rsidR="00510A36">
        <w:t>заключения</w:t>
      </w:r>
      <w:r>
        <w:t>.</w:t>
      </w:r>
    </w:p>
    <w:p w:rsidR="00C45164" w:rsidRDefault="004B49BF" w:rsidP="004B49BF">
      <w:pPr>
        <w:pStyle w:val="affff4"/>
        <w:numPr>
          <w:ilvl w:val="0"/>
          <w:numId w:val="22"/>
        </w:numPr>
      </w:pPr>
      <w:proofErr w:type="spellStart"/>
      <w:r>
        <w:t>Сороуш</w:t>
      </w:r>
      <w:proofErr w:type="spellEnd"/>
      <w:r>
        <w:t xml:space="preserve"> </w:t>
      </w:r>
      <w:proofErr w:type="spellStart"/>
      <w:r>
        <w:t>Гаршасби</w:t>
      </w:r>
      <w:proofErr w:type="spellEnd"/>
      <w:r>
        <w:t xml:space="preserve"> (</w:t>
      </w:r>
      <w:proofErr w:type="spellStart"/>
      <w:r>
        <w:t>Soroush</w:t>
      </w:r>
      <w:proofErr w:type="spellEnd"/>
      <w:r>
        <w:t xml:space="preserve"> </w:t>
      </w:r>
      <w:proofErr w:type="spellStart"/>
      <w:r>
        <w:t>Garshasbi</w:t>
      </w:r>
      <w:proofErr w:type="spellEnd"/>
      <w:r>
        <w:t xml:space="preserve">), 3 месяца </w:t>
      </w:r>
      <w:r w:rsidR="00510A36">
        <w:t>заключения</w:t>
      </w:r>
      <w:r>
        <w:t>.</w:t>
      </w:r>
    </w:p>
    <w:p w:rsidR="00474C7F" w:rsidRDefault="00474C7F" w:rsidP="002754E6"/>
    <w:p w:rsidR="002754E6" w:rsidRDefault="002754E6" w:rsidP="002754E6">
      <w:r>
        <w:t xml:space="preserve">Источник: </w:t>
      </w:r>
      <w:hyperlink r:id="rId30" w:history="1">
        <w:r w:rsidR="00474C7F" w:rsidRPr="00004C24">
          <w:rPr>
            <w:rStyle w:val="afff8"/>
          </w:rPr>
          <w:t>http://iranpresswatch.org/post/11708/</w:t>
        </w:r>
      </w:hyperlink>
    </w:p>
    <w:p w:rsidR="00474C7F" w:rsidRPr="00474C7F" w:rsidRDefault="00474C7F" w:rsidP="002754E6">
      <w:r>
        <w:t xml:space="preserve">Перевод: </w:t>
      </w:r>
      <w:hyperlink r:id="rId31" w:history="1">
        <w:proofErr w:type="spellStart"/>
        <w:r w:rsidRPr="00577A04">
          <w:rPr>
            <w:rStyle w:val="afff8"/>
          </w:rPr>
          <w:t>Бахаипедия</w:t>
        </w:r>
        <w:proofErr w:type="spellEnd"/>
      </w:hyperlink>
      <w:r>
        <w:t>.</w:t>
      </w:r>
    </w:p>
    <w:p w:rsidR="002754E6" w:rsidRDefault="002754E6" w:rsidP="002754E6"/>
    <w:p w:rsidR="00AF6AF7" w:rsidRDefault="00AF6AF7" w:rsidP="00D64213">
      <w:pPr>
        <w:pStyle w:val="11"/>
        <w:sectPr w:rsidR="00AF6AF7" w:rsidSect="00AF6AF7">
          <w:type w:val="continuous"/>
          <w:pgSz w:w="11907" w:h="16839"/>
          <w:pgMar w:top="1701" w:right="1417" w:bottom="1701" w:left="1134" w:header="864" w:footer="709" w:gutter="0"/>
          <w:cols w:num="2" w:space="720"/>
        </w:sectPr>
      </w:pPr>
      <w:bookmarkStart w:id="10" w:name="Фотоколлаж"/>
      <w:bookmarkEnd w:id="10"/>
    </w:p>
    <w:p w:rsidR="00D64213" w:rsidRPr="00D64213" w:rsidRDefault="00ED6649" w:rsidP="00D64213">
      <w:pPr>
        <w:pStyle w:val="11"/>
      </w:pPr>
      <w:bookmarkStart w:id="11" w:name="_Toc415433950"/>
      <w:r>
        <w:rPr>
          <w:noProof/>
        </w:rPr>
        <w:lastRenderedPageBreak/>
        <w:drawing>
          <wp:anchor distT="0" distB="0" distL="114300" distR="114300" simplePos="0" relativeHeight="251682816" behindDoc="0" locked="0" layoutInCell="1" allowOverlap="1" wp14:anchorId="47C32FD2" wp14:editId="260E7025">
            <wp:simplePos x="0" y="0"/>
            <wp:positionH relativeFrom="column">
              <wp:posOffset>3756660</wp:posOffset>
            </wp:positionH>
            <wp:positionV relativeFrom="paragraph">
              <wp:posOffset>4446270</wp:posOffset>
            </wp:positionV>
            <wp:extent cx="2782609" cy="1800000"/>
            <wp:effectExtent l="0" t="0" r="0" b="0"/>
            <wp:wrapSquare wrapText="bothSides"/>
            <wp:docPr id="26" name="Рисунок 26" descr="https://fbcdn-sphotos-c-a.akamaihd.net/hphotos-ak-xpf1/v/t1.0-9/10468110_787147931369881_1923377446617144784_n.jpg?oh=3e329bd508c2cfadf5d2002825bb2df3&amp;oe=55A20DA3&amp;__gda__=1437328841_0072eac603403e4d2cb5b5d9765d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c-a.akamaihd.net/hphotos-ak-xpf1/v/t1.0-9/10468110_787147931369881_1923377446617144784_n.jpg?oh=3e329bd508c2cfadf5d2002825bb2df3&amp;oe=55A20DA3&amp;__gda__=1437328841_0072eac603403e4d2cb5b5d9765d47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2609" cy="1800000"/>
                    </a:xfrm>
                    <a:prstGeom prst="rect">
                      <a:avLst/>
                    </a:prstGeom>
                    <a:noFill/>
                    <a:ln>
                      <a:noFill/>
                    </a:ln>
                  </pic:spPr>
                </pic:pic>
              </a:graphicData>
            </a:graphic>
          </wp:anchor>
        </w:drawing>
      </w:r>
      <w:r>
        <w:rPr>
          <w:noProof/>
        </w:rPr>
        <w:drawing>
          <wp:anchor distT="0" distB="0" distL="114300" distR="114300" simplePos="0" relativeHeight="251681792" behindDoc="0" locked="0" layoutInCell="1" allowOverlap="1" wp14:anchorId="12F101A7" wp14:editId="42D91EB6">
            <wp:simplePos x="0" y="0"/>
            <wp:positionH relativeFrom="column">
              <wp:posOffset>1287145</wp:posOffset>
            </wp:positionH>
            <wp:positionV relativeFrom="paragraph">
              <wp:posOffset>4446270</wp:posOffset>
            </wp:positionV>
            <wp:extent cx="2399665" cy="1799590"/>
            <wp:effectExtent l="19050" t="0" r="19685" b="181610"/>
            <wp:wrapSquare wrapText="bothSides"/>
            <wp:docPr id="24" name="Рисунок 24" descr="https://fbcdn-sphotos-d-a.akamaihd.net/hphotos-ak-xft1/v/t1.0-9/13076_790998557651485_6460509005430226138_n.jpg?oh=b312064d19b131c49c348ab4af384b4b&amp;oe=557276A7&amp;__gda__=1437668129_733b689a86794c9950baa7007078c0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d-a.akamaihd.net/hphotos-ak-xft1/v/t1.0-9/13076_790998557651485_6460509005430226138_n.jpg?oh=b312064d19b131c49c348ab4af384b4b&amp;oe=557276A7&amp;__gda__=1437668129_733b689a86794c9950baa7007078c06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99665"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Pr>
          <w:noProof/>
        </w:rPr>
        <w:drawing>
          <wp:anchor distT="0" distB="0" distL="114300" distR="114300" simplePos="0" relativeHeight="251679744" behindDoc="0" locked="0" layoutInCell="1" allowOverlap="1" wp14:anchorId="1E7C0B0E" wp14:editId="17C0D0E2">
            <wp:simplePos x="0" y="0"/>
            <wp:positionH relativeFrom="column">
              <wp:posOffset>-165100</wp:posOffset>
            </wp:positionH>
            <wp:positionV relativeFrom="paragraph">
              <wp:posOffset>4448175</wp:posOffset>
            </wp:positionV>
            <wp:extent cx="1449070" cy="1799590"/>
            <wp:effectExtent l="19050" t="0" r="17780" b="18161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ha_bird_perched.jpg"/>
                    <pic:cNvPicPr/>
                  </pic:nvPicPr>
                  <pic:blipFill>
                    <a:blip r:embed="rId34">
                      <a:extLst>
                        <a:ext uri="{28A0092B-C50C-407E-A947-70E740481C1C}">
                          <a14:useLocalDpi xmlns:a14="http://schemas.microsoft.com/office/drawing/2010/main" val="0"/>
                        </a:ext>
                      </a:extLst>
                    </a:blip>
                    <a:stretch>
                      <a:fillRect/>
                    </a:stretch>
                  </pic:blipFill>
                  <pic:spPr>
                    <a:xfrm>
                      <a:off x="0" y="0"/>
                      <a:ext cx="1449070"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5D3A7B">
        <w:rPr>
          <w:noProof/>
        </w:rPr>
        <w:drawing>
          <wp:anchor distT="0" distB="0" distL="114300" distR="114300" simplePos="0" relativeHeight="251680768" behindDoc="0" locked="0" layoutInCell="1" allowOverlap="1" wp14:anchorId="5B1A3BCD" wp14:editId="18750F2D">
            <wp:simplePos x="0" y="0"/>
            <wp:positionH relativeFrom="column">
              <wp:posOffset>4157980</wp:posOffset>
            </wp:positionH>
            <wp:positionV relativeFrom="paragraph">
              <wp:posOffset>2493645</wp:posOffset>
            </wp:positionV>
            <wp:extent cx="2273935" cy="1799590"/>
            <wp:effectExtent l="19050" t="0" r="12065" b="18161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4220_1448886256710_6582121_n.jpg"/>
                    <pic:cNvPicPr/>
                  </pic:nvPicPr>
                  <pic:blipFill>
                    <a:blip r:embed="rId35">
                      <a:extLst>
                        <a:ext uri="{28A0092B-C50C-407E-A947-70E740481C1C}">
                          <a14:useLocalDpi xmlns:a14="http://schemas.microsoft.com/office/drawing/2010/main" val="0"/>
                        </a:ext>
                      </a:extLst>
                    </a:blip>
                    <a:stretch>
                      <a:fillRect/>
                    </a:stretch>
                  </pic:blipFill>
                  <pic:spPr>
                    <a:xfrm>
                      <a:off x="0" y="0"/>
                      <a:ext cx="2273935"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5D3A7B">
        <w:rPr>
          <w:noProof/>
        </w:rPr>
        <w:drawing>
          <wp:anchor distT="0" distB="0" distL="114300" distR="114300" simplePos="0" relativeHeight="251675648" behindDoc="0" locked="0" layoutInCell="1" allowOverlap="1" wp14:anchorId="5DD3F3CF" wp14:editId="273D2A76">
            <wp:simplePos x="0" y="0"/>
            <wp:positionH relativeFrom="column">
              <wp:posOffset>1858645</wp:posOffset>
            </wp:positionH>
            <wp:positionV relativeFrom="paragraph">
              <wp:posOffset>499110</wp:posOffset>
            </wp:positionV>
            <wp:extent cx="3123565" cy="1799590"/>
            <wp:effectExtent l="19050" t="0" r="19685" b="18161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19 — 10947367_928662097152817_4280405655238132199_o.jpg"/>
                    <pic:cNvPicPr/>
                  </pic:nvPicPr>
                  <pic:blipFill>
                    <a:blip r:embed="rId36">
                      <a:extLst>
                        <a:ext uri="{28A0092B-C50C-407E-A947-70E740481C1C}">
                          <a14:useLocalDpi xmlns:a14="http://schemas.microsoft.com/office/drawing/2010/main" val="0"/>
                        </a:ext>
                      </a:extLst>
                    </a:blip>
                    <a:stretch>
                      <a:fillRect/>
                    </a:stretch>
                  </pic:blipFill>
                  <pic:spPr>
                    <a:xfrm>
                      <a:off x="0" y="0"/>
                      <a:ext cx="3123565"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5D3A7B">
        <w:rPr>
          <w:noProof/>
        </w:rPr>
        <w:drawing>
          <wp:anchor distT="0" distB="0" distL="114300" distR="114300" simplePos="0" relativeHeight="251677696" behindDoc="0" locked="0" layoutInCell="1" allowOverlap="1" wp14:anchorId="7092B7AC" wp14:editId="479D3446">
            <wp:simplePos x="0" y="0"/>
            <wp:positionH relativeFrom="column">
              <wp:posOffset>5047195</wp:posOffset>
            </wp:positionH>
            <wp:positionV relativeFrom="paragraph">
              <wp:posOffset>562023</wp:posOffset>
            </wp:positionV>
            <wp:extent cx="1417320" cy="1799590"/>
            <wp:effectExtent l="19050" t="0" r="11430" b="18161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974376_10204158983357010_3427615373477251482_o.jpg"/>
                    <pic:cNvPicPr/>
                  </pic:nvPicPr>
                  <pic:blipFill>
                    <a:blip r:embed="rId37">
                      <a:extLst>
                        <a:ext uri="{28A0092B-C50C-407E-A947-70E740481C1C}">
                          <a14:useLocalDpi xmlns:a14="http://schemas.microsoft.com/office/drawing/2010/main" val="0"/>
                        </a:ext>
                      </a:extLst>
                    </a:blip>
                    <a:stretch>
                      <a:fillRect/>
                    </a:stretch>
                  </pic:blipFill>
                  <pic:spPr>
                    <a:xfrm>
                      <a:off x="0" y="0"/>
                      <a:ext cx="1417320"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D64213">
        <w:t>Фотоколлаж событий из мира бахаи</w:t>
      </w:r>
      <w:bookmarkEnd w:id="11"/>
    </w:p>
    <w:p w:rsidR="004869DF" w:rsidRDefault="00CF61B2" w:rsidP="00D64213">
      <w:pPr>
        <w:rPr>
          <w:noProof/>
        </w:rPr>
      </w:pPr>
      <w:r>
        <w:rPr>
          <w:noProof/>
        </w:rPr>
        <w:drawing>
          <wp:anchor distT="0" distB="0" distL="114300" distR="114300" simplePos="0" relativeHeight="251683840" behindDoc="0" locked="0" layoutInCell="1" allowOverlap="1" wp14:anchorId="5E9B0A91" wp14:editId="7CF15861">
            <wp:simplePos x="0" y="0"/>
            <wp:positionH relativeFrom="column">
              <wp:posOffset>5274945</wp:posOffset>
            </wp:positionH>
            <wp:positionV relativeFrom="paragraph">
              <wp:posOffset>5999480</wp:posOffset>
            </wp:positionV>
            <wp:extent cx="973455" cy="1439545"/>
            <wp:effectExtent l="19050" t="0" r="17145" b="179705"/>
            <wp:wrapSquare wrapText="bothSides"/>
            <wp:docPr id="28" name="Рисунок 28" descr="https://fbcdn-sphotos-a-a.akamaihd.net/hphotos-ak-xfa1/v/t1.0-9/11059930_786296768121664_288802084473226598_n.jpg?oh=c12b11343c116ea98f9f8b0dd24cdb38&amp;oe=55B95B84&amp;__gda__=1433508564_c03f3393e51bc5bfa551008586b7f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a-a.akamaihd.net/hphotos-ak-xfa1/v/t1.0-9/11059930_786296768121664_288802084473226598_n.jpg?oh=c12b11343c116ea98f9f8b0dd24cdb38&amp;oe=55B95B84&amp;__gda__=1433508564_c03f3393e51bc5bfa551008586b7fba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3455" cy="143954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5D3A7B">
        <w:rPr>
          <w:noProof/>
        </w:rPr>
        <w:drawing>
          <wp:anchor distT="0" distB="0" distL="114300" distR="114300" simplePos="0" relativeHeight="251678720" behindDoc="0" locked="0" layoutInCell="1" allowOverlap="1" wp14:anchorId="256D0885" wp14:editId="62EC9BB3">
            <wp:simplePos x="0" y="0"/>
            <wp:positionH relativeFrom="column">
              <wp:posOffset>1362075</wp:posOffset>
            </wp:positionH>
            <wp:positionV relativeFrom="paragraph">
              <wp:posOffset>2001520</wp:posOffset>
            </wp:positionV>
            <wp:extent cx="2700144" cy="1800000"/>
            <wp:effectExtent l="19050" t="0" r="24130" b="18161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8295_935090976525433_2634831747582563143_n.jpg"/>
                    <pic:cNvPicPr/>
                  </pic:nvPicPr>
                  <pic:blipFill>
                    <a:blip r:embed="rId39">
                      <a:extLst>
                        <a:ext uri="{28A0092B-C50C-407E-A947-70E740481C1C}">
                          <a14:useLocalDpi xmlns:a14="http://schemas.microsoft.com/office/drawing/2010/main" val="0"/>
                        </a:ext>
                      </a:extLst>
                    </a:blip>
                    <a:stretch>
                      <a:fillRect/>
                    </a:stretch>
                  </pic:blipFill>
                  <pic:spPr>
                    <a:xfrm>
                      <a:off x="0" y="0"/>
                      <a:ext cx="2700144"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5D3A7B">
        <w:rPr>
          <w:noProof/>
        </w:rPr>
        <w:drawing>
          <wp:anchor distT="0" distB="0" distL="114300" distR="114300" simplePos="0" relativeHeight="251676672" behindDoc="0" locked="0" layoutInCell="1" allowOverlap="1" wp14:anchorId="2A1E0383" wp14:editId="5C797821">
            <wp:simplePos x="0" y="0"/>
            <wp:positionH relativeFrom="column">
              <wp:posOffset>10795</wp:posOffset>
            </wp:positionH>
            <wp:positionV relativeFrom="paragraph">
              <wp:posOffset>1995170</wp:posOffset>
            </wp:positionV>
            <wp:extent cx="1272540" cy="1799590"/>
            <wp:effectExtent l="19050" t="0" r="22860" b="18161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19 — Shoghi Effendi (right) and Fujita, 1919.jpg"/>
                    <pic:cNvPicPr/>
                  </pic:nvPicPr>
                  <pic:blipFill>
                    <a:blip r:embed="rId40">
                      <a:extLst>
                        <a:ext uri="{28A0092B-C50C-407E-A947-70E740481C1C}">
                          <a14:useLocalDpi xmlns:a14="http://schemas.microsoft.com/office/drawing/2010/main" val="0"/>
                        </a:ext>
                      </a:extLst>
                    </a:blip>
                    <a:stretch>
                      <a:fillRect/>
                    </a:stretch>
                  </pic:blipFill>
                  <pic:spPr>
                    <a:xfrm>
                      <a:off x="0" y="0"/>
                      <a:ext cx="1272540" cy="179959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5D3A7B">
        <w:rPr>
          <w:noProof/>
        </w:rPr>
        <w:drawing>
          <wp:anchor distT="0" distB="0" distL="114300" distR="114300" simplePos="0" relativeHeight="251674624" behindDoc="0" locked="0" layoutInCell="1" allowOverlap="1" wp14:anchorId="3B026507" wp14:editId="65EA8B9E">
            <wp:simplePos x="0" y="0"/>
            <wp:positionH relativeFrom="column">
              <wp:posOffset>13155</wp:posOffset>
            </wp:positionH>
            <wp:positionV relativeFrom="paragraph">
              <wp:posOffset>84</wp:posOffset>
            </wp:positionV>
            <wp:extent cx="1800000" cy="1800000"/>
            <wp:effectExtent l="19050" t="0" r="10160" b="18161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923720_919450184766535_2726330466007112539_o.jpg"/>
                    <pic:cNvPicPr/>
                  </pic:nvPicPr>
                  <pic:blipFill>
                    <a:blip r:embed="rId41">
                      <a:extLst>
                        <a:ext uri="{28A0092B-C50C-407E-A947-70E740481C1C}">
                          <a14:useLocalDpi xmlns:a14="http://schemas.microsoft.com/office/drawing/2010/main" val="0"/>
                        </a:ext>
                      </a:extLst>
                    </a:blip>
                    <a:stretch>
                      <a:fillRect/>
                    </a:stretch>
                  </pic:blipFill>
                  <pic:spPr>
                    <a:xfrm>
                      <a:off x="0" y="0"/>
                      <a:ext cx="1800000"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D43DAB" w:rsidRDefault="00650B22" w:rsidP="00D64213">
      <w:pPr>
        <w:rPr>
          <w:noProof/>
        </w:rPr>
      </w:pPr>
      <w:r w:rsidRPr="00650B22">
        <w:t xml:space="preserve"> </w:t>
      </w:r>
      <w:r>
        <w:rPr>
          <w:noProof/>
        </w:rPr>
        <w:drawing>
          <wp:inline distT="0" distB="0" distL="0" distR="0">
            <wp:extent cx="1032000" cy="1440000"/>
            <wp:effectExtent l="19050" t="0" r="15875" b="179705"/>
            <wp:docPr id="29" name="Рисунок 29" descr="https://scontent-ams.xx.fbcdn.net/hphotos-xaf1/v/t1.0-9/11054492_786258231458851_4459602781681473758_n.jpg?oh=be2642dfe888a89d8023889e3bf48dc6&amp;oe=55AC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ams.xx.fbcdn.net/hphotos-xaf1/v/t1.0-9/11054492_786258231458851_4459602781681473758_n.jpg?oh=be2642dfe888a89d8023889e3bf48dc6&amp;oe=55AC83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32000"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EA4320" w:rsidRPr="00EA4320">
        <w:t xml:space="preserve"> </w:t>
      </w:r>
      <w:r w:rsidR="00EA4320">
        <w:rPr>
          <w:noProof/>
        </w:rPr>
        <w:drawing>
          <wp:inline distT="0" distB="0" distL="0" distR="0">
            <wp:extent cx="2015161" cy="1440000"/>
            <wp:effectExtent l="19050" t="0" r="23495" b="179705"/>
            <wp:docPr id="30" name="Рисунок 30" descr="https://scontent-ams.xx.fbcdn.net/hphotos-xap1/v/t1.0-9/11002651_776848219066519_8274378645449680462_n.jpg?oh=8b2e4ac9522d08834f3df01d4257e0c8&amp;oe=55B734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ams.xx.fbcdn.net/hphotos-xap1/v/t1.0-9/11002651_776848219066519_8274378645449680462_n.jpg?oh=8b2e4ac9522d08834f3df01d4257e0c8&amp;oe=55B734E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15161"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B20E9E">
        <w:rPr>
          <w:noProof/>
        </w:rPr>
        <w:drawing>
          <wp:inline distT="0" distB="0" distL="0" distR="0">
            <wp:extent cx="1920000" cy="1440000"/>
            <wp:effectExtent l="19050" t="0" r="23495" b="1797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034203_10206552266555455_5956167456663964220_n.jpg"/>
                    <pic:cNvPicPr/>
                  </pic:nvPicPr>
                  <pic:blipFill>
                    <a:blip r:embed="rId44">
                      <a:extLst>
                        <a:ext uri="{28A0092B-C50C-407E-A947-70E740481C1C}">
                          <a14:useLocalDpi xmlns:a14="http://schemas.microsoft.com/office/drawing/2010/main" val="0"/>
                        </a:ext>
                      </a:extLst>
                    </a:blip>
                    <a:stretch>
                      <a:fillRect/>
                    </a:stretch>
                  </pic:blipFill>
                  <pic:spPr>
                    <a:xfrm>
                      <a:off x="0" y="0"/>
                      <a:ext cx="1920000"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D64213" w:rsidRPr="003F1F08" w:rsidRDefault="00D64213" w:rsidP="00016405">
      <w:pPr>
        <w:jc w:val="center"/>
      </w:pPr>
      <w:r>
        <w:br w:type="page"/>
      </w:r>
    </w:p>
    <w:p w:rsidR="001B1A79" w:rsidRPr="00A26F3A" w:rsidRDefault="001B1A79" w:rsidP="001B1A79">
      <w:pPr>
        <w:pStyle w:val="11"/>
      </w:pPr>
      <w:bookmarkStart w:id="12" w:name="_Toc415433951"/>
      <w:bookmarkStart w:id="13" w:name="_Toc396312085"/>
      <w:bookmarkStart w:id="14" w:name="_Toc402959824"/>
      <w:bookmarkStart w:id="15" w:name="_Toc404468954"/>
      <w:bookmarkStart w:id="16" w:name="_Toc404468955"/>
      <w:bookmarkEnd w:id="6"/>
      <w:bookmarkEnd w:id="7"/>
      <w:r>
        <w:lastRenderedPageBreak/>
        <w:t>Крупицы из Писаний Б</w:t>
      </w:r>
      <w:r w:rsidR="003B2076">
        <w:t>ахауллы</w:t>
      </w:r>
      <w:r w:rsidR="00D06520" w:rsidRPr="00D06520">
        <w:t xml:space="preserve"> </w:t>
      </w:r>
      <w:r w:rsidR="003143EF">
        <w:rPr>
          <w:lang w:val="en-US"/>
        </w:rPr>
        <w:t>VII</w:t>
      </w:r>
      <w:r w:rsidR="00CC0664" w:rsidRPr="00D06520">
        <w:t>-</w:t>
      </w:r>
      <w:r w:rsidR="003143EF">
        <w:rPr>
          <w:lang w:val="en-US"/>
        </w:rPr>
        <w:t>XI</w:t>
      </w:r>
      <w:r w:rsidR="00CC0664">
        <w:rPr>
          <w:lang w:val="en-US"/>
        </w:rPr>
        <w:t>I</w:t>
      </w:r>
      <w:bookmarkEnd w:id="12"/>
    </w:p>
    <w:p w:rsidR="004B1CA8" w:rsidRPr="00B776AE" w:rsidRDefault="004B1CA8" w:rsidP="004B1CA8">
      <w:pPr>
        <w:rPr>
          <w:b/>
        </w:rPr>
      </w:pPr>
      <w:r w:rsidRPr="00B776AE">
        <w:rPr>
          <w:b/>
        </w:rPr>
        <w:t xml:space="preserve">Продолжение. </w:t>
      </w:r>
      <w:r w:rsidR="00B776AE" w:rsidRPr="00B776AE">
        <w:rPr>
          <w:b/>
        </w:rPr>
        <w:t xml:space="preserve">Главы </w:t>
      </w:r>
      <w:r w:rsidR="00B776AE" w:rsidRPr="00B776AE">
        <w:rPr>
          <w:b/>
          <w:lang w:val="en-US"/>
        </w:rPr>
        <w:t>I</w:t>
      </w:r>
      <w:r w:rsidR="00B776AE" w:rsidRPr="00B776AE">
        <w:rPr>
          <w:b/>
        </w:rPr>
        <w:t>-</w:t>
      </w:r>
      <w:r w:rsidR="00B776AE" w:rsidRPr="00B776AE">
        <w:rPr>
          <w:b/>
          <w:lang w:val="en-US"/>
        </w:rPr>
        <w:t>VI</w:t>
      </w:r>
      <w:r w:rsidRPr="00B776AE">
        <w:rPr>
          <w:b/>
        </w:rPr>
        <w:t xml:space="preserve"> </w:t>
      </w:r>
      <w:r w:rsidR="00B776AE" w:rsidRPr="00B776AE">
        <w:rPr>
          <w:b/>
        </w:rPr>
        <w:t xml:space="preserve">читайте </w:t>
      </w:r>
      <w:r w:rsidRPr="00B776AE">
        <w:rPr>
          <w:b/>
        </w:rPr>
        <w:t xml:space="preserve">в </w:t>
      </w:r>
      <w:hyperlink r:id="rId45" w:history="1">
        <w:r w:rsidRPr="00B776AE">
          <w:rPr>
            <w:rStyle w:val="afff8"/>
            <w:b/>
          </w:rPr>
          <w:t>Вестнике Бахаи №15/16-171</w:t>
        </w:r>
      </w:hyperlink>
      <w:r w:rsidRPr="00B776AE">
        <w:rPr>
          <w:b/>
        </w:rPr>
        <w:t>.</w:t>
      </w:r>
    </w:p>
    <w:p w:rsidR="003E6EB8" w:rsidRPr="003E6EB8" w:rsidRDefault="003E6EB8" w:rsidP="003E6EB8">
      <w:r>
        <w:rPr>
          <w:noProof/>
        </w:rPr>
        <w:drawing>
          <wp:inline distT="0" distB="0" distL="0" distR="0" wp14:anchorId="6BF20539" wp14:editId="3EBF5820">
            <wp:extent cx="5941060" cy="2508250"/>
            <wp:effectExtent l="19050" t="0" r="21590" b="2730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he-Dreams-and-Visions-that-Inspired-the-Prophets-900x380.jpg"/>
                    <pic:cNvPicPr/>
                  </pic:nvPicPr>
                  <pic:blipFill>
                    <a:blip r:embed="rId46">
                      <a:extLst>
                        <a:ext uri="{28A0092B-C50C-407E-A947-70E740481C1C}">
                          <a14:useLocalDpi xmlns:a14="http://schemas.microsoft.com/office/drawing/2010/main" val="0"/>
                        </a:ext>
                      </a:extLst>
                    </a:blip>
                    <a:stretch>
                      <a:fillRect/>
                    </a:stretch>
                  </pic:blipFill>
                  <pic:spPr>
                    <a:xfrm>
                      <a:off x="0" y="0"/>
                      <a:ext cx="5941060" cy="250825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CC0664" w:rsidRPr="00CC0664" w:rsidRDefault="00CC0664" w:rsidP="00CC0664">
      <w:pPr>
        <w:ind w:left="720"/>
        <w:jc w:val="left"/>
        <w:rPr>
          <w:i/>
          <w:sz w:val="22"/>
        </w:rPr>
      </w:pPr>
      <w:r w:rsidRPr="00CC0664">
        <w:rPr>
          <w:i/>
        </w:rPr>
        <w:t xml:space="preserve">Отрывки из различных произведений Бахауллы, собранные и переведённые на английский </w:t>
      </w:r>
      <w:proofErr w:type="spellStart"/>
      <w:r w:rsidRPr="00CC0664">
        <w:rPr>
          <w:i/>
        </w:rPr>
        <w:t>Шоги</w:t>
      </w:r>
      <w:proofErr w:type="spellEnd"/>
      <w:r w:rsidR="001C2580">
        <w:rPr>
          <w:i/>
          <w:lang w:val="en-US"/>
        </w:rPr>
        <w:t> </w:t>
      </w:r>
      <w:proofErr w:type="spellStart"/>
      <w:r w:rsidRPr="00CC0664">
        <w:rPr>
          <w:i/>
        </w:rPr>
        <w:t>Эффенди</w:t>
      </w:r>
      <w:proofErr w:type="spellEnd"/>
      <w:r w:rsidRPr="00CC0664">
        <w:rPr>
          <w:i/>
        </w:rPr>
        <w:t>, Хранителем Веры Бахаи. Эти крупицы из важнейших Писаний Бахауллы дают ключ к пониманию Его Учения, согласно которому «все религии рассматриваются не иначе, как</w:t>
      </w:r>
      <w:r w:rsidR="001C2580">
        <w:rPr>
          <w:i/>
          <w:lang w:val="en-US"/>
        </w:rPr>
        <w:t> </w:t>
      </w:r>
      <w:r w:rsidRPr="00CC0664">
        <w:rPr>
          <w:i/>
        </w:rPr>
        <w:t>последовательные этапы вечной и непрерывной эволюции единой религии, Божественной и</w:t>
      </w:r>
      <w:r w:rsidR="001C2580">
        <w:rPr>
          <w:i/>
          <w:lang w:val="en-US"/>
        </w:rPr>
        <w:t> </w:t>
      </w:r>
      <w:r w:rsidRPr="00CC0664">
        <w:rPr>
          <w:i/>
        </w:rPr>
        <w:t>неделимой, и Откровение Бахаи составляет одну из ступеней этого процесса».</w:t>
      </w:r>
    </w:p>
    <w:p w:rsidR="00583203" w:rsidRDefault="00583203" w:rsidP="00583203">
      <w:pPr>
        <w:pStyle w:val="21"/>
      </w:pPr>
      <w:r>
        <w:t>VII.</w:t>
      </w:r>
      <w:r w:rsidR="00480E6F">
        <w:t xml:space="preserve"> </w:t>
      </w:r>
      <w:proofErr w:type="spellStart"/>
      <w:r w:rsidR="00480E6F" w:rsidRPr="00480E6F">
        <w:t>Су̅рат</w:t>
      </w:r>
      <w:proofErr w:type="spellEnd"/>
      <w:r w:rsidR="00480E6F" w:rsidRPr="00480E6F">
        <w:t xml:space="preserve"> </w:t>
      </w:r>
      <w:proofErr w:type="spellStart"/>
      <w:r w:rsidR="00480E6F" w:rsidRPr="00480E6F">
        <w:t>аль-к̣амис</w:t>
      </w:r>
      <w:proofErr w:type="spellEnd"/>
    </w:p>
    <w:p w:rsidR="00583203" w:rsidRDefault="00583203" w:rsidP="00583203">
      <w:r>
        <w:t xml:space="preserve">Истинно говорю </w:t>
      </w:r>
      <w:proofErr w:type="gramStart"/>
      <w:r>
        <w:t>Я</w:t>
      </w:r>
      <w:proofErr w:type="gramEnd"/>
      <w:r>
        <w:t xml:space="preserve">: сие есть День, когда человечество может созерцать Лик и внимать Гласу Обетованного. Божий Призыв возглашён, и свет Его облика озарил людей. Каждому человеку надлежит стереть всякий след праздного речения со скрижали своего сердца и, открыв и очистив свой разум, обратиться к знамениям Откровения Его, доказательствам Его </w:t>
      </w:r>
      <w:proofErr w:type="spellStart"/>
      <w:r>
        <w:t>Посланничества</w:t>
      </w:r>
      <w:proofErr w:type="spellEnd"/>
      <w:r>
        <w:t xml:space="preserve"> и знакам Его славы.</w:t>
      </w:r>
    </w:p>
    <w:p w:rsidR="00583203" w:rsidRDefault="00583203" w:rsidP="00583203">
      <w:r>
        <w:t xml:space="preserve">Воистину велик сей День! Упоминания о нем во всех Священных Писаниях как о Дне Божием подтверждают его величие. Душа всякого </w:t>
      </w:r>
      <w:proofErr w:type="spellStart"/>
      <w:r>
        <w:t>Божиего</w:t>
      </w:r>
      <w:proofErr w:type="spellEnd"/>
      <w:r>
        <w:t xml:space="preserve"> Пророка, всякого Божественного Посланника жаждала наступления сего дивного Дня. Все народы и племена земные столь же страстно стремились достичь его. Однако стоило лишь Дневному Светилу Его Откровения взойти на небесах Божией Воли, как все, кроме тех, кого Вседержителю было угодно направить, словно лишились дара речи и остались безучастными.</w:t>
      </w:r>
    </w:p>
    <w:p w:rsidR="00583203" w:rsidRDefault="00583203" w:rsidP="00583203">
      <w:r>
        <w:t xml:space="preserve">О ты, кто поминает Меня! Тягчайшая завеса отгородила народы земли от славы Его, не позволяя им внять Его призыву. Да охватит, по воле Божией, всю землю свет единства, и печать со словами «Царствие принадлежит Богу» </w:t>
      </w:r>
      <w:proofErr w:type="spellStart"/>
      <w:r>
        <w:t>запечатлится</w:t>
      </w:r>
      <w:proofErr w:type="spellEnd"/>
      <w:r>
        <w:t xml:space="preserve"> на челе всех людей.</w:t>
      </w:r>
    </w:p>
    <w:p w:rsidR="00583203" w:rsidRDefault="00583203" w:rsidP="00583203">
      <w:pPr>
        <w:pStyle w:val="21"/>
      </w:pPr>
      <w:r>
        <w:t>VIII.</w:t>
      </w:r>
    </w:p>
    <w:p w:rsidR="00583203" w:rsidRDefault="00583203" w:rsidP="00583203">
      <w:r>
        <w:t>Праведностью Бога клянусь! Вот дни, когда Бог испытал сердца всего сонма Посланников Своих и Пророков, а помимо них — тех, кто охраняет священное и заповедное Святилище Его, жителей небесного Чертога и обитателей Скинии Славы. Сколь же суровым будет испытание, коему неизбежно подвергнутся те, что придают Богу сотоварищей!</w:t>
      </w:r>
    </w:p>
    <w:p w:rsidR="00583203" w:rsidRDefault="00583203" w:rsidP="00583203">
      <w:pPr>
        <w:pStyle w:val="21"/>
      </w:pPr>
      <w:r>
        <w:br w:type="page"/>
      </w:r>
    </w:p>
    <w:p w:rsidR="00583203" w:rsidRDefault="00583203" w:rsidP="00583203">
      <w:pPr>
        <w:pStyle w:val="21"/>
      </w:pPr>
      <w:r>
        <w:lastRenderedPageBreak/>
        <w:t>IX.</w:t>
      </w:r>
      <w:r w:rsidR="006A02F2">
        <w:t xml:space="preserve"> </w:t>
      </w:r>
      <w:r w:rsidR="006A02F2" w:rsidRPr="006A02F2">
        <w:t xml:space="preserve">Би-нам-и </w:t>
      </w:r>
      <w:proofErr w:type="spellStart"/>
      <w:r w:rsidR="006A02F2" w:rsidRPr="006A02F2">
        <w:t>х̮удаванд-и</w:t>
      </w:r>
      <w:proofErr w:type="spellEnd"/>
      <w:r w:rsidR="006A02F2" w:rsidRPr="006A02F2">
        <w:t xml:space="preserve"> </w:t>
      </w:r>
      <w:proofErr w:type="spellStart"/>
      <w:r w:rsidR="006A02F2" w:rsidRPr="006A02F2">
        <w:t>бинанда-йи</w:t>
      </w:r>
      <w:proofErr w:type="spellEnd"/>
      <w:r w:rsidR="006A02F2" w:rsidRPr="006A02F2">
        <w:t xml:space="preserve"> дана</w:t>
      </w:r>
    </w:p>
    <w:p w:rsidR="00583203" w:rsidRDefault="00CD72F8" w:rsidP="00583203">
      <w:r>
        <w:rPr>
          <w:noProof/>
        </w:rPr>
        <w:drawing>
          <wp:anchor distT="0" distB="0" distL="114300" distR="114300" simplePos="0" relativeHeight="251698176" behindDoc="0" locked="0" layoutInCell="1" allowOverlap="1" wp14:anchorId="32D1AD3D" wp14:editId="30EFC8EA">
            <wp:simplePos x="0" y="0"/>
            <wp:positionH relativeFrom="column">
              <wp:posOffset>3356610</wp:posOffset>
            </wp:positionH>
            <wp:positionV relativeFrom="paragraph">
              <wp:posOffset>129540</wp:posOffset>
            </wp:positionV>
            <wp:extent cx="2863215" cy="2159635"/>
            <wp:effectExtent l="19050" t="0" r="13335" b="22161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95416_10204158983437012_1444796001154122689_o.jpg"/>
                    <pic:cNvPicPr/>
                  </pic:nvPicPr>
                  <pic:blipFill>
                    <a:blip r:embed="rId47">
                      <a:extLst>
                        <a:ext uri="{28A0092B-C50C-407E-A947-70E740481C1C}">
                          <a14:useLocalDpi xmlns:a14="http://schemas.microsoft.com/office/drawing/2010/main" val="0"/>
                        </a:ext>
                      </a:extLst>
                    </a:blip>
                    <a:stretch>
                      <a:fillRect/>
                    </a:stretch>
                  </pic:blipFill>
                  <pic:spPr>
                    <a:xfrm>
                      <a:off x="0" y="0"/>
                      <a:ext cx="286321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583203">
        <w:t xml:space="preserve">О </w:t>
      </w:r>
      <w:proofErr w:type="spellStart"/>
      <w:r w:rsidR="00583203">
        <w:t>Хусайн</w:t>
      </w:r>
      <w:proofErr w:type="spellEnd"/>
      <w:r w:rsidR="00583203">
        <w:t xml:space="preserve">! Поразмысли о том, с каким нетерпением некоторые народы и страны ожидали возвращения имама </w:t>
      </w:r>
      <w:proofErr w:type="spellStart"/>
      <w:r w:rsidR="00583203">
        <w:t>Хусайна</w:t>
      </w:r>
      <w:proofErr w:type="spellEnd"/>
      <w:r w:rsidR="00583203">
        <w:t xml:space="preserve">, чье пришествие, после появления </w:t>
      </w:r>
      <w:proofErr w:type="spellStart"/>
      <w:r w:rsidR="00583203">
        <w:t>Ка'има</w:t>
      </w:r>
      <w:proofErr w:type="spellEnd"/>
      <w:r w:rsidR="00583203">
        <w:t xml:space="preserve">, некогда предсказывали избранники Бога, — да превознесётся слава Его. Более того, сии святые возвестили, что когда Тот, Кто есть Рассвет бесчисленных милостей Божиих, явит Себя, все Пророки и Посланники, вместе с </w:t>
      </w:r>
      <w:proofErr w:type="spellStart"/>
      <w:r w:rsidR="00583203">
        <w:t>Ка'имом</w:t>
      </w:r>
      <w:proofErr w:type="spellEnd"/>
      <w:r w:rsidR="00583203">
        <w:t xml:space="preserve">, соберутся под сенью священного Стяга, что поднимет Обетованный. Ныне пробил сей час. Мир озарился ослепительной славой Его лика. И всё же узри, как далеко уклонились народы от Его пути! Никто не уверовал в Него, кроме тех, кто силой Господа Имен сокрушил идолов своих тщетных мечтаний и порочных желаний и вступил в град убежденности. Изысканное Вино Его Откровения распечатано в сей День во Имя Его — </w:t>
      </w:r>
      <w:proofErr w:type="spellStart"/>
      <w:r w:rsidR="00583203">
        <w:t>Самосущный</w:t>
      </w:r>
      <w:proofErr w:type="spellEnd"/>
      <w:r w:rsidR="00583203">
        <w:t xml:space="preserve">. Милость его изливается на людей. Наполни чашу свою и пей из нее во Имя Его — Пресвятой, </w:t>
      </w:r>
      <w:proofErr w:type="spellStart"/>
      <w:r w:rsidR="00583203">
        <w:t>Достохвальный</w:t>
      </w:r>
      <w:proofErr w:type="spellEnd"/>
      <w:r w:rsidR="00583203">
        <w:t>.</w:t>
      </w:r>
    </w:p>
    <w:p w:rsidR="00583203" w:rsidRDefault="00583203" w:rsidP="00583203">
      <w:pPr>
        <w:pStyle w:val="21"/>
      </w:pPr>
      <w:r>
        <w:t>X.</w:t>
      </w:r>
    </w:p>
    <w:p w:rsidR="00583203" w:rsidRDefault="00583203" w:rsidP="00583203">
      <w:r>
        <w:t xml:space="preserve">Ныне настало время, предречённое народам и племенам земли. Обетования Божии, записанные в Священных Писаниях, все исполнились. От Сиона вышел Божий Закон, и Иерусалим, и холмы, и земля его наполнились славой Его Откровения. Счастлив тот, кто обдумывает в сердце своем явленное в Книгах Бога, Помощника в опасности, </w:t>
      </w:r>
      <w:proofErr w:type="spellStart"/>
      <w:r>
        <w:t>Самосущного</w:t>
      </w:r>
      <w:proofErr w:type="spellEnd"/>
      <w:r>
        <w:t>. Размышляйте о сем, о возлюбленные Бога, и внимайте Слову Его, дабы, по милости Его и благодати, утолить вам жажду кристальными водами верности и стать такими же стойкими и неколебимыми в Деле Его, как гора.</w:t>
      </w:r>
    </w:p>
    <w:p w:rsidR="00583203" w:rsidRDefault="00583203" w:rsidP="00583203">
      <w:r>
        <w:t xml:space="preserve">Записано в Книге Исайи: «Иди в скалу и сокройся в землю от страха Господа и от славы величия Его». Ни один человек из размышляющих над сим стихом не может не признать величия сего Дела или усомниться в возвышенном положении сего Дня — Дня Самого Бога. Стих сей продолжен такими словами: «...и один Господь будет высок в тот день». Сие есть День, что прославлен Пером Всевышнего во всех Священных Писаниях. Нет в них ни единого стиха, что не славил бы святейшее Имя Его, нет ни единой Книги, что не свидетельствовала бы о величии сего </w:t>
      </w:r>
      <w:proofErr w:type="spellStart"/>
      <w:r>
        <w:t>наивозвышенного</w:t>
      </w:r>
      <w:proofErr w:type="spellEnd"/>
      <w:r>
        <w:t xml:space="preserve"> предмета. Когда бы </w:t>
      </w:r>
      <w:proofErr w:type="gramStart"/>
      <w:r>
        <w:t>Мы</w:t>
      </w:r>
      <w:proofErr w:type="gramEnd"/>
      <w:r>
        <w:t xml:space="preserve"> упомянули обо всем, что повествуется в сих Божественных Книгах и Священных Писаниях в отношении сего Откровения, Скрижаль сия обрела бы непомерный объем. В сей День надлежит каждому всецело положиться на неисчислимые щедроты Божии и подняться, дабы с величайшей мудростью нести повсюду истину Дела Его. Тогда и только тогда вся земля озарится утренним светом Его Откровения.</w:t>
      </w:r>
    </w:p>
    <w:p w:rsidR="00583203" w:rsidRDefault="00583203" w:rsidP="00583203">
      <w:pPr>
        <w:pStyle w:val="21"/>
      </w:pPr>
      <w:r>
        <w:t>XI.</w:t>
      </w:r>
      <w:r w:rsidR="00AE6D4E">
        <w:t xml:space="preserve"> </w:t>
      </w:r>
      <w:proofErr w:type="spellStart"/>
      <w:r w:rsidR="00AE6D4E" w:rsidRPr="00AE6D4E">
        <w:t>Лаух</w:t>
      </w:r>
      <w:proofErr w:type="spellEnd"/>
      <w:r w:rsidR="00AE6D4E" w:rsidRPr="00AE6D4E">
        <w:t xml:space="preserve">̣-и </w:t>
      </w:r>
      <w:proofErr w:type="spellStart"/>
      <w:r w:rsidR="00AE6D4E" w:rsidRPr="00AE6D4E">
        <w:t>Кармиль</w:t>
      </w:r>
      <w:proofErr w:type="spellEnd"/>
    </w:p>
    <w:p w:rsidR="00583203" w:rsidRDefault="00583203" w:rsidP="00583203">
      <w:proofErr w:type="spellStart"/>
      <w:r>
        <w:t>Преславен</w:t>
      </w:r>
      <w:proofErr w:type="spellEnd"/>
      <w:r>
        <w:t xml:space="preserve"> будь сей День — День, когда благоухание милости повеяло на все сотворенное, День столь благословенный, что прошлые века и эпохи никогда не сравнятся с ним, День, когда лик Предвечного обратился к Его святому престолу. И раздались голоса всех творений, и вместе с ними — Горних Сонмов, громогласно возглашавших призыв: «Пробудись, о Кармель, ибо на тебя снизошел свет лика Бога, Правителя Царства Имен и </w:t>
      </w:r>
      <w:proofErr w:type="spellStart"/>
      <w:r>
        <w:t>Кроителя</w:t>
      </w:r>
      <w:proofErr w:type="spellEnd"/>
      <w:r>
        <w:t xml:space="preserve"> небес».</w:t>
      </w:r>
    </w:p>
    <w:p w:rsidR="00583203" w:rsidRDefault="00583203" w:rsidP="00583203">
      <w:r>
        <w:t>Охваченная радостью, она отозвалась, воскликнув: «Да будет жизнь моя выкупом за Тебя, ибо на мне остановил Ты Свой взор, одарил меня Своей щедростью и направил ко мне Свои стопы. Разлука с Тобой, о Источник вечной жизни, чуть не погубила меня, и отдаление от Твоего присутствия сожгло мою душу. Хвала Тебе, ибо Ты сподобил меня внять зову Твоему, почтил меня тем, что ступил на меня, и воскресил душу мою живительными ароматами Твоего Дня и пронзительным голосом Твоего Пера, — голосом, коему назначил Ты быть гласом среди народа Твоего. А когда пробил час явить Твою неодолимую Веру, Ты вдохнул в Перо Свое дух Свой, и всё творение содрогнулось до самых основ своих, открыв человечеству таинства, что хранились в сокровищницах Того, Кто есть Владыка всего сотворенного».</w:t>
      </w:r>
    </w:p>
    <w:p w:rsidR="00583203" w:rsidRDefault="00583203" w:rsidP="00583203">
      <w:r>
        <w:lastRenderedPageBreak/>
        <w:t xml:space="preserve">Не успел глас ее достичь сей высочайшей Обители, как </w:t>
      </w:r>
      <w:proofErr w:type="gramStart"/>
      <w:r>
        <w:t>Мы</w:t>
      </w:r>
      <w:proofErr w:type="gramEnd"/>
      <w:r>
        <w:t xml:space="preserve"> отозвались: «Возблагодари Господа своего, о Кармель. Огонь отдаления от Меня сжигал тебя, но волны океана Моей близости взметнулись пред </w:t>
      </w:r>
      <w:r w:rsidR="00CD72F8">
        <w:rPr>
          <w:noProof/>
        </w:rPr>
        <w:drawing>
          <wp:anchor distT="0" distB="0" distL="114300" distR="114300" simplePos="0" relativeHeight="251696128" behindDoc="0" locked="0" layoutInCell="1" allowOverlap="1" wp14:anchorId="64D1D4D8" wp14:editId="60DF61C5">
            <wp:simplePos x="0" y="0"/>
            <wp:positionH relativeFrom="column">
              <wp:posOffset>4061460</wp:posOffset>
            </wp:positionH>
            <wp:positionV relativeFrom="paragraph">
              <wp:posOffset>26670</wp:posOffset>
            </wp:positionV>
            <wp:extent cx="2159635" cy="2879725"/>
            <wp:effectExtent l="19050" t="0" r="12065" b="282575"/>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1025278_10204386623407869_1313503308039747238_o.jpg"/>
                    <pic:cNvPicPr/>
                  </pic:nvPicPr>
                  <pic:blipFill>
                    <a:blip r:embed="rId48">
                      <a:extLst>
                        <a:ext uri="{28A0092B-C50C-407E-A947-70E740481C1C}">
                          <a14:useLocalDpi xmlns:a14="http://schemas.microsoft.com/office/drawing/2010/main" val="0"/>
                        </a:ext>
                      </a:extLst>
                    </a:blip>
                    <a:stretch>
                      <a:fillRect/>
                    </a:stretch>
                  </pic:blipFill>
                  <pic:spPr>
                    <a:xfrm>
                      <a:off x="0" y="0"/>
                      <a:ext cx="2159635" cy="287972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t xml:space="preserve">твоим ликом, </w:t>
      </w:r>
      <w:proofErr w:type="spellStart"/>
      <w:r>
        <w:t>возрадовав</w:t>
      </w:r>
      <w:proofErr w:type="spellEnd"/>
      <w:r>
        <w:t xml:space="preserve"> твой взор и взор всего творения и наполнив восторгом все зримое и незримое. Ликуй же, ибо в сей День Бог воздвиг на тебе Свой престол и сделал тебя восходом Своих знамений и зарею свидетельств Откровения Своего. Благо тому, кто шествует вокруг тебя, возглашает откровение твоей славы и возвещает о том, что было ниспослано тебе по щедрости Господа Бога твоего. Прими же Чашу Бессмертия во имя Господа твоего Всеславного и возблагодари Его, ибо Он, по милости Своей, обратил печаль твою в ликование, а горе — во блаженную радость. Воистину, Он возлюбил место, что стало подножием Его престола, по коему Он ступал, кое почтил Он Своим присутствием, откуда Он возгласил Свой призыв и на коем проливал Он слезы Свои.</w:t>
      </w:r>
    </w:p>
    <w:p w:rsidR="00583203" w:rsidRDefault="00583203" w:rsidP="00583203">
      <w:r>
        <w:t xml:space="preserve">Воззови к Сиону, о Кармель, и поведай радостную весть: пришел Тот, Кто был сокрыт от взоров смертных! Явлено Его всепобеждающее господство; воссияло Его всеохватное великолепие. Бойся промедлить или остановиться. Поспеши и обойди кругом </w:t>
      </w:r>
      <w:proofErr w:type="spellStart"/>
      <w:r>
        <w:t>Божиего</w:t>
      </w:r>
      <w:proofErr w:type="spellEnd"/>
      <w:r>
        <w:t xml:space="preserve"> Града, что спустился с небес, — Божественной Каабы, вокруг коей шествовали в восхищении Божии избранники, чистые души и сонм вышних ангелов. О, как страстно </w:t>
      </w:r>
      <w:proofErr w:type="gramStart"/>
      <w:r>
        <w:t>Я</w:t>
      </w:r>
      <w:proofErr w:type="gramEnd"/>
      <w:r>
        <w:t xml:space="preserve"> желаю возгласить каждой пяди земли и донести до каждого ее города благую весть о сем Откровении — Откровении, к коему устремилось сердце </w:t>
      </w:r>
      <w:proofErr w:type="spellStart"/>
      <w:r>
        <w:t>Синая</w:t>
      </w:r>
      <w:proofErr w:type="spellEnd"/>
      <w:r>
        <w:t xml:space="preserve"> и во имя коего Неопалимая Купина возглашает: "Богу, Господу господствующих, принадлежат царства земли и небес". Воистину, сие есть День, когда твердь и море радуются сему возвещению; День, для коего Божией щедростью, что превыше разумения смертных умов и сердец, было предназначено то, что возжелал открыть Бог. Вскоре Он на тебе снарядит в плавание Ковчег Свой и явит людей Баха, что упомянуты в Книге Имен».</w:t>
      </w:r>
    </w:p>
    <w:p w:rsidR="00583203" w:rsidRDefault="00583203" w:rsidP="00583203">
      <w:r>
        <w:t>Хвала Богу, Господу всего человечества, при упоминании имени Коего затрепетала вся земля до мельчайшей частицы, и Уста Величия возжелали поведать то, что было сокрыто в Его знании и таится в сокровищнице Его мощи. Воистину, властью имени Своего — Сильный, Всемогущий, Всевышний — Он правитель всего сущего на небесах и на земле.</w:t>
      </w:r>
    </w:p>
    <w:p w:rsidR="00583203" w:rsidRDefault="00583203" w:rsidP="00583203">
      <w:pPr>
        <w:pStyle w:val="21"/>
      </w:pPr>
      <w:r>
        <w:t>XII.</w:t>
      </w:r>
      <w:r w:rsidR="006664FE">
        <w:t xml:space="preserve"> </w:t>
      </w:r>
      <w:proofErr w:type="spellStart"/>
      <w:r w:rsidR="006664FE" w:rsidRPr="006664FE">
        <w:t>Рид̣ва̅н</w:t>
      </w:r>
      <w:proofErr w:type="spellEnd"/>
      <w:r w:rsidR="006664FE" w:rsidRPr="006664FE">
        <w:t xml:space="preserve"> аль-'</w:t>
      </w:r>
      <w:proofErr w:type="spellStart"/>
      <w:r w:rsidR="006664FE" w:rsidRPr="006664FE">
        <w:t>адль</w:t>
      </w:r>
      <w:proofErr w:type="spellEnd"/>
      <w:r w:rsidR="006664FE" w:rsidRPr="006664FE">
        <w:t xml:space="preserve"> (Рай Справедливости)</w:t>
      </w:r>
    </w:p>
    <w:p w:rsidR="0064005A" w:rsidRDefault="00583203" w:rsidP="00583203">
      <w:r>
        <w:t>Пробудитесь, о люди, в предвосхищении дней Божественной справедливости, ибо пробил обетованный час. Бойтесь не понять его значения, ибо тогда будете причислены к заблуждающимся.</w:t>
      </w:r>
    </w:p>
    <w:p w:rsidR="004B1CA8" w:rsidRDefault="00672792" w:rsidP="00672792">
      <w:pPr>
        <w:jc w:val="center"/>
        <w:rPr>
          <w:lang w:val="en-US"/>
        </w:rPr>
      </w:pPr>
      <w:r>
        <w:rPr>
          <w:noProof/>
        </w:rPr>
        <w:drawing>
          <wp:inline distT="0" distB="0" distL="0" distR="0" wp14:anchorId="1B3BBA7E" wp14:editId="5D6E3808">
            <wp:extent cx="1701165" cy="2159635"/>
            <wp:effectExtent l="19050" t="0" r="13335" b="2216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0974376_10204158983357010_3427615373477251482_o.jpg"/>
                    <pic:cNvPicPr/>
                  </pic:nvPicPr>
                  <pic:blipFill>
                    <a:blip r:embed="rId37">
                      <a:extLst>
                        <a:ext uri="{28A0092B-C50C-407E-A947-70E740481C1C}">
                          <a14:useLocalDpi xmlns:a14="http://schemas.microsoft.com/office/drawing/2010/main" val="0"/>
                        </a:ext>
                      </a:extLst>
                    </a:blip>
                    <a:stretch>
                      <a:fillRect/>
                    </a:stretch>
                  </pic:blipFill>
                  <pic:spPr>
                    <a:xfrm>
                      <a:off x="0" y="0"/>
                      <a:ext cx="170116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B776AE" w:rsidRPr="00B776AE" w:rsidRDefault="00B776AE" w:rsidP="00B776AE">
      <w:pPr>
        <w:rPr>
          <w:b/>
        </w:rPr>
      </w:pPr>
      <w:r w:rsidRPr="00B776AE">
        <w:rPr>
          <w:b/>
        </w:rPr>
        <w:t xml:space="preserve">Продолжение. Главы </w:t>
      </w:r>
      <w:r w:rsidRPr="00B776AE">
        <w:rPr>
          <w:b/>
          <w:lang w:val="en-US"/>
        </w:rPr>
        <w:t>I</w:t>
      </w:r>
      <w:r w:rsidRPr="00B776AE">
        <w:rPr>
          <w:b/>
        </w:rPr>
        <w:t>-</w:t>
      </w:r>
      <w:r w:rsidRPr="00B776AE">
        <w:rPr>
          <w:b/>
          <w:lang w:val="en-US"/>
        </w:rPr>
        <w:t>VI</w:t>
      </w:r>
      <w:r w:rsidRPr="00B776AE">
        <w:rPr>
          <w:b/>
        </w:rPr>
        <w:t xml:space="preserve"> читайте в </w:t>
      </w:r>
      <w:hyperlink r:id="rId49" w:history="1">
        <w:r w:rsidRPr="00B776AE">
          <w:rPr>
            <w:rStyle w:val="afff8"/>
            <w:b/>
          </w:rPr>
          <w:t>Вестнике Бахаи №15/16-171</w:t>
        </w:r>
      </w:hyperlink>
      <w:r w:rsidRPr="00B776AE">
        <w:rPr>
          <w:b/>
        </w:rPr>
        <w:t>.</w:t>
      </w:r>
    </w:p>
    <w:p w:rsidR="00AB3B9B" w:rsidRDefault="003E36D4" w:rsidP="00AB3B9B">
      <w:pPr>
        <w:pStyle w:val="11"/>
      </w:pPr>
      <w:bookmarkStart w:id="17" w:name="_Toc415433952"/>
      <w:r>
        <w:rPr>
          <w:noProof/>
        </w:rPr>
        <w:lastRenderedPageBreak/>
        <w:drawing>
          <wp:anchor distT="0" distB="0" distL="114300" distR="114300" simplePos="0" relativeHeight="251684864" behindDoc="0" locked="0" layoutInCell="1" allowOverlap="1" wp14:anchorId="4DA4A1F6" wp14:editId="3FE62825">
            <wp:simplePos x="0" y="0"/>
            <wp:positionH relativeFrom="column">
              <wp:posOffset>4288155</wp:posOffset>
            </wp:positionH>
            <wp:positionV relativeFrom="paragraph">
              <wp:posOffset>417195</wp:posOffset>
            </wp:positionV>
            <wp:extent cx="2162175" cy="2000250"/>
            <wp:effectExtent l="19050" t="0" r="28575" b="209550"/>
            <wp:wrapSquare wrapText="bothSides"/>
            <wp:docPr id="38" name="Рисунок 38" descr="http://bahaiblog.net/site/wp-content/uploads/2011/07/chi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ahaiblog.net/site/wp-content/uploads/2011/07/chile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62175" cy="200025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76328E" w:rsidRPr="0076328E">
        <w:t xml:space="preserve">Конструируя Веру — </w:t>
      </w:r>
      <w:r w:rsidR="0076328E">
        <w:t>А</w:t>
      </w:r>
      <w:r w:rsidR="0076328E" w:rsidRPr="0076328E">
        <w:t>рхитектура</w:t>
      </w:r>
      <w:bookmarkEnd w:id="17"/>
    </w:p>
    <w:p w:rsidR="0076328E" w:rsidRDefault="0076328E" w:rsidP="0076328E">
      <w:r>
        <w:t xml:space="preserve">Креативный дизайн играет важную роль в Вере. Небольшая армия творческих бахаи самоотверженно трудится над передачей посредством бумаги и экранов посланий Веры. Серия «Конструируя Веру» рассказывает о некоторых оригинальных работах в кино, моде, </w:t>
      </w:r>
      <w:r w:rsidR="003E36D4">
        <w:t>и</w:t>
      </w:r>
      <w:r>
        <w:t>нтернете, архитектуре и т.п.</w:t>
      </w:r>
    </w:p>
    <w:p w:rsidR="0076328E" w:rsidRDefault="0076328E" w:rsidP="0076328E">
      <w:r>
        <w:t>В этой второй части серии мы поговорим об архитектуре.</w:t>
      </w:r>
    </w:p>
    <w:p w:rsidR="0076328E" w:rsidRDefault="0076328E" w:rsidP="0076328E">
      <w:r>
        <w:t xml:space="preserve">Вооружившись карандашами, бумагой и </w:t>
      </w:r>
      <w:proofErr w:type="spellStart"/>
      <w:r>
        <w:t>AutoCAD</w:t>
      </w:r>
      <w:proofErr w:type="spellEnd"/>
      <w:r>
        <w:t>, архитекторы-бахаи приступают к проектированию зданий, которые не просто места для взаимодействия с друзьями, институтами и Богом, но еще и стремятся через материальную форму передать духовные принципы.</w:t>
      </w:r>
    </w:p>
    <w:p w:rsidR="0076328E" w:rsidRDefault="0076328E" w:rsidP="0076328E">
      <w:r>
        <w:t xml:space="preserve">Дизайн Домов </w:t>
      </w:r>
      <w:r w:rsidR="00573989" w:rsidRPr="00573989">
        <w:t>п</w:t>
      </w:r>
      <w:r>
        <w:t xml:space="preserve">оклонения </w:t>
      </w:r>
      <w:r w:rsidR="00573989" w:rsidRPr="00573989">
        <w:t>б</w:t>
      </w:r>
      <w:r>
        <w:t xml:space="preserve">ахаи отражает местное культурное влияние. Дом </w:t>
      </w:r>
      <w:r w:rsidR="00573989" w:rsidRPr="00573989">
        <w:t>п</w:t>
      </w:r>
      <w:r>
        <w:t xml:space="preserve">оклонения в Германии сочетает в себе </w:t>
      </w:r>
      <w:proofErr w:type="spellStart"/>
      <w:r>
        <w:t>Баухауз</w:t>
      </w:r>
      <w:proofErr w:type="spellEnd"/>
      <w:r>
        <w:t xml:space="preserve"> и послевоенные европейские стили. Дом </w:t>
      </w:r>
      <w:r w:rsidR="00573989" w:rsidRPr="00573989">
        <w:t>п</w:t>
      </w:r>
      <w:r>
        <w:t xml:space="preserve">оклонения в Самоа передает идею простоты жизни в тропиках. На Храме в </w:t>
      </w:r>
      <w:proofErr w:type="spellStart"/>
      <w:r>
        <w:t>Уилметт</w:t>
      </w:r>
      <w:r w:rsidR="00573989">
        <w:t>е</w:t>
      </w:r>
      <w:proofErr w:type="spellEnd"/>
      <w:r w:rsidR="00573989">
        <w:t xml:space="preserve"> </w:t>
      </w:r>
      <w:r w:rsidR="00573989" w:rsidRPr="00573989">
        <w:t>(близ Чикаго, штат Иллинойс, США)</w:t>
      </w:r>
      <w:r>
        <w:t xml:space="preserve"> нанесены </w:t>
      </w:r>
      <w:r w:rsidR="009F748F">
        <w:t>традиционные символы коренных индейцев</w:t>
      </w:r>
      <w:r>
        <w:t xml:space="preserve"> </w:t>
      </w:r>
      <w:r w:rsidR="009F748F">
        <w:t xml:space="preserve">Северной Америки </w:t>
      </w:r>
      <w:r>
        <w:t>рядом со звездой Давида и изображением креста.</w:t>
      </w:r>
    </w:p>
    <w:p w:rsidR="0076328E" w:rsidRDefault="0076328E" w:rsidP="0076328E">
      <w:r>
        <w:t xml:space="preserve">Но кроме Домов </w:t>
      </w:r>
      <w:r w:rsidR="009F748F" w:rsidRPr="009F748F">
        <w:t>п</w:t>
      </w:r>
      <w:r>
        <w:t>оклонения имеется множество менее известных жемчужин в архитектуре бахаи.</w:t>
      </w:r>
    </w:p>
    <w:p w:rsidR="0076328E" w:rsidRDefault="00573989" w:rsidP="009F748F">
      <w:pPr>
        <w:jc w:val="center"/>
      </w:pPr>
      <w:r>
        <w:rPr>
          <w:noProof/>
        </w:rPr>
        <w:drawing>
          <wp:inline distT="0" distB="0" distL="0" distR="0" wp14:anchorId="7B9EDBBE" wp14:editId="18611318">
            <wp:extent cx="5524500" cy="3352800"/>
            <wp:effectExtent l="19050" t="0" r="19050" b="342900"/>
            <wp:docPr id="39" name="Рисунок 39" descr="http://bahaiblog.net/site/wp-content/uploads/2011/07/tasman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bahaiblog.net/site/wp-content/uploads/2011/07/tasmania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24500" cy="33528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76328E" w:rsidRDefault="0076328E" w:rsidP="009F748F">
      <w:pPr>
        <w:pStyle w:val="21"/>
      </w:pPr>
      <w:r>
        <w:t>Центр обучения бахаи в Тасмании</w:t>
      </w:r>
    </w:p>
    <w:p w:rsidR="0076328E" w:rsidRDefault="0076328E" w:rsidP="0076328E">
      <w:r>
        <w:t>Архитектор Стюарт Маккензи-Холл (</w:t>
      </w:r>
      <w:proofErr w:type="spellStart"/>
      <w:r>
        <w:t>Stuart</w:t>
      </w:r>
      <w:proofErr w:type="spellEnd"/>
      <w:r>
        <w:t xml:space="preserve"> </w:t>
      </w:r>
      <w:proofErr w:type="spellStart"/>
      <w:r>
        <w:t>Mckenzie-Hall</w:t>
      </w:r>
      <w:proofErr w:type="spellEnd"/>
      <w:r>
        <w:t xml:space="preserve">) известен своим экологически устойчивым проектом центра обучения бахаи в Тасмании. Интерьер выглядит потрясающе, как и экстерьер — посмотрите фотографии на </w:t>
      </w:r>
      <w:hyperlink r:id="rId52" w:history="1">
        <w:r w:rsidRPr="009F748F">
          <w:rPr>
            <w:rStyle w:val="afff8"/>
          </w:rPr>
          <w:t>сайте центра обучения бахаи</w:t>
        </w:r>
      </w:hyperlink>
      <w:r>
        <w:t>.</w:t>
      </w:r>
    </w:p>
    <w:p w:rsidR="0076328E" w:rsidRDefault="0076328E" w:rsidP="0076328E"/>
    <w:p w:rsidR="00042DDF" w:rsidRDefault="00042DDF" w:rsidP="00042DDF">
      <w:pPr>
        <w:jc w:val="center"/>
      </w:pPr>
      <w:r>
        <w:rPr>
          <w:noProof/>
        </w:rPr>
        <w:lastRenderedPageBreak/>
        <w:drawing>
          <wp:anchor distT="0" distB="0" distL="114300" distR="114300" simplePos="0" relativeHeight="251685888" behindDoc="0" locked="0" layoutInCell="1" allowOverlap="1" wp14:anchorId="5F2637FD" wp14:editId="583ECE8F">
            <wp:simplePos x="0" y="0"/>
            <wp:positionH relativeFrom="column">
              <wp:posOffset>3277870</wp:posOffset>
            </wp:positionH>
            <wp:positionV relativeFrom="paragraph">
              <wp:posOffset>126365</wp:posOffset>
            </wp:positionV>
            <wp:extent cx="3296842" cy="2160000"/>
            <wp:effectExtent l="19050" t="0" r="18415" b="221615"/>
            <wp:wrapSquare wrapText="bothSides"/>
            <wp:docPr id="40" name="Рисунок 40" descr="http://bahaiblog.net/site/wp-content/uploads/2011/07/chica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bahaiblog.net/site/wp-content/uploads/2011/07/chicago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96842" cy="216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76328E" w:rsidRDefault="0076328E" w:rsidP="00042DDF">
      <w:pPr>
        <w:pStyle w:val="21"/>
      </w:pPr>
      <w:r>
        <w:t xml:space="preserve">Облицовка интерьера Храма в </w:t>
      </w:r>
      <w:proofErr w:type="spellStart"/>
      <w:r>
        <w:t>Уилметт</w:t>
      </w:r>
      <w:r w:rsidR="00042DDF">
        <w:t>е</w:t>
      </w:r>
      <w:proofErr w:type="spellEnd"/>
    </w:p>
    <w:p w:rsidR="0076328E" w:rsidRDefault="0076328E" w:rsidP="0076328E">
      <w:r>
        <w:t xml:space="preserve">Главный архитектор Дома </w:t>
      </w:r>
      <w:r w:rsidR="00042DDF" w:rsidRPr="00042DDF">
        <w:t>п</w:t>
      </w:r>
      <w:r>
        <w:t xml:space="preserve">оклонения в </w:t>
      </w:r>
      <w:proofErr w:type="spellStart"/>
      <w:r>
        <w:t>Уилметт</w:t>
      </w:r>
      <w:r w:rsidR="00042DDF">
        <w:t>е</w:t>
      </w:r>
      <w:proofErr w:type="spellEnd"/>
      <w:r>
        <w:t>, Луи Буржуа (</w:t>
      </w:r>
      <w:proofErr w:type="spellStart"/>
      <w:r>
        <w:t>Louis</w:t>
      </w:r>
      <w:proofErr w:type="spellEnd"/>
      <w:r>
        <w:t xml:space="preserve"> </w:t>
      </w:r>
      <w:proofErr w:type="spellStart"/>
      <w:r>
        <w:t>Bourgeois</w:t>
      </w:r>
      <w:proofErr w:type="spellEnd"/>
      <w:r>
        <w:t>), скончался прежде, чем успел завершить свой дизайн интерьера здания. Альфред Шоу был нанят, чтобы завершить начатое, и разработал детали внутреннего убранства.</w:t>
      </w:r>
    </w:p>
    <w:p w:rsidR="00516649" w:rsidRDefault="00516649" w:rsidP="0076328E"/>
    <w:p w:rsidR="00516649" w:rsidRDefault="00516649" w:rsidP="0076328E"/>
    <w:p w:rsidR="00516649" w:rsidRDefault="00516649" w:rsidP="0076328E"/>
    <w:p w:rsidR="00516649" w:rsidRDefault="00516649" w:rsidP="0076328E"/>
    <w:p w:rsidR="00516649" w:rsidRDefault="00516649" w:rsidP="0076328E">
      <w:r>
        <w:rPr>
          <w:noProof/>
        </w:rPr>
        <w:drawing>
          <wp:anchor distT="0" distB="0" distL="114300" distR="114300" simplePos="0" relativeHeight="251686912" behindDoc="0" locked="0" layoutInCell="1" allowOverlap="1" wp14:anchorId="7C872221" wp14:editId="6735588D">
            <wp:simplePos x="0" y="0"/>
            <wp:positionH relativeFrom="column">
              <wp:posOffset>3275965</wp:posOffset>
            </wp:positionH>
            <wp:positionV relativeFrom="paragraph">
              <wp:posOffset>229235</wp:posOffset>
            </wp:positionV>
            <wp:extent cx="3236595" cy="2159635"/>
            <wp:effectExtent l="19050" t="0" r="20955" b="221615"/>
            <wp:wrapSquare wrapText="bothSides"/>
            <wp:docPr id="42" name="Рисунок 42" descr="http://bahaiblog.net/site/wp-content/uploads/2011/07/san_fr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ahaiblog.net/site/wp-content/uploads/2011/07/san_fran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3659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76328E" w:rsidRDefault="0076328E" w:rsidP="00042DDF">
      <w:pPr>
        <w:pStyle w:val="21"/>
      </w:pPr>
      <w:r>
        <w:t xml:space="preserve">Центр бахаи в Сан-Франциско </w:t>
      </w:r>
    </w:p>
    <w:p w:rsidR="0076328E" w:rsidRDefault="0076328E" w:rsidP="0076328E">
      <w:r>
        <w:t>Этот прекрасный образец архитектуры ар-</w:t>
      </w:r>
      <w:proofErr w:type="spellStart"/>
      <w:r>
        <w:t>деко</w:t>
      </w:r>
      <w:proofErr w:type="spellEnd"/>
      <w:r>
        <w:t xml:space="preserve"> изначально был построен в 1930 году Гарольдом </w:t>
      </w:r>
      <w:proofErr w:type="spellStart"/>
      <w:r>
        <w:t>Стоунером</w:t>
      </w:r>
      <w:proofErr w:type="spellEnd"/>
      <w:r>
        <w:t xml:space="preserve"> для отделения </w:t>
      </w:r>
      <w:proofErr w:type="spellStart"/>
      <w:r>
        <w:t>Independent</w:t>
      </w:r>
      <w:proofErr w:type="spellEnd"/>
      <w:r>
        <w:t xml:space="preserve"> </w:t>
      </w:r>
      <w:proofErr w:type="spellStart"/>
      <w:r>
        <w:t>Order</w:t>
      </w:r>
      <w:proofErr w:type="spellEnd"/>
      <w:r>
        <w:t xml:space="preserve"> </w:t>
      </w:r>
      <w:proofErr w:type="spellStart"/>
      <w:r>
        <w:t>of</w:t>
      </w:r>
      <w:proofErr w:type="spellEnd"/>
      <w:r>
        <w:t xml:space="preserve"> </w:t>
      </w:r>
      <w:proofErr w:type="spellStart"/>
      <w:r>
        <w:t>Foresters</w:t>
      </w:r>
      <w:proofErr w:type="spellEnd"/>
      <w:r>
        <w:t xml:space="preserve"> (Братство лесников). Общине бахаи Сан-Франциско действительно очень повезло — сегодня </w:t>
      </w:r>
      <w:r w:rsidR="00042DDF">
        <w:t xml:space="preserve">за </w:t>
      </w:r>
      <w:r>
        <w:t>фасад</w:t>
      </w:r>
      <w:r w:rsidR="00042DDF">
        <w:t>ом</w:t>
      </w:r>
      <w:r>
        <w:t xml:space="preserve"> этого здания местный центр бахаи.</w:t>
      </w:r>
    </w:p>
    <w:p w:rsidR="0076328E" w:rsidRDefault="0076328E" w:rsidP="0076328E"/>
    <w:p w:rsidR="00224604" w:rsidRDefault="00224604" w:rsidP="0076328E"/>
    <w:p w:rsidR="00224604" w:rsidRDefault="00224604" w:rsidP="0076328E"/>
    <w:p w:rsidR="00224604" w:rsidRDefault="00224604" w:rsidP="0076328E"/>
    <w:p w:rsidR="00224604" w:rsidRDefault="00224604" w:rsidP="0076328E">
      <w:r>
        <w:rPr>
          <w:noProof/>
        </w:rPr>
        <w:drawing>
          <wp:anchor distT="0" distB="0" distL="114300" distR="114300" simplePos="0" relativeHeight="251687936" behindDoc="0" locked="0" layoutInCell="1" allowOverlap="1" wp14:anchorId="04931023" wp14:editId="18DECC4F">
            <wp:simplePos x="0" y="0"/>
            <wp:positionH relativeFrom="column">
              <wp:posOffset>3308985</wp:posOffset>
            </wp:positionH>
            <wp:positionV relativeFrom="paragraph">
              <wp:posOffset>132080</wp:posOffset>
            </wp:positionV>
            <wp:extent cx="3305175" cy="2159635"/>
            <wp:effectExtent l="19050" t="0" r="28575" b="221615"/>
            <wp:wrapSquare wrapText="bothSides"/>
            <wp:docPr id="43" name="Рисунок 43" descr="http://bahaiblog.net/site/wp-content/uploads/2011/07/teh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bahaiblog.net/site/wp-content/uploads/2011/07/tehra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0517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p>
    <w:p w:rsidR="0076328E" w:rsidRDefault="0076328E" w:rsidP="00516649">
      <w:pPr>
        <w:pStyle w:val="21"/>
      </w:pPr>
      <w:r>
        <w:t>Проект храма в Тегеране</w:t>
      </w:r>
    </w:p>
    <w:p w:rsidR="0076328E" w:rsidRDefault="0076328E" w:rsidP="0076328E">
      <w:r>
        <w:t xml:space="preserve">В начале 70-х годов Всемирный Дом Справедливости поручил </w:t>
      </w:r>
      <w:proofErr w:type="spellStart"/>
      <w:r>
        <w:t>Куинлан</w:t>
      </w:r>
      <w:proofErr w:type="spellEnd"/>
      <w:r>
        <w:t xml:space="preserve"> Терри разработать проект Дома </w:t>
      </w:r>
      <w:r w:rsidR="0019013E">
        <w:t>п</w:t>
      </w:r>
      <w:r>
        <w:t>оклонения в Тегеране. Для этого дизайна характерно использование исламских элементов, а купол должен получиться больше, чем у Собора Святого Павла. И хотя место для храма было определено, его строительство в настоящее время невозможно.</w:t>
      </w:r>
    </w:p>
    <w:p w:rsidR="0076328E" w:rsidRDefault="0076328E" w:rsidP="0076328E"/>
    <w:p w:rsidR="00224604" w:rsidRDefault="00224604" w:rsidP="00516649">
      <w:pPr>
        <w:pStyle w:val="21"/>
      </w:pPr>
      <w:r>
        <w:br w:type="page"/>
      </w:r>
    </w:p>
    <w:p w:rsidR="0076328E" w:rsidRDefault="00E945D9" w:rsidP="00E945D9">
      <w:pPr>
        <w:pStyle w:val="21"/>
      </w:pPr>
      <w:r>
        <w:rPr>
          <w:noProof/>
        </w:rPr>
        <w:lastRenderedPageBreak/>
        <w:drawing>
          <wp:anchor distT="0" distB="0" distL="114300" distR="114300" simplePos="0" relativeHeight="251688960" behindDoc="0" locked="0" layoutInCell="1" allowOverlap="1" wp14:anchorId="3650B204" wp14:editId="50CA0996">
            <wp:simplePos x="0" y="0"/>
            <wp:positionH relativeFrom="column">
              <wp:posOffset>2756535</wp:posOffset>
            </wp:positionH>
            <wp:positionV relativeFrom="paragraph">
              <wp:posOffset>74295</wp:posOffset>
            </wp:positionV>
            <wp:extent cx="3830955" cy="2159635"/>
            <wp:effectExtent l="19050" t="0" r="17145" b="221615"/>
            <wp:wrapSquare wrapText="bothSides"/>
            <wp:docPr id="44" name="Рисунок 44" descr="http://bahaiblog.net/site/wp-content/uploads/2011/07/school_nati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bahaiblog.net/site/wp-content/uploads/2011/07/school_nations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3095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76328E">
        <w:t>Школа Наций в Макао</w:t>
      </w:r>
    </w:p>
    <w:p w:rsidR="0076328E" w:rsidRDefault="0076328E" w:rsidP="0076328E">
      <w:r>
        <w:t>Среди застроек казино в Макао возвышается новое здание Школы Наций — организации, придерживающейся в своей работе принципов бахаи. Здание было спроектировано «</w:t>
      </w:r>
      <w:proofErr w:type="spellStart"/>
      <w:r>
        <w:t>Робартс</w:t>
      </w:r>
      <w:proofErr w:type="spellEnd"/>
      <w:r>
        <w:t xml:space="preserve"> </w:t>
      </w:r>
      <w:proofErr w:type="spellStart"/>
      <w:r>
        <w:t>аркитектс</w:t>
      </w:r>
      <w:proofErr w:type="spellEnd"/>
      <w:r>
        <w:t>» (</w:t>
      </w:r>
      <w:proofErr w:type="spellStart"/>
      <w:r>
        <w:t>Robarts</w:t>
      </w:r>
      <w:proofErr w:type="spellEnd"/>
      <w:r>
        <w:t xml:space="preserve"> </w:t>
      </w:r>
      <w:proofErr w:type="spellStart"/>
      <w:r>
        <w:t>Architects</w:t>
      </w:r>
      <w:proofErr w:type="spellEnd"/>
      <w:r>
        <w:t xml:space="preserve">) — коллективом во главе с двумя давними пионерами в Китае, Адамом и Карин </w:t>
      </w:r>
      <w:proofErr w:type="spellStart"/>
      <w:r>
        <w:t>Робартс</w:t>
      </w:r>
      <w:proofErr w:type="spellEnd"/>
      <w:r>
        <w:t>.</w:t>
      </w:r>
    </w:p>
    <w:p w:rsidR="0076328E" w:rsidRDefault="0076328E" w:rsidP="0076328E"/>
    <w:p w:rsidR="00E945D9" w:rsidRDefault="00E945D9" w:rsidP="0076328E"/>
    <w:p w:rsidR="00E945D9" w:rsidRDefault="00E945D9" w:rsidP="0076328E"/>
    <w:p w:rsidR="004431D2" w:rsidRDefault="004431D2" w:rsidP="0076328E"/>
    <w:p w:rsidR="00E945D9" w:rsidRDefault="00E945D9" w:rsidP="0076328E"/>
    <w:p w:rsidR="0076328E" w:rsidRDefault="004431D2" w:rsidP="00516649">
      <w:pPr>
        <w:pStyle w:val="21"/>
      </w:pPr>
      <w:r>
        <w:rPr>
          <w:noProof/>
        </w:rPr>
        <w:drawing>
          <wp:anchor distT="0" distB="0" distL="114300" distR="114300" simplePos="0" relativeHeight="251689984" behindDoc="0" locked="0" layoutInCell="1" allowOverlap="1" wp14:anchorId="71DE99EE" wp14:editId="03C42285">
            <wp:simplePos x="0" y="0"/>
            <wp:positionH relativeFrom="column">
              <wp:posOffset>2975610</wp:posOffset>
            </wp:positionH>
            <wp:positionV relativeFrom="paragraph">
              <wp:posOffset>3810</wp:posOffset>
            </wp:positionV>
            <wp:extent cx="3220085" cy="2159635"/>
            <wp:effectExtent l="19050" t="0" r="18415" b="221615"/>
            <wp:wrapSquare wrapText="bothSides"/>
            <wp:docPr id="45" name="Рисунок 45" descr="http://bahaiblog.net/site/wp-content/uploads/2011/07/northern_virgin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bahaiblog.net/site/wp-content/uploads/2011/07/northern_virginia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20085" cy="21596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76328E">
        <w:t xml:space="preserve">Центр бахаи в Северной Вирджинии </w:t>
      </w:r>
    </w:p>
    <w:p w:rsidR="0076328E" w:rsidRDefault="0076328E" w:rsidP="0076328E">
      <w:proofErr w:type="spellStart"/>
      <w:r>
        <w:t>Хоссейн</w:t>
      </w:r>
      <w:proofErr w:type="spellEnd"/>
      <w:r>
        <w:t xml:space="preserve"> Аманат, крестный отец современной архитектуры бахаи, не прекратил свою работу после дизайна получившей известность Башни </w:t>
      </w:r>
      <w:proofErr w:type="spellStart"/>
      <w:r>
        <w:t>Азади</w:t>
      </w:r>
      <w:proofErr w:type="spellEnd"/>
      <w:r>
        <w:t>, храма в Самоа и Дуги. Центр бахаи в Северной Вирджинии — это одно из его более поздних творений — объединяет в себе множество помещений для общинной деятельности, в том числе зал на 400 мест.</w:t>
      </w:r>
    </w:p>
    <w:p w:rsidR="0076328E" w:rsidRDefault="0076328E" w:rsidP="0076328E"/>
    <w:p w:rsidR="00AB3B9B" w:rsidRDefault="0076328E" w:rsidP="0076328E">
      <w:r>
        <w:t>А какие ваши любимые образцы архитектуры бахаи? Расскажите о них в комментариях!</w:t>
      </w:r>
    </w:p>
    <w:p w:rsidR="00AB3B9B" w:rsidRDefault="00AB3B9B" w:rsidP="00AB3B9B"/>
    <w:p w:rsidR="006E7EA6" w:rsidRDefault="006E7EA6" w:rsidP="00AB3B9B">
      <w:r>
        <w:t xml:space="preserve">Источник: </w:t>
      </w:r>
      <w:hyperlink r:id="rId58" w:history="1">
        <w:r w:rsidRPr="00174910">
          <w:rPr>
            <w:rStyle w:val="afff8"/>
          </w:rPr>
          <w:t>http://bahaiblog.net/site/2011/07/designing-the-faith-architecture/</w:t>
        </w:r>
      </w:hyperlink>
    </w:p>
    <w:p w:rsidR="006E7EA6" w:rsidRPr="00AB3B9B" w:rsidRDefault="006E7EA6" w:rsidP="00AB3B9B">
      <w:r>
        <w:t xml:space="preserve">Перевод: </w:t>
      </w:r>
      <w:hyperlink r:id="rId59" w:history="1">
        <w:proofErr w:type="spellStart"/>
        <w:r w:rsidRPr="006E7EA6">
          <w:rPr>
            <w:rStyle w:val="afff8"/>
          </w:rPr>
          <w:t>Бахаипедия</w:t>
        </w:r>
        <w:proofErr w:type="spellEnd"/>
      </w:hyperlink>
      <w:r>
        <w:t>.</w:t>
      </w:r>
    </w:p>
    <w:bookmarkStart w:id="18" w:name="_Toc415433953"/>
    <w:p w:rsidR="00316BBE" w:rsidRDefault="00316BBE" w:rsidP="00316BBE">
      <w:pPr>
        <w:pStyle w:val="11"/>
      </w:pPr>
      <w:r>
        <w:rPr>
          <w:noProof/>
        </w:rPr>
        <w:lastRenderedPageBreak/>
        <mc:AlternateContent>
          <mc:Choice Requires="wpg">
            <w:drawing>
              <wp:anchor distT="0" distB="0" distL="114300" distR="114300" simplePos="0" relativeHeight="251662336" behindDoc="1" locked="0" layoutInCell="1" allowOverlap="1" wp14:anchorId="166D00E4" wp14:editId="6EC7E39F">
                <wp:simplePos x="0" y="0"/>
                <wp:positionH relativeFrom="page">
                  <wp:posOffset>885190</wp:posOffset>
                </wp:positionH>
                <wp:positionV relativeFrom="page">
                  <wp:posOffset>1478357</wp:posOffset>
                </wp:positionV>
                <wp:extent cx="5466701" cy="1623695"/>
                <wp:effectExtent l="0" t="0" r="58420" b="0"/>
                <wp:wrapNone/>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701" cy="1623695"/>
                          <a:chOff x="1071" y="714"/>
                          <a:chExt cx="9784" cy="2906"/>
                        </a:xfrm>
                      </wpg:grpSpPr>
                      <wpg:grpSp>
                        <wpg:cNvPr id="6" name="Group 3"/>
                        <wpg:cNvGrpSpPr>
                          <a:grpSpLocks/>
                        </wpg:cNvGrpSpPr>
                        <wpg:grpSpPr bwMode="auto">
                          <a:xfrm>
                            <a:off x="2803" y="2327"/>
                            <a:ext cx="7983" cy="1205"/>
                            <a:chOff x="2803" y="2327"/>
                            <a:chExt cx="7983" cy="1205"/>
                          </a:xfrm>
                        </wpg:grpSpPr>
                        <wps:wsp>
                          <wps:cNvPr id="12" name="Freeform 4"/>
                          <wps:cNvSpPr>
                            <a:spLocks/>
                          </wps:cNvSpPr>
                          <wps:spPr bwMode="auto">
                            <a:xfrm>
                              <a:off x="2803" y="2327"/>
                              <a:ext cx="7983" cy="1205"/>
                            </a:xfrm>
                            <a:custGeom>
                              <a:avLst/>
                              <a:gdLst>
                                <a:gd name="T0" fmla="+- 0 10786 2803"/>
                                <a:gd name="T1" fmla="*/ T0 w 7983"/>
                                <a:gd name="T2" fmla="+- 0 3176 2327"/>
                                <a:gd name="T3" fmla="*/ 3176 h 1205"/>
                                <a:gd name="T4" fmla="+- 0 10060 2803"/>
                                <a:gd name="T5" fmla="*/ T4 w 7983"/>
                                <a:gd name="T6" fmla="+- 0 3176 2327"/>
                                <a:gd name="T7" fmla="*/ 3176 h 1205"/>
                                <a:gd name="T8" fmla="+- 0 10339 2803"/>
                                <a:gd name="T9" fmla="*/ T8 w 7983"/>
                                <a:gd name="T10" fmla="+- 0 3178 2327"/>
                                <a:gd name="T11" fmla="*/ 3178 h 1205"/>
                                <a:gd name="T12" fmla="+- 0 10362 2803"/>
                                <a:gd name="T13" fmla="*/ T12 w 7983"/>
                                <a:gd name="T14" fmla="+- 0 3179 2327"/>
                                <a:gd name="T15" fmla="*/ 3179 h 1205"/>
                                <a:gd name="T16" fmla="+- 0 10377 2803"/>
                                <a:gd name="T17" fmla="*/ T16 w 7983"/>
                                <a:gd name="T18" fmla="+- 0 3204 2327"/>
                                <a:gd name="T19" fmla="*/ 3204 h 1205"/>
                                <a:gd name="T20" fmla="+- 0 10377 2803"/>
                                <a:gd name="T21" fmla="*/ T20 w 7983"/>
                                <a:gd name="T22" fmla="+- 0 3212 2327"/>
                                <a:gd name="T23" fmla="*/ 3212 h 1205"/>
                                <a:gd name="T24" fmla="+- 0 10376 2803"/>
                                <a:gd name="T25" fmla="*/ T24 w 7983"/>
                                <a:gd name="T26" fmla="+- 0 3219 2327"/>
                                <a:gd name="T27" fmla="*/ 3219 h 1205"/>
                                <a:gd name="T28" fmla="+- 0 10374 2803"/>
                                <a:gd name="T29" fmla="*/ T28 w 7983"/>
                                <a:gd name="T30" fmla="+- 0 3228 2327"/>
                                <a:gd name="T31" fmla="*/ 3228 h 1205"/>
                                <a:gd name="T32" fmla="+- 0 10369 2803"/>
                                <a:gd name="T33" fmla="*/ T32 w 7983"/>
                                <a:gd name="T34" fmla="+- 0 3246 2327"/>
                                <a:gd name="T35" fmla="*/ 3246 h 1205"/>
                                <a:gd name="T36" fmla="+- 0 10362 2803"/>
                                <a:gd name="T37" fmla="*/ T36 w 7983"/>
                                <a:gd name="T38" fmla="+- 0 3267 2327"/>
                                <a:gd name="T39" fmla="*/ 3267 h 1205"/>
                                <a:gd name="T40" fmla="+- 0 10355 2803"/>
                                <a:gd name="T41" fmla="*/ T40 w 7983"/>
                                <a:gd name="T42" fmla="+- 0 3289 2327"/>
                                <a:gd name="T43" fmla="*/ 3289 h 1205"/>
                                <a:gd name="T44" fmla="+- 0 10349 2803"/>
                                <a:gd name="T45" fmla="*/ T44 w 7983"/>
                                <a:gd name="T46" fmla="+- 0 3313 2327"/>
                                <a:gd name="T47" fmla="*/ 3313 h 1205"/>
                                <a:gd name="T48" fmla="+- 0 10346 2803"/>
                                <a:gd name="T49" fmla="*/ T48 w 7983"/>
                                <a:gd name="T50" fmla="+- 0 3324 2327"/>
                                <a:gd name="T51" fmla="*/ 3324 h 1205"/>
                                <a:gd name="T52" fmla="+- 0 10343 2803"/>
                                <a:gd name="T53" fmla="*/ T52 w 7983"/>
                                <a:gd name="T54" fmla="+- 0 3336 2327"/>
                                <a:gd name="T55" fmla="*/ 3336 h 1205"/>
                                <a:gd name="T56" fmla="+- 0 10342 2803"/>
                                <a:gd name="T57" fmla="*/ T56 w 7983"/>
                                <a:gd name="T58" fmla="+- 0 3349 2327"/>
                                <a:gd name="T59" fmla="*/ 3349 h 1205"/>
                                <a:gd name="T60" fmla="+- 0 10340 2803"/>
                                <a:gd name="T61" fmla="*/ T60 w 7983"/>
                                <a:gd name="T62" fmla="+- 0 3361 2327"/>
                                <a:gd name="T63" fmla="*/ 3361 h 1205"/>
                                <a:gd name="T64" fmla="+- 0 10340 2803"/>
                                <a:gd name="T65" fmla="*/ T64 w 7983"/>
                                <a:gd name="T66" fmla="+- 0 3386 2327"/>
                                <a:gd name="T67" fmla="*/ 3386 h 1205"/>
                                <a:gd name="T68" fmla="+- 0 10359 2803"/>
                                <a:gd name="T69" fmla="*/ T68 w 7983"/>
                                <a:gd name="T70" fmla="+- 0 3447 2327"/>
                                <a:gd name="T71" fmla="*/ 3447 h 1205"/>
                                <a:gd name="T72" fmla="+- 0 10402 2803"/>
                                <a:gd name="T73" fmla="*/ T72 w 7983"/>
                                <a:gd name="T74" fmla="+- 0 3492 2327"/>
                                <a:gd name="T75" fmla="*/ 3492 h 1205"/>
                                <a:gd name="T76" fmla="+- 0 10456 2803"/>
                                <a:gd name="T77" fmla="*/ T76 w 7983"/>
                                <a:gd name="T78" fmla="+- 0 3520 2327"/>
                                <a:gd name="T79" fmla="*/ 3520 h 1205"/>
                                <a:gd name="T80" fmla="+- 0 10467 2803"/>
                                <a:gd name="T81" fmla="*/ T80 w 7983"/>
                                <a:gd name="T82" fmla="+- 0 3523 2327"/>
                                <a:gd name="T83" fmla="*/ 3523 h 1205"/>
                                <a:gd name="T84" fmla="+- 0 10477 2803"/>
                                <a:gd name="T85" fmla="*/ T84 w 7983"/>
                                <a:gd name="T86" fmla="+- 0 3526 2327"/>
                                <a:gd name="T87" fmla="*/ 3526 h 1205"/>
                                <a:gd name="T88" fmla="+- 0 10487 2803"/>
                                <a:gd name="T89" fmla="*/ T88 w 7983"/>
                                <a:gd name="T90" fmla="+- 0 3528 2327"/>
                                <a:gd name="T91" fmla="*/ 3528 h 1205"/>
                                <a:gd name="T92" fmla="+- 0 10498 2803"/>
                                <a:gd name="T93" fmla="*/ T92 w 7983"/>
                                <a:gd name="T94" fmla="+- 0 3530 2327"/>
                                <a:gd name="T95" fmla="*/ 3530 h 1205"/>
                                <a:gd name="T96" fmla="+- 0 10509 2803"/>
                                <a:gd name="T97" fmla="*/ T96 w 7983"/>
                                <a:gd name="T98" fmla="+- 0 3531 2327"/>
                                <a:gd name="T99" fmla="*/ 3531 h 1205"/>
                                <a:gd name="T100" fmla="+- 0 10519 2803"/>
                                <a:gd name="T101" fmla="*/ T100 w 7983"/>
                                <a:gd name="T102" fmla="+- 0 3532 2327"/>
                                <a:gd name="T103" fmla="*/ 3532 h 1205"/>
                                <a:gd name="T104" fmla="+- 0 10530 2803"/>
                                <a:gd name="T105" fmla="*/ T104 w 7983"/>
                                <a:gd name="T106" fmla="+- 0 3531 2327"/>
                                <a:gd name="T107" fmla="*/ 3531 h 1205"/>
                                <a:gd name="T108" fmla="+- 0 10552 2803"/>
                                <a:gd name="T109" fmla="*/ T108 w 7983"/>
                                <a:gd name="T110" fmla="+- 0 3529 2327"/>
                                <a:gd name="T111" fmla="*/ 3529 h 1205"/>
                                <a:gd name="T112" fmla="+- 0 10616 2803"/>
                                <a:gd name="T113" fmla="*/ T112 w 7983"/>
                                <a:gd name="T114" fmla="+- 0 3508 2327"/>
                                <a:gd name="T115" fmla="*/ 3508 h 1205"/>
                                <a:gd name="T116" fmla="+- 0 10654 2803"/>
                                <a:gd name="T117" fmla="*/ T116 w 7983"/>
                                <a:gd name="T118" fmla="+- 0 3481 2327"/>
                                <a:gd name="T119" fmla="*/ 3481 h 1205"/>
                                <a:gd name="T120" fmla="+- 0 10664 2803"/>
                                <a:gd name="T121" fmla="*/ T120 w 7983"/>
                                <a:gd name="T122" fmla="+- 0 3473 2327"/>
                                <a:gd name="T123" fmla="*/ 3473 h 1205"/>
                                <a:gd name="T124" fmla="+- 0 10703 2803"/>
                                <a:gd name="T125" fmla="*/ T124 w 7983"/>
                                <a:gd name="T126" fmla="+- 0 3418 2327"/>
                                <a:gd name="T127" fmla="*/ 3418 h 1205"/>
                                <a:gd name="T128" fmla="+- 0 10732 2803"/>
                                <a:gd name="T129" fmla="*/ T128 w 7983"/>
                                <a:gd name="T130" fmla="+- 0 3348 2327"/>
                                <a:gd name="T131" fmla="*/ 3348 h 1205"/>
                                <a:gd name="T132" fmla="+- 0 10757 2803"/>
                                <a:gd name="T133" fmla="*/ T132 w 7983"/>
                                <a:gd name="T134" fmla="+- 0 3267 2327"/>
                                <a:gd name="T135" fmla="*/ 3267 h 1205"/>
                                <a:gd name="T136" fmla="+- 0 10774 2803"/>
                                <a:gd name="T137" fmla="*/ T136 w 7983"/>
                                <a:gd name="T138" fmla="+- 0 3217 2327"/>
                                <a:gd name="T139" fmla="*/ 3217 h 1205"/>
                                <a:gd name="T140" fmla="+- 0 10786 2803"/>
                                <a:gd name="T141" fmla="*/ T140 w 7983"/>
                                <a:gd name="T142" fmla="+- 0 3176 2327"/>
                                <a:gd name="T143" fmla="*/ 3176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983" h="1205">
                                  <a:moveTo>
                                    <a:pt x="7983" y="849"/>
                                  </a:moveTo>
                                  <a:lnTo>
                                    <a:pt x="7257" y="849"/>
                                  </a:lnTo>
                                  <a:lnTo>
                                    <a:pt x="7536" y="851"/>
                                  </a:lnTo>
                                  <a:lnTo>
                                    <a:pt x="7559" y="852"/>
                                  </a:lnTo>
                                  <a:lnTo>
                                    <a:pt x="7574" y="877"/>
                                  </a:lnTo>
                                  <a:lnTo>
                                    <a:pt x="7574" y="885"/>
                                  </a:lnTo>
                                  <a:lnTo>
                                    <a:pt x="7573" y="892"/>
                                  </a:lnTo>
                                  <a:lnTo>
                                    <a:pt x="7571" y="901"/>
                                  </a:lnTo>
                                  <a:lnTo>
                                    <a:pt x="7566" y="919"/>
                                  </a:lnTo>
                                  <a:lnTo>
                                    <a:pt x="7559" y="940"/>
                                  </a:lnTo>
                                  <a:lnTo>
                                    <a:pt x="7552" y="962"/>
                                  </a:lnTo>
                                  <a:lnTo>
                                    <a:pt x="7546" y="986"/>
                                  </a:lnTo>
                                  <a:lnTo>
                                    <a:pt x="7543" y="997"/>
                                  </a:lnTo>
                                  <a:lnTo>
                                    <a:pt x="7540" y="1009"/>
                                  </a:lnTo>
                                  <a:lnTo>
                                    <a:pt x="7539" y="1022"/>
                                  </a:lnTo>
                                  <a:lnTo>
                                    <a:pt x="7537" y="1034"/>
                                  </a:lnTo>
                                  <a:lnTo>
                                    <a:pt x="7537" y="1059"/>
                                  </a:lnTo>
                                  <a:lnTo>
                                    <a:pt x="7556" y="1120"/>
                                  </a:lnTo>
                                  <a:lnTo>
                                    <a:pt x="7599" y="1165"/>
                                  </a:lnTo>
                                  <a:lnTo>
                                    <a:pt x="7653" y="1193"/>
                                  </a:lnTo>
                                  <a:lnTo>
                                    <a:pt x="7664" y="1196"/>
                                  </a:lnTo>
                                  <a:lnTo>
                                    <a:pt x="7674" y="1199"/>
                                  </a:lnTo>
                                  <a:lnTo>
                                    <a:pt x="7684" y="1201"/>
                                  </a:lnTo>
                                  <a:lnTo>
                                    <a:pt x="7695" y="1203"/>
                                  </a:lnTo>
                                  <a:lnTo>
                                    <a:pt x="7706" y="1204"/>
                                  </a:lnTo>
                                  <a:lnTo>
                                    <a:pt x="7716" y="1205"/>
                                  </a:lnTo>
                                  <a:lnTo>
                                    <a:pt x="7727" y="1204"/>
                                  </a:lnTo>
                                  <a:lnTo>
                                    <a:pt x="7749" y="1202"/>
                                  </a:lnTo>
                                  <a:lnTo>
                                    <a:pt x="7813" y="1181"/>
                                  </a:lnTo>
                                  <a:lnTo>
                                    <a:pt x="7851" y="1154"/>
                                  </a:lnTo>
                                  <a:lnTo>
                                    <a:pt x="7861" y="1146"/>
                                  </a:lnTo>
                                  <a:lnTo>
                                    <a:pt x="7900" y="1091"/>
                                  </a:lnTo>
                                  <a:lnTo>
                                    <a:pt x="7929" y="1021"/>
                                  </a:lnTo>
                                  <a:lnTo>
                                    <a:pt x="7954" y="940"/>
                                  </a:lnTo>
                                  <a:lnTo>
                                    <a:pt x="7971" y="890"/>
                                  </a:lnTo>
                                  <a:lnTo>
                                    <a:pt x="7983" y="849"/>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5"/>
                          <wps:cNvSpPr>
                            <a:spLocks/>
                          </wps:cNvSpPr>
                          <wps:spPr bwMode="auto">
                            <a:xfrm>
                              <a:off x="2803" y="2327"/>
                              <a:ext cx="7983" cy="1205"/>
                            </a:xfrm>
                            <a:custGeom>
                              <a:avLst/>
                              <a:gdLst>
                                <a:gd name="T0" fmla="+- 0 2867 2803"/>
                                <a:gd name="T1" fmla="*/ T0 w 7983"/>
                                <a:gd name="T2" fmla="+- 0 2341 2327"/>
                                <a:gd name="T3" fmla="*/ 2341 h 1205"/>
                                <a:gd name="T4" fmla="+- 0 2803 2803"/>
                                <a:gd name="T5" fmla="*/ T4 w 7983"/>
                                <a:gd name="T6" fmla="+- 0 2341 2327"/>
                                <a:gd name="T7" fmla="*/ 2341 h 1205"/>
                                <a:gd name="T8" fmla="+- 0 2803 2803"/>
                                <a:gd name="T9" fmla="*/ T8 w 7983"/>
                                <a:gd name="T10" fmla="+- 0 3221 2327"/>
                                <a:gd name="T11" fmla="*/ 3221 h 1205"/>
                                <a:gd name="T12" fmla="+- 0 2827 2803"/>
                                <a:gd name="T13" fmla="*/ T12 w 7983"/>
                                <a:gd name="T14" fmla="+- 0 3221 2327"/>
                                <a:gd name="T15" fmla="*/ 3221 h 1205"/>
                                <a:gd name="T16" fmla="+- 0 2845 2803"/>
                                <a:gd name="T17" fmla="*/ T16 w 7983"/>
                                <a:gd name="T18" fmla="+- 0 3220 2327"/>
                                <a:gd name="T19" fmla="*/ 3220 h 1205"/>
                                <a:gd name="T20" fmla="+- 0 2867 2803"/>
                                <a:gd name="T21" fmla="*/ T20 w 7983"/>
                                <a:gd name="T22" fmla="+- 0 3220 2327"/>
                                <a:gd name="T23" fmla="*/ 3220 h 1205"/>
                                <a:gd name="T24" fmla="+- 0 10786 2803"/>
                                <a:gd name="T25" fmla="*/ T24 w 7983"/>
                                <a:gd name="T26" fmla="+- 0 3176 2327"/>
                                <a:gd name="T27" fmla="*/ 3176 h 1205"/>
                                <a:gd name="T28" fmla="+- 0 10808 2803"/>
                                <a:gd name="T29" fmla="*/ T28 w 7983"/>
                                <a:gd name="T30" fmla="+- 0 3103 2327"/>
                                <a:gd name="T31" fmla="*/ 3103 h 1205"/>
                                <a:gd name="T32" fmla="+- 0 10826 2803"/>
                                <a:gd name="T33" fmla="*/ T32 w 7983"/>
                                <a:gd name="T34" fmla="+- 0 3042 2327"/>
                                <a:gd name="T35" fmla="*/ 3042 h 1205"/>
                                <a:gd name="T36" fmla="+- 0 10844 2803"/>
                                <a:gd name="T37" fmla="*/ T36 w 7983"/>
                                <a:gd name="T38" fmla="+- 0 2981 2327"/>
                                <a:gd name="T39" fmla="*/ 2981 h 1205"/>
                                <a:gd name="T40" fmla="+- 0 10862 2803"/>
                                <a:gd name="T41" fmla="*/ T40 w 7983"/>
                                <a:gd name="T42" fmla="+- 0 2919 2327"/>
                                <a:gd name="T43" fmla="*/ 2919 h 1205"/>
                                <a:gd name="T44" fmla="+- 0 10894 2803"/>
                                <a:gd name="T45" fmla="*/ T44 w 7983"/>
                                <a:gd name="T46" fmla="+- 0 2801 2327"/>
                                <a:gd name="T47" fmla="*/ 2801 h 1205"/>
                                <a:gd name="T48" fmla="+- 0 10920 2803"/>
                                <a:gd name="T49" fmla="*/ T48 w 7983"/>
                                <a:gd name="T50" fmla="+- 0 2700 2327"/>
                                <a:gd name="T51" fmla="*/ 2700 h 1205"/>
                                <a:gd name="T52" fmla="+- 0 10933 2803"/>
                                <a:gd name="T53" fmla="*/ T52 w 7983"/>
                                <a:gd name="T54" fmla="+- 0 2641 2327"/>
                                <a:gd name="T55" fmla="*/ 2641 h 1205"/>
                                <a:gd name="T56" fmla="+- 0 10937 2803"/>
                                <a:gd name="T57" fmla="*/ T56 w 7983"/>
                                <a:gd name="T58" fmla="+- 0 2625 2327"/>
                                <a:gd name="T59" fmla="*/ 2625 h 1205"/>
                                <a:gd name="T60" fmla="+- 0 10939 2803"/>
                                <a:gd name="T61" fmla="*/ T60 w 7983"/>
                                <a:gd name="T62" fmla="+- 0 2611 2327"/>
                                <a:gd name="T63" fmla="*/ 2611 h 1205"/>
                                <a:gd name="T64" fmla="+- 0 10941 2803"/>
                                <a:gd name="T65" fmla="*/ T64 w 7983"/>
                                <a:gd name="T66" fmla="+- 0 2601 2327"/>
                                <a:gd name="T67" fmla="*/ 2601 h 1205"/>
                                <a:gd name="T68" fmla="+- 0 10942 2803"/>
                                <a:gd name="T69" fmla="*/ T68 w 7983"/>
                                <a:gd name="T70" fmla="+- 0 2581 2327"/>
                                <a:gd name="T71" fmla="*/ 2581 h 1205"/>
                                <a:gd name="T72" fmla="+- 0 10943 2803"/>
                                <a:gd name="T73" fmla="*/ T72 w 7983"/>
                                <a:gd name="T74" fmla="+- 0 2562 2327"/>
                                <a:gd name="T75" fmla="*/ 2562 h 1205"/>
                                <a:gd name="T76" fmla="+- 0 10942 2803"/>
                                <a:gd name="T77" fmla="*/ T76 w 7983"/>
                                <a:gd name="T78" fmla="+- 0 2545 2327"/>
                                <a:gd name="T79" fmla="*/ 2545 h 1205"/>
                                <a:gd name="T80" fmla="+- 0 10928 2803"/>
                                <a:gd name="T81" fmla="*/ T80 w 7983"/>
                                <a:gd name="T82" fmla="+- 0 2482 2327"/>
                                <a:gd name="T83" fmla="*/ 2482 h 1205"/>
                                <a:gd name="T84" fmla="+- 0 10889 2803"/>
                                <a:gd name="T85" fmla="*/ T84 w 7983"/>
                                <a:gd name="T86" fmla="+- 0 2421 2327"/>
                                <a:gd name="T87" fmla="*/ 2421 h 1205"/>
                                <a:gd name="T88" fmla="+- 0 10832 2803"/>
                                <a:gd name="T89" fmla="*/ T88 w 7983"/>
                                <a:gd name="T90" fmla="+- 0 2378 2327"/>
                                <a:gd name="T91" fmla="*/ 2378 h 1205"/>
                                <a:gd name="T92" fmla="+- 0 10775 2803"/>
                                <a:gd name="T93" fmla="*/ T92 w 7983"/>
                                <a:gd name="T94" fmla="+- 0 2354 2327"/>
                                <a:gd name="T95" fmla="*/ 2354 h 1205"/>
                                <a:gd name="T96" fmla="+- 0 2867 2803"/>
                                <a:gd name="T97" fmla="*/ T96 w 7983"/>
                                <a:gd name="T98" fmla="+- 0 2341 2327"/>
                                <a:gd name="T99" fmla="*/ 2341 h 1205"/>
                                <a:gd name="T100" fmla="+- 0 2867 2803"/>
                                <a:gd name="T101" fmla="*/ T100 w 7983"/>
                                <a:gd name="T102" fmla="+- 0 2341 2327"/>
                                <a:gd name="T103" fmla="*/ 2341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983" h="1205">
                                  <a:moveTo>
                                    <a:pt x="64" y="14"/>
                                  </a:moveTo>
                                  <a:lnTo>
                                    <a:pt x="0" y="14"/>
                                  </a:lnTo>
                                  <a:lnTo>
                                    <a:pt x="0" y="894"/>
                                  </a:lnTo>
                                  <a:lnTo>
                                    <a:pt x="24" y="894"/>
                                  </a:lnTo>
                                  <a:lnTo>
                                    <a:pt x="42" y="893"/>
                                  </a:lnTo>
                                  <a:lnTo>
                                    <a:pt x="64" y="893"/>
                                  </a:lnTo>
                                  <a:lnTo>
                                    <a:pt x="7983" y="849"/>
                                  </a:lnTo>
                                  <a:lnTo>
                                    <a:pt x="8005" y="776"/>
                                  </a:lnTo>
                                  <a:lnTo>
                                    <a:pt x="8023" y="715"/>
                                  </a:lnTo>
                                  <a:lnTo>
                                    <a:pt x="8041" y="654"/>
                                  </a:lnTo>
                                  <a:lnTo>
                                    <a:pt x="8059" y="592"/>
                                  </a:lnTo>
                                  <a:lnTo>
                                    <a:pt x="8091" y="474"/>
                                  </a:lnTo>
                                  <a:lnTo>
                                    <a:pt x="8117" y="373"/>
                                  </a:lnTo>
                                  <a:lnTo>
                                    <a:pt x="8130" y="314"/>
                                  </a:lnTo>
                                  <a:lnTo>
                                    <a:pt x="8134" y="298"/>
                                  </a:lnTo>
                                  <a:lnTo>
                                    <a:pt x="8136" y="284"/>
                                  </a:lnTo>
                                  <a:lnTo>
                                    <a:pt x="8138" y="274"/>
                                  </a:lnTo>
                                  <a:lnTo>
                                    <a:pt x="8139" y="254"/>
                                  </a:lnTo>
                                  <a:lnTo>
                                    <a:pt x="8140" y="235"/>
                                  </a:lnTo>
                                  <a:lnTo>
                                    <a:pt x="8139" y="218"/>
                                  </a:lnTo>
                                  <a:lnTo>
                                    <a:pt x="8125" y="155"/>
                                  </a:lnTo>
                                  <a:lnTo>
                                    <a:pt x="8086" y="94"/>
                                  </a:lnTo>
                                  <a:lnTo>
                                    <a:pt x="8029" y="51"/>
                                  </a:lnTo>
                                  <a:lnTo>
                                    <a:pt x="7972" y="27"/>
                                  </a:lnTo>
                                  <a:lnTo>
                                    <a:pt x="64" y="14"/>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6"/>
                          <wps:cNvSpPr>
                            <a:spLocks/>
                          </wps:cNvSpPr>
                          <wps:spPr bwMode="auto">
                            <a:xfrm>
                              <a:off x="2803" y="2327"/>
                              <a:ext cx="7983" cy="1205"/>
                            </a:xfrm>
                            <a:custGeom>
                              <a:avLst/>
                              <a:gdLst>
                                <a:gd name="T0" fmla="+- 0 10598 2803"/>
                                <a:gd name="T1" fmla="*/ T0 w 7983"/>
                                <a:gd name="T2" fmla="+- 0 2327 2327"/>
                                <a:gd name="T3" fmla="*/ 2327 h 1205"/>
                                <a:gd name="T4" fmla="+- 0 2867 2803"/>
                                <a:gd name="T5" fmla="*/ T4 w 7983"/>
                                <a:gd name="T6" fmla="+- 0 2341 2327"/>
                                <a:gd name="T7" fmla="*/ 2341 h 1205"/>
                                <a:gd name="T8" fmla="+- 0 10729 2803"/>
                                <a:gd name="T9" fmla="*/ T8 w 7983"/>
                                <a:gd name="T10" fmla="+- 0 2341 2327"/>
                                <a:gd name="T11" fmla="*/ 2341 h 1205"/>
                                <a:gd name="T12" fmla="+- 0 10713 2803"/>
                                <a:gd name="T13" fmla="*/ T12 w 7983"/>
                                <a:gd name="T14" fmla="+- 0 2338 2327"/>
                                <a:gd name="T15" fmla="*/ 2338 h 1205"/>
                                <a:gd name="T16" fmla="+- 0 10648 2803"/>
                                <a:gd name="T17" fmla="*/ T16 w 7983"/>
                                <a:gd name="T18" fmla="+- 0 2330 2327"/>
                                <a:gd name="T19" fmla="*/ 2330 h 1205"/>
                                <a:gd name="T20" fmla="+- 0 10615 2803"/>
                                <a:gd name="T21" fmla="*/ T20 w 7983"/>
                                <a:gd name="T22" fmla="+- 0 2328 2327"/>
                                <a:gd name="T23" fmla="*/ 2328 h 1205"/>
                                <a:gd name="T24" fmla="+- 0 10598 2803"/>
                                <a:gd name="T25" fmla="*/ T24 w 7983"/>
                                <a:gd name="T26" fmla="+- 0 2327 2327"/>
                                <a:gd name="T27" fmla="*/ 2327 h 1205"/>
                              </a:gdLst>
                              <a:ahLst/>
                              <a:cxnLst>
                                <a:cxn ang="0">
                                  <a:pos x="T1" y="T3"/>
                                </a:cxn>
                                <a:cxn ang="0">
                                  <a:pos x="T5" y="T7"/>
                                </a:cxn>
                                <a:cxn ang="0">
                                  <a:pos x="T9" y="T11"/>
                                </a:cxn>
                                <a:cxn ang="0">
                                  <a:pos x="T13" y="T15"/>
                                </a:cxn>
                                <a:cxn ang="0">
                                  <a:pos x="T17" y="T19"/>
                                </a:cxn>
                                <a:cxn ang="0">
                                  <a:pos x="T21" y="T23"/>
                                </a:cxn>
                                <a:cxn ang="0">
                                  <a:pos x="T25" y="T27"/>
                                </a:cxn>
                              </a:cxnLst>
                              <a:rect l="0" t="0" r="r" b="b"/>
                              <a:pathLst>
                                <a:path w="7983" h="1205">
                                  <a:moveTo>
                                    <a:pt x="7795" y="0"/>
                                  </a:moveTo>
                                  <a:lnTo>
                                    <a:pt x="64" y="14"/>
                                  </a:lnTo>
                                  <a:lnTo>
                                    <a:pt x="7926" y="14"/>
                                  </a:lnTo>
                                  <a:lnTo>
                                    <a:pt x="7910" y="11"/>
                                  </a:lnTo>
                                  <a:lnTo>
                                    <a:pt x="7845" y="3"/>
                                  </a:lnTo>
                                  <a:lnTo>
                                    <a:pt x="7812" y="1"/>
                                  </a:lnTo>
                                  <a:lnTo>
                                    <a:pt x="7795" y="0"/>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 name="Group 7"/>
                        <wpg:cNvGrpSpPr>
                          <a:grpSpLocks/>
                        </wpg:cNvGrpSpPr>
                        <wpg:grpSpPr bwMode="auto">
                          <a:xfrm>
                            <a:off x="10413" y="3221"/>
                            <a:ext cx="263" cy="254"/>
                            <a:chOff x="10413" y="3221"/>
                            <a:chExt cx="263" cy="254"/>
                          </a:xfrm>
                        </wpg:grpSpPr>
                        <wps:wsp>
                          <wps:cNvPr id="16" name="Freeform 8"/>
                          <wps:cNvSpPr>
                            <a:spLocks/>
                          </wps:cNvSpPr>
                          <wps:spPr bwMode="auto">
                            <a:xfrm>
                              <a:off x="10413" y="3221"/>
                              <a:ext cx="263" cy="254"/>
                            </a:xfrm>
                            <a:custGeom>
                              <a:avLst/>
                              <a:gdLst>
                                <a:gd name="T0" fmla="+- 0 10473 10413"/>
                                <a:gd name="T1" fmla="*/ T0 w 263"/>
                                <a:gd name="T2" fmla="+- 0 3326 3221"/>
                                <a:gd name="T3" fmla="*/ 3326 h 254"/>
                                <a:gd name="T4" fmla="+- 0 10467 10413"/>
                                <a:gd name="T5" fmla="*/ T4 w 263"/>
                                <a:gd name="T6" fmla="+- 0 3326 3221"/>
                                <a:gd name="T7" fmla="*/ 3326 h 254"/>
                                <a:gd name="T8" fmla="+- 0 10462 10413"/>
                                <a:gd name="T9" fmla="*/ T8 w 263"/>
                                <a:gd name="T10" fmla="+- 0 3326 3221"/>
                                <a:gd name="T11" fmla="*/ 3326 h 254"/>
                                <a:gd name="T12" fmla="+- 0 10457 10413"/>
                                <a:gd name="T13" fmla="*/ T12 w 263"/>
                                <a:gd name="T14" fmla="+- 0 3327 3221"/>
                                <a:gd name="T15" fmla="*/ 3327 h 254"/>
                                <a:gd name="T16" fmla="+- 0 10414 10413"/>
                                <a:gd name="T17" fmla="*/ T16 w 263"/>
                                <a:gd name="T18" fmla="+- 0 3377 3221"/>
                                <a:gd name="T19" fmla="*/ 3377 h 254"/>
                                <a:gd name="T20" fmla="+- 0 10413 10413"/>
                                <a:gd name="T21" fmla="*/ T20 w 263"/>
                                <a:gd name="T22" fmla="+- 0 3386 3221"/>
                                <a:gd name="T23" fmla="*/ 3386 h 254"/>
                                <a:gd name="T24" fmla="+- 0 10414 10413"/>
                                <a:gd name="T25" fmla="*/ T24 w 263"/>
                                <a:gd name="T26" fmla="+- 0 3394 3221"/>
                                <a:gd name="T27" fmla="*/ 3394 h 254"/>
                                <a:gd name="T28" fmla="+- 0 10448 10413"/>
                                <a:gd name="T29" fmla="*/ T28 w 263"/>
                                <a:gd name="T30" fmla="+- 0 3449 3221"/>
                                <a:gd name="T31" fmla="*/ 3449 h 254"/>
                                <a:gd name="T32" fmla="+- 0 10509 10413"/>
                                <a:gd name="T33" fmla="*/ T32 w 263"/>
                                <a:gd name="T34" fmla="+- 0 3473 3221"/>
                                <a:gd name="T35" fmla="*/ 3473 h 254"/>
                                <a:gd name="T36" fmla="+- 0 10532 10413"/>
                                <a:gd name="T37" fmla="*/ T36 w 263"/>
                                <a:gd name="T38" fmla="+- 0 3474 3221"/>
                                <a:gd name="T39" fmla="*/ 3474 h 254"/>
                                <a:gd name="T40" fmla="+- 0 10544 10413"/>
                                <a:gd name="T41" fmla="*/ T40 w 263"/>
                                <a:gd name="T42" fmla="+- 0 3473 3221"/>
                                <a:gd name="T43" fmla="*/ 3473 h 254"/>
                                <a:gd name="T44" fmla="+- 0 10604 10413"/>
                                <a:gd name="T45" fmla="*/ T44 w 263"/>
                                <a:gd name="T46" fmla="+- 0 3452 3221"/>
                                <a:gd name="T47" fmla="*/ 3452 h 254"/>
                                <a:gd name="T48" fmla="+- 0 10657 10413"/>
                                <a:gd name="T49" fmla="*/ T48 w 263"/>
                                <a:gd name="T50" fmla="+- 0 3398 3221"/>
                                <a:gd name="T51" fmla="*/ 3398 h 254"/>
                                <a:gd name="T52" fmla="+- 0 10673 10413"/>
                                <a:gd name="T53" fmla="*/ T52 w 263"/>
                                <a:gd name="T54" fmla="+- 0 3352 3221"/>
                                <a:gd name="T55" fmla="*/ 3352 h 254"/>
                                <a:gd name="T56" fmla="+- 0 10675 10413"/>
                                <a:gd name="T57" fmla="*/ T56 w 263"/>
                                <a:gd name="T58" fmla="+- 0 3345 3221"/>
                                <a:gd name="T59" fmla="*/ 3345 h 254"/>
                                <a:gd name="T60" fmla="+- 0 10676 10413"/>
                                <a:gd name="T61" fmla="*/ T60 w 263"/>
                                <a:gd name="T62" fmla="+- 0 3340 3221"/>
                                <a:gd name="T63" fmla="*/ 3340 h 254"/>
                                <a:gd name="T64" fmla="+- 0 10543 10413"/>
                                <a:gd name="T65" fmla="*/ T64 w 263"/>
                                <a:gd name="T66" fmla="+- 0 3340 3221"/>
                                <a:gd name="T67" fmla="*/ 3340 h 254"/>
                                <a:gd name="T68" fmla="+- 0 10540 10413"/>
                                <a:gd name="T69" fmla="*/ T68 w 263"/>
                                <a:gd name="T70" fmla="+- 0 3340 3221"/>
                                <a:gd name="T71" fmla="*/ 3340 h 254"/>
                                <a:gd name="T72" fmla="+- 0 10523 10413"/>
                                <a:gd name="T73" fmla="*/ T72 w 263"/>
                                <a:gd name="T74" fmla="+- 0 3336 3221"/>
                                <a:gd name="T75" fmla="*/ 3336 h 254"/>
                                <a:gd name="T76" fmla="+- 0 10504 10413"/>
                                <a:gd name="T77" fmla="*/ T76 w 263"/>
                                <a:gd name="T78" fmla="+- 0 3330 3221"/>
                                <a:gd name="T79" fmla="*/ 3330 h 254"/>
                                <a:gd name="T80" fmla="+- 0 10494 10413"/>
                                <a:gd name="T81" fmla="*/ T80 w 263"/>
                                <a:gd name="T82" fmla="+- 0 3328 3221"/>
                                <a:gd name="T83" fmla="*/ 3328 h 254"/>
                                <a:gd name="T84" fmla="+- 0 10483 10413"/>
                                <a:gd name="T85" fmla="*/ T84 w 263"/>
                                <a:gd name="T86" fmla="+- 0 3326 3221"/>
                                <a:gd name="T87" fmla="*/ 3326 h 254"/>
                                <a:gd name="T88" fmla="+- 0 10478 10413"/>
                                <a:gd name="T89" fmla="*/ T88 w 263"/>
                                <a:gd name="T90" fmla="+- 0 3326 3221"/>
                                <a:gd name="T91" fmla="*/ 3326 h 254"/>
                                <a:gd name="T92" fmla="+- 0 10473 10413"/>
                                <a:gd name="T93" fmla="*/ T92 w 263"/>
                                <a:gd name="T94" fmla="+- 0 3326 3221"/>
                                <a:gd name="T95" fmla="*/ 3326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63" h="254">
                                  <a:moveTo>
                                    <a:pt x="60" y="105"/>
                                  </a:moveTo>
                                  <a:lnTo>
                                    <a:pt x="54" y="105"/>
                                  </a:lnTo>
                                  <a:lnTo>
                                    <a:pt x="49" y="105"/>
                                  </a:lnTo>
                                  <a:lnTo>
                                    <a:pt x="44" y="106"/>
                                  </a:lnTo>
                                  <a:lnTo>
                                    <a:pt x="1" y="156"/>
                                  </a:lnTo>
                                  <a:lnTo>
                                    <a:pt x="0" y="165"/>
                                  </a:lnTo>
                                  <a:lnTo>
                                    <a:pt x="1" y="173"/>
                                  </a:lnTo>
                                  <a:lnTo>
                                    <a:pt x="35" y="228"/>
                                  </a:lnTo>
                                  <a:lnTo>
                                    <a:pt x="96" y="252"/>
                                  </a:lnTo>
                                  <a:lnTo>
                                    <a:pt x="119" y="253"/>
                                  </a:lnTo>
                                  <a:lnTo>
                                    <a:pt x="131" y="252"/>
                                  </a:lnTo>
                                  <a:lnTo>
                                    <a:pt x="191" y="231"/>
                                  </a:lnTo>
                                  <a:lnTo>
                                    <a:pt x="244" y="177"/>
                                  </a:lnTo>
                                  <a:lnTo>
                                    <a:pt x="260" y="131"/>
                                  </a:lnTo>
                                  <a:lnTo>
                                    <a:pt x="262" y="124"/>
                                  </a:lnTo>
                                  <a:lnTo>
                                    <a:pt x="263" y="119"/>
                                  </a:lnTo>
                                  <a:lnTo>
                                    <a:pt x="130" y="119"/>
                                  </a:lnTo>
                                  <a:lnTo>
                                    <a:pt x="127" y="119"/>
                                  </a:lnTo>
                                  <a:lnTo>
                                    <a:pt x="110" y="115"/>
                                  </a:lnTo>
                                  <a:lnTo>
                                    <a:pt x="91" y="109"/>
                                  </a:lnTo>
                                  <a:lnTo>
                                    <a:pt x="81" y="107"/>
                                  </a:lnTo>
                                  <a:lnTo>
                                    <a:pt x="70" y="105"/>
                                  </a:lnTo>
                                  <a:lnTo>
                                    <a:pt x="65" y="105"/>
                                  </a:lnTo>
                                  <a:lnTo>
                                    <a:pt x="60" y="1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9"/>
                          <wps:cNvSpPr>
                            <a:spLocks/>
                          </wps:cNvSpPr>
                          <wps:spPr bwMode="auto">
                            <a:xfrm>
                              <a:off x="10413" y="3221"/>
                              <a:ext cx="263" cy="254"/>
                            </a:xfrm>
                            <a:custGeom>
                              <a:avLst/>
                              <a:gdLst>
                                <a:gd name="T0" fmla="+- 0 10617 10413"/>
                                <a:gd name="T1" fmla="*/ T0 w 263"/>
                                <a:gd name="T2" fmla="+- 0 3221 3221"/>
                                <a:gd name="T3" fmla="*/ 3221 h 254"/>
                                <a:gd name="T4" fmla="+- 0 10574 10413"/>
                                <a:gd name="T5" fmla="*/ T4 w 263"/>
                                <a:gd name="T6" fmla="+- 0 3279 3221"/>
                                <a:gd name="T7" fmla="*/ 3279 h 254"/>
                                <a:gd name="T8" fmla="+- 0 10560 10413"/>
                                <a:gd name="T9" fmla="*/ T8 w 263"/>
                                <a:gd name="T10" fmla="+- 0 3331 3221"/>
                                <a:gd name="T11" fmla="*/ 3331 h 254"/>
                                <a:gd name="T12" fmla="+- 0 10559 10413"/>
                                <a:gd name="T13" fmla="*/ T12 w 263"/>
                                <a:gd name="T14" fmla="+- 0 3334 3221"/>
                                <a:gd name="T15" fmla="*/ 3334 h 254"/>
                                <a:gd name="T16" fmla="+- 0 10557 10413"/>
                                <a:gd name="T17" fmla="*/ T16 w 263"/>
                                <a:gd name="T18" fmla="+- 0 3336 3221"/>
                                <a:gd name="T19" fmla="*/ 3336 h 254"/>
                                <a:gd name="T20" fmla="+- 0 10555 10413"/>
                                <a:gd name="T21" fmla="*/ T20 w 263"/>
                                <a:gd name="T22" fmla="+- 0 3338 3221"/>
                                <a:gd name="T23" fmla="*/ 3338 h 254"/>
                                <a:gd name="T24" fmla="+- 0 10550 10413"/>
                                <a:gd name="T25" fmla="*/ T24 w 263"/>
                                <a:gd name="T26" fmla="+- 0 3340 3221"/>
                                <a:gd name="T27" fmla="*/ 3340 h 254"/>
                                <a:gd name="T28" fmla="+- 0 10547 10413"/>
                                <a:gd name="T29" fmla="*/ T28 w 263"/>
                                <a:gd name="T30" fmla="+- 0 3340 3221"/>
                                <a:gd name="T31" fmla="*/ 3340 h 254"/>
                                <a:gd name="T32" fmla="+- 0 10676 10413"/>
                                <a:gd name="T33" fmla="*/ T32 w 263"/>
                                <a:gd name="T34" fmla="+- 0 3340 3221"/>
                                <a:gd name="T35" fmla="*/ 3340 h 254"/>
                                <a:gd name="T36" fmla="+- 0 10676 10413"/>
                                <a:gd name="T37" fmla="*/ T36 w 263"/>
                                <a:gd name="T38" fmla="+- 0 3338 3221"/>
                                <a:gd name="T39" fmla="*/ 3338 h 254"/>
                                <a:gd name="T40" fmla="+- 0 10676 10413"/>
                                <a:gd name="T41" fmla="*/ T40 w 263"/>
                                <a:gd name="T42" fmla="+- 0 3333 3221"/>
                                <a:gd name="T43" fmla="*/ 3333 h 254"/>
                                <a:gd name="T44" fmla="+- 0 10676 10413"/>
                                <a:gd name="T45" fmla="*/ T44 w 263"/>
                                <a:gd name="T46" fmla="+- 0 3324 3221"/>
                                <a:gd name="T47" fmla="*/ 3324 h 254"/>
                                <a:gd name="T48" fmla="+- 0 10676 10413"/>
                                <a:gd name="T49" fmla="*/ T48 w 263"/>
                                <a:gd name="T50" fmla="+- 0 3317 3221"/>
                                <a:gd name="T51" fmla="*/ 3317 h 254"/>
                                <a:gd name="T52" fmla="+- 0 10675 10413"/>
                                <a:gd name="T53" fmla="*/ T52 w 263"/>
                                <a:gd name="T54" fmla="+- 0 3310 3221"/>
                                <a:gd name="T55" fmla="*/ 3310 h 254"/>
                                <a:gd name="T56" fmla="+- 0 10674 10413"/>
                                <a:gd name="T57" fmla="*/ T56 w 263"/>
                                <a:gd name="T58" fmla="+- 0 3302 3221"/>
                                <a:gd name="T59" fmla="*/ 3302 h 254"/>
                                <a:gd name="T60" fmla="+- 0 10673 10413"/>
                                <a:gd name="T61" fmla="*/ T60 w 263"/>
                                <a:gd name="T62" fmla="+- 0 3296 3221"/>
                                <a:gd name="T63" fmla="*/ 3296 h 254"/>
                                <a:gd name="T64" fmla="+- 0 10668 10413"/>
                                <a:gd name="T65" fmla="*/ T64 w 263"/>
                                <a:gd name="T66" fmla="+- 0 3282 3221"/>
                                <a:gd name="T67" fmla="*/ 3282 h 254"/>
                                <a:gd name="T68" fmla="+- 0 10664 10413"/>
                                <a:gd name="T69" fmla="*/ T68 w 263"/>
                                <a:gd name="T70" fmla="+- 0 3274 3221"/>
                                <a:gd name="T71" fmla="*/ 3274 h 254"/>
                                <a:gd name="T72" fmla="+- 0 10661 10413"/>
                                <a:gd name="T73" fmla="*/ T72 w 263"/>
                                <a:gd name="T74" fmla="+- 0 3267 3221"/>
                                <a:gd name="T75" fmla="*/ 3267 h 254"/>
                                <a:gd name="T76" fmla="+- 0 10622 10413"/>
                                <a:gd name="T77" fmla="*/ T76 w 263"/>
                                <a:gd name="T78" fmla="+- 0 3222 3221"/>
                                <a:gd name="T79" fmla="*/ 3222 h 254"/>
                                <a:gd name="T80" fmla="+- 0 10617 10413"/>
                                <a:gd name="T81" fmla="*/ T80 w 263"/>
                                <a:gd name="T82" fmla="+- 0 3221 3221"/>
                                <a:gd name="T83" fmla="*/ 3221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3" h="254">
                                  <a:moveTo>
                                    <a:pt x="204" y="0"/>
                                  </a:moveTo>
                                  <a:lnTo>
                                    <a:pt x="161" y="58"/>
                                  </a:lnTo>
                                  <a:lnTo>
                                    <a:pt x="147" y="110"/>
                                  </a:lnTo>
                                  <a:lnTo>
                                    <a:pt x="146" y="113"/>
                                  </a:lnTo>
                                  <a:lnTo>
                                    <a:pt x="144" y="115"/>
                                  </a:lnTo>
                                  <a:lnTo>
                                    <a:pt x="142" y="117"/>
                                  </a:lnTo>
                                  <a:lnTo>
                                    <a:pt x="137" y="119"/>
                                  </a:lnTo>
                                  <a:lnTo>
                                    <a:pt x="134" y="119"/>
                                  </a:lnTo>
                                  <a:lnTo>
                                    <a:pt x="263" y="119"/>
                                  </a:lnTo>
                                  <a:lnTo>
                                    <a:pt x="263" y="117"/>
                                  </a:lnTo>
                                  <a:lnTo>
                                    <a:pt x="263" y="112"/>
                                  </a:lnTo>
                                  <a:lnTo>
                                    <a:pt x="263" y="103"/>
                                  </a:lnTo>
                                  <a:lnTo>
                                    <a:pt x="263" y="96"/>
                                  </a:lnTo>
                                  <a:lnTo>
                                    <a:pt x="262" y="89"/>
                                  </a:lnTo>
                                  <a:lnTo>
                                    <a:pt x="261" y="81"/>
                                  </a:lnTo>
                                  <a:lnTo>
                                    <a:pt x="260" y="75"/>
                                  </a:lnTo>
                                  <a:lnTo>
                                    <a:pt x="255" y="61"/>
                                  </a:lnTo>
                                  <a:lnTo>
                                    <a:pt x="251" y="53"/>
                                  </a:lnTo>
                                  <a:lnTo>
                                    <a:pt x="248" y="46"/>
                                  </a:lnTo>
                                  <a:lnTo>
                                    <a:pt x="209" y="1"/>
                                  </a:lnTo>
                                  <a:lnTo>
                                    <a:pt x="2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 name="Group 10"/>
                        <wpg:cNvGrpSpPr>
                          <a:grpSpLocks/>
                        </wpg:cNvGrpSpPr>
                        <wpg:grpSpPr bwMode="auto">
                          <a:xfrm>
                            <a:off x="10430" y="3188"/>
                            <a:ext cx="103" cy="83"/>
                            <a:chOff x="10430" y="3188"/>
                            <a:chExt cx="103" cy="83"/>
                          </a:xfrm>
                        </wpg:grpSpPr>
                        <wps:wsp>
                          <wps:cNvPr id="19" name="Freeform 11"/>
                          <wps:cNvSpPr>
                            <a:spLocks/>
                          </wps:cNvSpPr>
                          <wps:spPr bwMode="auto">
                            <a:xfrm>
                              <a:off x="10430" y="3188"/>
                              <a:ext cx="103" cy="83"/>
                            </a:xfrm>
                            <a:custGeom>
                              <a:avLst/>
                              <a:gdLst>
                                <a:gd name="T0" fmla="+- 0 10498 10430"/>
                                <a:gd name="T1" fmla="*/ T0 w 103"/>
                                <a:gd name="T2" fmla="+- 0 3188 3188"/>
                                <a:gd name="T3" fmla="*/ 3188 h 83"/>
                                <a:gd name="T4" fmla="+- 0 10482 10430"/>
                                <a:gd name="T5" fmla="*/ T4 w 103"/>
                                <a:gd name="T6" fmla="+- 0 3188 3188"/>
                                <a:gd name="T7" fmla="*/ 3188 h 83"/>
                                <a:gd name="T8" fmla="+- 0 10473 10430"/>
                                <a:gd name="T9" fmla="*/ T8 w 103"/>
                                <a:gd name="T10" fmla="+- 0 3189 3188"/>
                                <a:gd name="T11" fmla="*/ 3189 h 83"/>
                                <a:gd name="T12" fmla="+- 0 10466 10430"/>
                                <a:gd name="T13" fmla="*/ T12 w 103"/>
                                <a:gd name="T14" fmla="+- 0 3190 3188"/>
                                <a:gd name="T15" fmla="*/ 3190 h 83"/>
                                <a:gd name="T16" fmla="+- 0 10431 10430"/>
                                <a:gd name="T17" fmla="*/ T16 w 103"/>
                                <a:gd name="T18" fmla="+- 0 3244 3188"/>
                                <a:gd name="T19" fmla="*/ 3244 h 83"/>
                                <a:gd name="T20" fmla="+- 0 10430 10430"/>
                                <a:gd name="T21" fmla="*/ T20 w 103"/>
                                <a:gd name="T22" fmla="+- 0 3250 3188"/>
                                <a:gd name="T23" fmla="*/ 3250 h 83"/>
                                <a:gd name="T24" fmla="+- 0 10430 10430"/>
                                <a:gd name="T25" fmla="*/ T24 w 103"/>
                                <a:gd name="T26" fmla="+- 0 3255 3188"/>
                                <a:gd name="T27" fmla="*/ 3255 h 83"/>
                                <a:gd name="T28" fmla="+- 0 10430 10430"/>
                                <a:gd name="T29" fmla="*/ T28 w 103"/>
                                <a:gd name="T30" fmla="+- 0 3259 3188"/>
                                <a:gd name="T31" fmla="*/ 3259 h 83"/>
                                <a:gd name="T32" fmla="+- 0 10430 10430"/>
                                <a:gd name="T33" fmla="*/ T32 w 103"/>
                                <a:gd name="T34" fmla="+- 0 3263 3188"/>
                                <a:gd name="T35" fmla="*/ 3263 h 83"/>
                                <a:gd name="T36" fmla="+- 0 10431 10430"/>
                                <a:gd name="T37" fmla="*/ T36 w 103"/>
                                <a:gd name="T38" fmla="+- 0 3265 3188"/>
                                <a:gd name="T39" fmla="*/ 3265 h 83"/>
                                <a:gd name="T40" fmla="+- 0 10438 10430"/>
                                <a:gd name="T41" fmla="*/ T40 w 103"/>
                                <a:gd name="T42" fmla="+- 0 3268 3188"/>
                                <a:gd name="T43" fmla="*/ 3268 h 83"/>
                                <a:gd name="T44" fmla="+- 0 10442 10430"/>
                                <a:gd name="T45" fmla="*/ T44 w 103"/>
                                <a:gd name="T46" fmla="+- 0 3269 3188"/>
                                <a:gd name="T47" fmla="*/ 3269 h 83"/>
                                <a:gd name="T48" fmla="+- 0 10447 10430"/>
                                <a:gd name="T49" fmla="*/ T48 w 103"/>
                                <a:gd name="T50" fmla="+- 0 3270 3188"/>
                                <a:gd name="T51" fmla="*/ 3270 h 83"/>
                                <a:gd name="T52" fmla="+- 0 10457 10430"/>
                                <a:gd name="T53" fmla="*/ T52 w 103"/>
                                <a:gd name="T54" fmla="+- 0 3270 3188"/>
                                <a:gd name="T55" fmla="*/ 3270 h 83"/>
                                <a:gd name="T56" fmla="+- 0 10469 10430"/>
                                <a:gd name="T57" fmla="*/ T56 w 103"/>
                                <a:gd name="T58" fmla="+- 0 3270 3188"/>
                                <a:gd name="T59" fmla="*/ 3270 h 83"/>
                                <a:gd name="T60" fmla="+- 0 10521 10430"/>
                                <a:gd name="T61" fmla="*/ T60 w 103"/>
                                <a:gd name="T62" fmla="+- 0 3241 3188"/>
                                <a:gd name="T63" fmla="*/ 3241 h 83"/>
                                <a:gd name="T64" fmla="+- 0 10526 10430"/>
                                <a:gd name="T65" fmla="*/ T64 w 103"/>
                                <a:gd name="T66" fmla="+- 0 3235 3188"/>
                                <a:gd name="T67" fmla="*/ 3235 h 83"/>
                                <a:gd name="T68" fmla="+- 0 10529 10430"/>
                                <a:gd name="T69" fmla="*/ T68 w 103"/>
                                <a:gd name="T70" fmla="+- 0 3227 3188"/>
                                <a:gd name="T71" fmla="*/ 3227 h 83"/>
                                <a:gd name="T72" fmla="+- 0 10531 10430"/>
                                <a:gd name="T73" fmla="*/ T72 w 103"/>
                                <a:gd name="T74" fmla="+- 0 3220 3188"/>
                                <a:gd name="T75" fmla="*/ 3220 h 83"/>
                                <a:gd name="T76" fmla="+- 0 10531 10430"/>
                                <a:gd name="T77" fmla="*/ T76 w 103"/>
                                <a:gd name="T78" fmla="+- 0 3216 3188"/>
                                <a:gd name="T79" fmla="*/ 3216 h 83"/>
                                <a:gd name="T80" fmla="+- 0 10532 10430"/>
                                <a:gd name="T81" fmla="*/ T80 w 103"/>
                                <a:gd name="T82" fmla="+- 0 3213 3188"/>
                                <a:gd name="T83" fmla="*/ 3213 h 83"/>
                                <a:gd name="T84" fmla="+- 0 10505 10430"/>
                                <a:gd name="T85" fmla="*/ T84 w 103"/>
                                <a:gd name="T86" fmla="+- 0 3188 3188"/>
                                <a:gd name="T87" fmla="*/ 3188 h 83"/>
                                <a:gd name="T88" fmla="+- 0 10498 10430"/>
                                <a:gd name="T89" fmla="*/ T88 w 103"/>
                                <a:gd name="T90" fmla="+- 0 3188 3188"/>
                                <a:gd name="T91" fmla="*/ 3188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3" h="83">
                                  <a:moveTo>
                                    <a:pt x="68" y="0"/>
                                  </a:moveTo>
                                  <a:lnTo>
                                    <a:pt x="52" y="0"/>
                                  </a:lnTo>
                                  <a:lnTo>
                                    <a:pt x="43" y="1"/>
                                  </a:lnTo>
                                  <a:lnTo>
                                    <a:pt x="36" y="2"/>
                                  </a:lnTo>
                                  <a:lnTo>
                                    <a:pt x="1" y="56"/>
                                  </a:lnTo>
                                  <a:lnTo>
                                    <a:pt x="0" y="62"/>
                                  </a:lnTo>
                                  <a:lnTo>
                                    <a:pt x="0" y="67"/>
                                  </a:lnTo>
                                  <a:lnTo>
                                    <a:pt x="0" y="71"/>
                                  </a:lnTo>
                                  <a:lnTo>
                                    <a:pt x="0" y="75"/>
                                  </a:lnTo>
                                  <a:lnTo>
                                    <a:pt x="1" y="77"/>
                                  </a:lnTo>
                                  <a:lnTo>
                                    <a:pt x="8" y="80"/>
                                  </a:lnTo>
                                  <a:lnTo>
                                    <a:pt x="12" y="81"/>
                                  </a:lnTo>
                                  <a:lnTo>
                                    <a:pt x="17" y="82"/>
                                  </a:lnTo>
                                  <a:lnTo>
                                    <a:pt x="27" y="82"/>
                                  </a:lnTo>
                                  <a:lnTo>
                                    <a:pt x="39" y="82"/>
                                  </a:lnTo>
                                  <a:lnTo>
                                    <a:pt x="91" y="53"/>
                                  </a:lnTo>
                                  <a:lnTo>
                                    <a:pt x="96" y="47"/>
                                  </a:lnTo>
                                  <a:lnTo>
                                    <a:pt x="99" y="39"/>
                                  </a:lnTo>
                                  <a:lnTo>
                                    <a:pt x="101" y="32"/>
                                  </a:lnTo>
                                  <a:lnTo>
                                    <a:pt x="101" y="28"/>
                                  </a:lnTo>
                                  <a:lnTo>
                                    <a:pt x="102" y="25"/>
                                  </a:lnTo>
                                  <a:lnTo>
                                    <a:pt x="75" y="0"/>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 name="Group 12"/>
                        <wpg:cNvGrpSpPr>
                          <a:grpSpLocks/>
                        </wpg:cNvGrpSpPr>
                        <wpg:grpSpPr bwMode="auto">
                          <a:xfrm>
                            <a:off x="2377" y="2380"/>
                            <a:ext cx="8372" cy="826"/>
                            <a:chOff x="2377" y="2380"/>
                            <a:chExt cx="8372" cy="826"/>
                          </a:xfrm>
                        </wpg:grpSpPr>
                        <wps:wsp>
                          <wps:cNvPr id="21" name="Freeform 13"/>
                          <wps:cNvSpPr>
                            <a:spLocks/>
                          </wps:cNvSpPr>
                          <wps:spPr bwMode="auto">
                            <a:xfrm>
                              <a:off x="2377" y="2380"/>
                              <a:ext cx="8372" cy="826"/>
                            </a:xfrm>
                            <a:custGeom>
                              <a:avLst/>
                              <a:gdLst>
                                <a:gd name="T0" fmla="+- 0 10749 2377"/>
                                <a:gd name="T1" fmla="*/ T0 w 8372"/>
                                <a:gd name="T2" fmla="+- 0 3125 2380"/>
                                <a:gd name="T3" fmla="*/ 3125 h 826"/>
                                <a:gd name="T4" fmla="+- 0 10375 2377"/>
                                <a:gd name="T5" fmla="*/ T4 w 8372"/>
                                <a:gd name="T6" fmla="+- 0 3125 2380"/>
                                <a:gd name="T7" fmla="*/ 3125 h 826"/>
                                <a:gd name="T8" fmla="+- 0 10400 2377"/>
                                <a:gd name="T9" fmla="*/ T8 w 8372"/>
                                <a:gd name="T10" fmla="+- 0 3126 2380"/>
                                <a:gd name="T11" fmla="*/ 3126 h 826"/>
                                <a:gd name="T12" fmla="+- 0 10425 2377"/>
                                <a:gd name="T13" fmla="*/ T12 w 8372"/>
                                <a:gd name="T14" fmla="+- 0 3127 2380"/>
                                <a:gd name="T15" fmla="*/ 3127 h 826"/>
                                <a:gd name="T16" fmla="+- 0 10447 2377"/>
                                <a:gd name="T17" fmla="*/ T16 w 8372"/>
                                <a:gd name="T18" fmla="+- 0 3128 2380"/>
                                <a:gd name="T19" fmla="*/ 3128 h 826"/>
                                <a:gd name="T20" fmla="+- 0 10526 2377"/>
                                <a:gd name="T21" fmla="*/ T20 w 8372"/>
                                <a:gd name="T22" fmla="+- 0 3139 2380"/>
                                <a:gd name="T23" fmla="*/ 3139 h 826"/>
                                <a:gd name="T24" fmla="+- 0 10594 2377"/>
                                <a:gd name="T25" fmla="*/ T24 w 8372"/>
                                <a:gd name="T26" fmla="+- 0 3158 2380"/>
                                <a:gd name="T27" fmla="*/ 3158 h 826"/>
                                <a:gd name="T28" fmla="+- 0 10629 2377"/>
                                <a:gd name="T29" fmla="*/ T28 w 8372"/>
                                <a:gd name="T30" fmla="+- 0 3172 2380"/>
                                <a:gd name="T31" fmla="*/ 3172 h 826"/>
                                <a:gd name="T32" fmla="+- 0 10645 2377"/>
                                <a:gd name="T33" fmla="*/ T32 w 8372"/>
                                <a:gd name="T34" fmla="+- 0 3178 2380"/>
                                <a:gd name="T35" fmla="*/ 3178 h 826"/>
                                <a:gd name="T36" fmla="+- 0 10704 2377"/>
                                <a:gd name="T37" fmla="*/ T36 w 8372"/>
                                <a:gd name="T38" fmla="+- 0 3206 2380"/>
                                <a:gd name="T39" fmla="*/ 3206 h 826"/>
                                <a:gd name="T40" fmla="+- 0 10710 2377"/>
                                <a:gd name="T41" fmla="*/ T40 w 8372"/>
                                <a:gd name="T42" fmla="+- 0 3206 2380"/>
                                <a:gd name="T43" fmla="*/ 3206 h 826"/>
                                <a:gd name="T44" fmla="+- 0 10712 2377"/>
                                <a:gd name="T45" fmla="*/ T44 w 8372"/>
                                <a:gd name="T46" fmla="+- 0 3205 2380"/>
                                <a:gd name="T47" fmla="*/ 3205 h 826"/>
                                <a:gd name="T48" fmla="+- 0 10714 2377"/>
                                <a:gd name="T49" fmla="*/ T48 w 8372"/>
                                <a:gd name="T50" fmla="+- 0 3204 2380"/>
                                <a:gd name="T51" fmla="*/ 3204 h 826"/>
                                <a:gd name="T52" fmla="+- 0 10717 2377"/>
                                <a:gd name="T53" fmla="*/ T52 w 8372"/>
                                <a:gd name="T54" fmla="+- 0 3201 2380"/>
                                <a:gd name="T55" fmla="*/ 3201 h 826"/>
                                <a:gd name="T56" fmla="+- 0 10720 2377"/>
                                <a:gd name="T57" fmla="*/ T56 w 8372"/>
                                <a:gd name="T58" fmla="+- 0 3197 2380"/>
                                <a:gd name="T59" fmla="*/ 3197 h 826"/>
                                <a:gd name="T60" fmla="+- 0 10724 2377"/>
                                <a:gd name="T61" fmla="*/ T60 w 8372"/>
                                <a:gd name="T62" fmla="+- 0 3190 2380"/>
                                <a:gd name="T63" fmla="*/ 3190 h 826"/>
                                <a:gd name="T64" fmla="+- 0 10728 2377"/>
                                <a:gd name="T65" fmla="*/ T64 w 8372"/>
                                <a:gd name="T66" fmla="+- 0 3181 2380"/>
                                <a:gd name="T67" fmla="*/ 3181 h 826"/>
                                <a:gd name="T68" fmla="+- 0 10737 2377"/>
                                <a:gd name="T69" fmla="*/ T68 w 8372"/>
                                <a:gd name="T70" fmla="+- 0 3159 2380"/>
                                <a:gd name="T71" fmla="*/ 3159 h 826"/>
                                <a:gd name="T72" fmla="+- 0 10747 2377"/>
                                <a:gd name="T73" fmla="*/ T72 w 8372"/>
                                <a:gd name="T74" fmla="+- 0 3132 2380"/>
                                <a:gd name="T75" fmla="*/ 3132 h 826"/>
                                <a:gd name="T76" fmla="+- 0 10749 2377"/>
                                <a:gd name="T77" fmla="*/ T76 w 8372"/>
                                <a:gd name="T78" fmla="+- 0 3125 2380"/>
                                <a:gd name="T79" fmla="*/ 312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372" h="826">
                                  <a:moveTo>
                                    <a:pt x="8372" y="745"/>
                                  </a:moveTo>
                                  <a:lnTo>
                                    <a:pt x="7998" y="745"/>
                                  </a:lnTo>
                                  <a:lnTo>
                                    <a:pt x="8023" y="746"/>
                                  </a:lnTo>
                                  <a:lnTo>
                                    <a:pt x="8048" y="747"/>
                                  </a:lnTo>
                                  <a:lnTo>
                                    <a:pt x="8070" y="748"/>
                                  </a:lnTo>
                                  <a:lnTo>
                                    <a:pt x="8149" y="759"/>
                                  </a:lnTo>
                                  <a:lnTo>
                                    <a:pt x="8217" y="778"/>
                                  </a:lnTo>
                                  <a:lnTo>
                                    <a:pt x="8252" y="792"/>
                                  </a:lnTo>
                                  <a:lnTo>
                                    <a:pt x="8268" y="798"/>
                                  </a:lnTo>
                                  <a:lnTo>
                                    <a:pt x="8327" y="826"/>
                                  </a:lnTo>
                                  <a:lnTo>
                                    <a:pt x="8333" y="826"/>
                                  </a:lnTo>
                                  <a:lnTo>
                                    <a:pt x="8335" y="825"/>
                                  </a:lnTo>
                                  <a:lnTo>
                                    <a:pt x="8337" y="824"/>
                                  </a:lnTo>
                                  <a:lnTo>
                                    <a:pt x="8340" y="821"/>
                                  </a:lnTo>
                                  <a:lnTo>
                                    <a:pt x="8343" y="817"/>
                                  </a:lnTo>
                                  <a:lnTo>
                                    <a:pt x="8347" y="810"/>
                                  </a:lnTo>
                                  <a:lnTo>
                                    <a:pt x="8351" y="801"/>
                                  </a:lnTo>
                                  <a:lnTo>
                                    <a:pt x="8360" y="779"/>
                                  </a:lnTo>
                                  <a:lnTo>
                                    <a:pt x="8370" y="752"/>
                                  </a:lnTo>
                                  <a:lnTo>
                                    <a:pt x="8372" y="7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4"/>
                          <wps:cNvSpPr>
                            <a:spLocks/>
                          </wps:cNvSpPr>
                          <wps:spPr bwMode="auto">
                            <a:xfrm>
                              <a:off x="2377" y="2380"/>
                              <a:ext cx="8372" cy="826"/>
                            </a:xfrm>
                            <a:custGeom>
                              <a:avLst/>
                              <a:gdLst>
                                <a:gd name="T0" fmla="+- 0 2433 2377"/>
                                <a:gd name="T1" fmla="*/ T0 w 8372"/>
                                <a:gd name="T2" fmla="+- 0 2397 2380"/>
                                <a:gd name="T3" fmla="*/ 2397 h 826"/>
                                <a:gd name="T4" fmla="+- 0 2377 2377"/>
                                <a:gd name="T5" fmla="*/ T4 w 8372"/>
                                <a:gd name="T6" fmla="+- 0 2397 2380"/>
                                <a:gd name="T7" fmla="*/ 2397 h 826"/>
                                <a:gd name="T8" fmla="+- 0 2377 2377"/>
                                <a:gd name="T9" fmla="*/ T8 w 8372"/>
                                <a:gd name="T10" fmla="+- 0 3170 2380"/>
                                <a:gd name="T11" fmla="*/ 3170 h 826"/>
                                <a:gd name="T12" fmla="+- 0 2433 2377"/>
                                <a:gd name="T13" fmla="*/ T12 w 8372"/>
                                <a:gd name="T14" fmla="+- 0 3170 2380"/>
                                <a:gd name="T15" fmla="*/ 3170 h 826"/>
                                <a:gd name="T16" fmla="+- 0 10749 2377"/>
                                <a:gd name="T17" fmla="*/ T16 w 8372"/>
                                <a:gd name="T18" fmla="+- 0 3125 2380"/>
                                <a:gd name="T19" fmla="*/ 3125 h 826"/>
                                <a:gd name="T20" fmla="+- 0 10757 2377"/>
                                <a:gd name="T21" fmla="*/ T20 w 8372"/>
                                <a:gd name="T22" fmla="+- 0 3101 2380"/>
                                <a:gd name="T23" fmla="*/ 3101 h 826"/>
                                <a:gd name="T24" fmla="+- 0 10768 2377"/>
                                <a:gd name="T25" fmla="*/ T24 w 8372"/>
                                <a:gd name="T26" fmla="+- 0 3065 2380"/>
                                <a:gd name="T27" fmla="*/ 3065 h 826"/>
                                <a:gd name="T28" fmla="+- 0 10779 2377"/>
                                <a:gd name="T29" fmla="*/ T28 w 8372"/>
                                <a:gd name="T30" fmla="+- 0 3028 2380"/>
                                <a:gd name="T31" fmla="*/ 3028 h 826"/>
                                <a:gd name="T32" fmla="+- 0 10791 2377"/>
                                <a:gd name="T33" fmla="*/ T32 w 8372"/>
                                <a:gd name="T34" fmla="+- 0 2988 2380"/>
                                <a:gd name="T35" fmla="*/ 2988 h 826"/>
                                <a:gd name="T36" fmla="+- 0 10803 2377"/>
                                <a:gd name="T37" fmla="*/ T36 w 8372"/>
                                <a:gd name="T38" fmla="+- 0 2948 2380"/>
                                <a:gd name="T39" fmla="*/ 2948 h 826"/>
                                <a:gd name="T40" fmla="+- 0 10814 2377"/>
                                <a:gd name="T41" fmla="*/ T40 w 8372"/>
                                <a:gd name="T42" fmla="+- 0 2909 2380"/>
                                <a:gd name="T43" fmla="*/ 2909 h 826"/>
                                <a:gd name="T44" fmla="+- 0 10825 2377"/>
                                <a:gd name="T45" fmla="*/ T44 w 8372"/>
                                <a:gd name="T46" fmla="+- 0 2872 2380"/>
                                <a:gd name="T47" fmla="*/ 2872 h 826"/>
                                <a:gd name="T48" fmla="+- 0 10835 2377"/>
                                <a:gd name="T49" fmla="*/ T48 w 8372"/>
                                <a:gd name="T50" fmla="+- 0 2837 2380"/>
                                <a:gd name="T51" fmla="*/ 2837 h 826"/>
                                <a:gd name="T52" fmla="+- 0 10844 2377"/>
                                <a:gd name="T53" fmla="*/ T52 w 8372"/>
                                <a:gd name="T54" fmla="+- 0 2805 2380"/>
                                <a:gd name="T55" fmla="*/ 2805 h 826"/>
                                <a:gd name="T56" fmla="+- 0 10851 2377"/>
                                <a:gd name="T57" fmla="*/ T56 w 8372"/>
                                <a:gd name="T58" fmla="+- 0 2778 2380"/>
                                <a:gd name="T59" fmla="*/ 2778 h 826"/>
                                <a:gd name="T60" fmla="+- 0 10857 2377"/>
                                <a:gd name="T61" fmla="*/ T60 w 8372"/>
                                <a:gd name="T62" fmla="+- 0 2758 2380"/>
                                <a:gd name="T63" fmla="*/ 2758 h 826"/>
                                <a:gd name="T64" fmla="+- 0 10861 2377"/>
                                <a:gd name="T65" fmla="*/ T64 w 8372"/>
                                <a:gd name="T66" fmla="+- 0 2743 2380"/>
                                <a:gd name="T67" fmla="*/ 2743 h 826"/>
                                <a:gd name="T68" fmla="+- 0 10865 2377"/>
                                <a:gd name="T69" fmla="*/ T68 w 8372"/>
                                <a:gd name="T70" fmla="+- 0 2730 2380"/>
                                <a:gd name="T71" fmla="*/ 2730 h 826"/>
                                <a:gd name="T72" fmla="+- 0 10869 2377"/>
                                <a:gd name="T73" fmla="*/ T72 w 8372"/>
                                <a:gd name="T74" fmla="+- 0 2715 2380"/>
                                <a:gd name="T75" fmla="*/ 2715 h 826"/>
                                <a:gd name="T76" fmla="+- 0 10873 2377"/>
                                <a:gd name="T77" fmla="*/ T76 w 8372"/>
                                <a:gd name="T78" fmla="+- 0 2700 2380"/>
                                <a:gd name="T79" fmla="*/ 2700 h 826"/>
                                <a:gd name="T80" fmla="+- 0 10876 2377"/>
                                <a:gd name="T81" fmla="*/ T80 w 8372"/>
                                <a:gd name="T82" fmla="+- 0 2683 2380"/>
                                <a:gd name="T83" fmla="*/ 2683 h 826"/>
                                <a:gd name="T84" fmla="+- 0 10881 2377"/>
                                <a:gd name="T85" fmla="*/ T84 w 8372"/>
                                <a:gd name="T86" fmla="+- 0 2667 2380"/>
                                <a:gd name="T87" fmla="*/ 2667 h 826"/>
                                <a:gd name="T88" fmla="+- 0 10884 2377"/>
                                <a:gd name="T89" fmla="*/ T88 w 8372"/>
                                <a:gd name="T90" fmla="+- 0 2651 2380"/>
                                <a:gd name="T91" fmla="*/ 2651 h 826"/>
                                <a:gd name="T92" fmla="+- 0 10887 2377"/>
                                <a:gd name="T93" fmla="*/ T92 w 8372"/>
                                <a:gd name="T94" fmla="+- 0 2637 2380"/>
                                <a:gd name="T95" fmla="*/ 2637 h 826"/>
                                <a:gd name="T96" fmla="+- 0 10889 2377"/>
                                <a:gd name="T97" fmla="*/ T96 w 8372"/>
                                <a:gd name="T98" fmla="+- 0 2625 2380"/>
                                <a:gd name="T99" fmla="*/ 2625 h 826"/>
                                <a:gd name="T100" fmla="+- 0 10891 2377"/>
                                <a:gd name="T101" fmla="*/ T100 w 8372"/>
                                <a:gd name="T102" fmla="+- 0 2608 2380"/>
                                <a:gd name="T103" fmla="*/ 2608 h 826"/>
                                <a:gd name="T104" fmla="+- 0 10892 2377"/>
                                <a:gd name="T105" fmla="*/ T104 w 8372"/>
                                <a:gd name="T106" fmla="+- 0 2591 2380"/>
                                <a:gd name="T107" fmla="*/ 2591 h 826"/>
                                <a:gd name="T108" fmla="+- 0 10892 2377"/>
                                <a:gd name="T109" fmla="*/ T108 w 8372"/>
                                <a:gd name="T110" fmla="+- 0 2575 2380"/>
                                <a:gd name="T111" fmla="*/ 2575 h 826"/>
                                <a:gd name="T112" fmla="+- 0 10891 2377"/>
                                <a:gd name="T113" fmla="*/ T112 w 8372"/>
                                <a:gd name="T114" fmla="+- 0 2560 2380"/>
                                <a:gd name="T115" fmla="*/ 2560 h 826"/>
                                <a:gd name="T116" fmla="+- 0 10889 2377"/>
                                <a:gd name="T117" fmla="*/ T116 w 8372"/>
                                <a:gd name="T118" fmla="+- 0 2545 2380"/>
                                <a:gd name="T119" fmla="*/ 2545 h 826"/>
                                <a:gd name="T120" fmla="+- 0 10885 2377"/>
                                <a:gd name="T121" fmla="*/ T120 w 8372"/>
                                <a:gd name="T122" fmla="+- 0 2532 2380"/>
                                <a:gd name="T123" fmla="*/ 2532 h 826"/>
                                <a:gd name="T124" fmla="+- 0 10881 2377"/>
                                <a:gd name="T125" fmla="*/ T124 w 8372"/>
                                <a:gd name="T126" fmla="+- 0 2519 2380"/>
                                <a:gd name="T127" fmla="*/ 2519 h 826"/>
                                <a:gd name="T128" fmla="+- 0 10847 2377"/>
                                <a:gd name="T129" fmla="*/ T128 w 8372"/>
                                <a:gd name="T130" fmla="+- 0 2465 2380"/>
                                <a:gd name="T131" fmla="*/ 2465 h 826"/>
                                <a:gd name="T132" fmla="+- 0 10794 2377"/>
                                <a:gd name="T133" fmla="*/ T132 w 8372"/>
                                <a:gd name="T134" fmla="+- 0 2426 2380"/>
                                <a:gd name="T135" fmla="*/ 2426 h 826"/>
                                <a:gd name="T136" fmla="+- 0 10735 2377"/>
                                <a:gd name="T137" fmla="*/ T136 w 8372"/>
                                <a:gd name="T138" fmla="+- 0 2402 2380"/>
                                <a:gd name="T139" fmla="*/ 2402 h 826"/>
                                <a:gd name="T140" fmla="+- 0 2553 2377"/>
                                <a:gd name="T141" fmla="*/ T140 w 8372"/>
                                <a:gd name="T142" fmla="+- 0 2402 2380"/>
                                <a:gd name="T143" fmla="*/ 2402 h 826"/>
                                <a:gd name="T144" fmla="+- 0 2433 2377"/>
                                <a:gd name="T145" fmla="*/ T144 w 8372"/>
                                <a:gd name="T146" fmla="+- 0 2398 2380"/>
                                <a:gd name="T147" fmla="*/ 2398 h 826"/>
                                <a:gd name="T148" fmla="+- 0 2433 2377"/>
                                <a:gd name="T149" fmla="*/ T148 w 8372"/>
                                <a:gd name="T150" fmla="+- 0 2397 2380"/>
                                <a:gd name="T151" fmla="*/ 2397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372" h="826">
                                  <a:moveTo>
                                    <a:pt x="56" y="17"/>
                                  </a:moveTo>
                                  <a:lnTo>
                                    <a:pt x="0" y="17"/>
                                  </a:lnTo>
                                  <a:lnTo>
                                    <a:pt x="0" y="790"/>
                                  </a:lnTo>
                                  <a:lnTo>
                                    <a:pt x="56" y="790"/>
                                  </a:lnTo>
                                  <a:lnTo>
                                    <a:pt x="8372" y="745"/>
                                  </a:lnTo>
                                  <a:lnTo>
                                    <a:pt x="8380" y="721"/>
                                  </a:lnTo>
                                  <a:lnTo>
                                    <a:pt x="8391" y="685"/>
                                  </a:lnTo>
                                  <a:lnTo>
                                    <a:pt x="8402" y="648"/>
                                  </a:lnTo>
                                  <a:lnTo>
                                    <a:pt x="8414" y="608"/>
                                  </a:lnTo>
                                  <a:lnTo>
                                    <a:pt x="8426" y="568"/>
                                  </a:lnTo>
                                  <a:lnTo>
                                    <a:pt x="8437" y="529"/>
                                  </a:lnTo>
                                  <a:lnTo>
                                    <a:pt x="8448" y="492"/>
                                  </a:lnTo>
                                  <a:lnTo>
                                    <a:pt x="8458" y="457"/>
                                  </a:lnTo>
                                  <a:lnTo>
                                    <a:pt x="8467" y="425"/>
                                  </a:lnTo>
                                  <a:lnTo>
                                    <a:pt x="8474" y="398"/>
                                  </a:lnTo>
                                  <a:lnTo>
                                    <a:pt x="8480" y="378"/>
                                  </a:lnTo>
                                  <a:lnTo>
                                    <a:pt x="8484" y="363"/>
                                  </a:lnTo>
                                  <a:lnTo>
                                    <a:pt x="8488" y="350"/>
                                  </a:lnTo>
                                  <a:lnTo>
                                    <a:pt x="8492" y="335"/>
                                  </a:lnTo>
                                  <a:lnTo>
                                    <a:pt x="8496" y="320"/>
                                  </a:lnTo>
                                  <a:lnTo>
                                    <a:pt x="8499" y="303"/>
                                  </a:lnTo>
                                  <a:lnTo>
                                    <a:pt x="8504" y="287"/>
                                  </a:lnTo>
                                  <a:lnTo>
                                    <a:pt x="8507" y="271"/>
                                  </a:lnTo>
                                  <a:lnTo>
                                    <a:pt x="8510" y="257"/>
                                  </a:lnTo>
                                  <a:lnTo>
                                    <a:pt x="8512" y="245"/>
                                  </a:lnTo>
                                  <a:lnTo>
                                    <a:pt x="8514" y="228"/>
                                  </a:lnTo>
                                  <a:lnTo>
                                    <a:pt x="8515" y="211"/>
                                  </a:lnTo>
                                  <a:lnTo>
                                    <a:pt x="8515" y="195"/>
                                  </a:lnTo>
                                  <a:lnTo>
                                    <a:pt x="8514" y="180"/>
                                  </a:lnTo>
                                  <a:lnTo>
                                    <a:pt x="8512" y="165"/>
                                  </a:lnTo>
                                  <a:lnTo>
                                    <a:pt x="8508" y="152"/>
                                  </a:lnTo>
                                  <a:lnTo>
                                    <a:pt x="8504" y="139"/>
                                  </a:lnTo>
                                  <a:lnTo>
                                    <a:pt x="8470" y="85"/>
                                  </a:lnTo>
                                  <a:lnTo>
                                    <a:pt x="8417" y="46"/>
                                  </a:lnTo>
                                  <a:lnTo>
                                    <a:pt x="8358" y="22"/>
                                  </a:lnTo>
                                  <a:lnTo>
                                    <a:pt x="176" y="22"/>
                                  </a:lnTo>
                                  <a:lnTo>
                                    <a:pt x="56" y="18"/>
                                  </a:lnTo>
                                  <a:lnTo>
                                    <a:pt x="56"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5"/>
                          <wps:cNvSpPr>
                            <a:spLocks/>
                          </wps:cNvSpPr>
                          <wps:spPr bwMode="auto">
                            <a:xfrm>
                              <a:off x="2377" y="2380"/>
                              <a:ext cx="8372" cy="826"/>
                            </a:xfrm>
                            <a:custGeom>
                              <a:avLst/>
                              <a:gdLst>
                                <a:gd name="T0" fmla="+- 0 10585 2377"/>
                                <a:gd name="T1" fmla="*/ T0 w 8372"/>
                                <a:gd name="T2" fmla="+- 0 2380 2380"/>
                                <a:gd name="T3" fmla="*/ 2380 h 826"/>
                                <a:gd name="T4" fmla="+- 0 2553 2377"/>
                                <a:gd name="T5" fmla="*/ T4 w 8372"/>
                                <a:gd name="T6" fmla="+- 0 2402 2380"/>
                                <a:gd name="T7" fmla="*/ 2402 h 826"/>
                                <a:gd name="T8" fmla="+- 0 10735 2377"/>
                                <a:gd name="T9" fmla="*/ T8 w 8372"/>
                                <a:gd name="T10" fmla="+- 0 2402 2380"/>
                                <a:gd name="T11" fmla="*/ 2402 h 826"/>
                                <a:gd name="T12" fmla="+- 0 10730 2377"/>
                                <a:gd name="T13" fmla="*/ T12 w 8372"/>
                                <a:gd name="T14" fmla="+- 0 2400 2380"/>
                                <a:gd name="T15" fmla="*/ 2400 h 826"/>
                                <a:gd name="T16" fmla="+- 0 10716 2377"/>
                                <a:gd name="T17" fmla="*/ T16 w 8372"/>
                                <a:gd name="T18" fmla="+- 0 2397 2380"/>
                                <a:gd name="T19" fmla="*/ 2397 h 826"/>
                                <a:gd name="T20" fmla="+- 0 10702 2377"/>
                                <a:gd name="T21" fmla="*/ T20 w 8372"/>
                                <a:gd name="T22" fmla="+- 0 2393 2380"/>
                                <a:gd name="T23" fmla="*/ 2393 h 826"/>
                                <a:gd name="T24" fmla="+- 0 10658 2377"/>
                                <a:gd name="T25" fmla="*/ T24 w 8372"/>
                                <a:gd name="T26" fmla="+- 0 2385 2380"/>
                                <a:gd name="T27" fmla="*/ 2385 h 826"/>
                                <a:gd name="T28" fmla="+- 0 10644 2377"/>
                                <a:gd name="T29" fmla="*/ T28 w 8372"/>
                                <a:gd name="T30" fmla="+- 0 2384 2380"/>
                                <a:gd name="T31" fmla="*/ 2384 h 826"/>
                                <a:gd name="T32" fmla="+- 0 10614 2377"/>
                                <a:gd name="T33" fmla="*/ T32 w 8372"/>
                                <a:gd name="T34" fmla="+- 0 2381 2380"/>
                                <a:gd name="T35" fmla="*/ 2381 h 826"/>
                                <a:gd name="T36" fmla="+- 0 10585 2377"/>
                                <a:gd name="T37" fmla="*/ T36 w 8372"/>
                                <a:gd name="T38" fmla="+- 0 2380 2380"/>
                                <a:gd name="T39" fmla="*/ 2380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372" h="826">
                                  <a:moveTo>
                                    <a:pt x="8208" y="0"/>
                                  </a:moveTo>
                                  <a:lnTo>
                                    <a:pt x="176" y="22"/>
                                  </a:lnTo>
                                  <a:lnTo>
                                    <a:pt x="8358" y="22"/>
                                  </a:lnTo>
                                  <a:lnTo>
                                    <a:pt x="8353" y="20"/>
                                  </a:lnTo>
                                  <a:lnTo>
                                    <a:pt x="8339" y="17"/>
                                  </a:lnTo>
                                  <a:lnTo>
                                    <a:pt x="8325" y="13"/>
                                  </a:lnTo>
                                  <a:lnTo>
                                    <a:pt x="8281" y="5"/>
                                  </a:lnTo>
                                  <a:lnTo>
                                    <a:pt x="8267" y="4"/>
                                  </a:lnTo>
                                  <a:lnTo>
                                    <a:pt x="8237" y="1"/>
                                  </a:lnTo>
                                  <a:lnTo>
                                    <a:pt x="82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 name="Group 16"/>
                        <wpg:cNvGrpSpPr>
                          <a:grpSpLocks/>
                        </wpg:cNvGrpSpPr>
                        <wpg:grpSpPr bwMode="auto">
                          <a:xfrm>
                            <a:off x="2820" y="2418"/>
                            <a:ext cx="7894" cy="723"/>
                            <a:chOff x="2820" y="2418"/>
                            <a:chExt cx="7894" cy="723"/>
                          </a:xfrm>
                        </wpg:grpSpPr>
                        <wps:wsp>
                          <wps:cNvPr id="33" name="Freeform 17"/>
                          <wps:cNvSpPr>
                            <a:spLocks/>
                          </wps:cNvSpPr>
                          <wps:spPr bwMode="auto">
                            <a:xfrm>
                              <a:off x="2820" y="2418"/>
                              <a:ext cx="7894" cy="723"/>
                            </a:xfrm>
                            <a:custGeom>
                              <a:avLst/>
                              <a:gdLst>
                                <a:gd name="T0" fmla="+- 0 10714 2820"/>
                                <a:gd name="T1" fmla="*/ T0 w 7894"/>
                                <a:gd name="T2" fmla="+- 0 3084 2418"/>
                                <a:gd name="T3" fmla="*/ 3084 h 723"/>
                                <a:gd name="T4" fmla="+- 0 10466 2820"/>
                                <a:gd name="T5" fmla="*/ T4 w 7894"/>
                                <a:gd name="T6" fmla="+- 0 3084 2418"/>
                                <a:gd name="T7" fmla="*/ 3084 h 723"/>
                                <a:gd name="T8" fmla="+- 0 10507 2820"/>
                                <a:gd name="T9" fmla="*/ T8 w 7894"/>
                                <a:gd name="T10" fmla="+- 0 3086 2418"/>
                                <a:gd name="T11" fmla="*/ 3086 h 723"/>
                                <a:gd name="T12" fmla="+- 0 10519 2820"/>
                                <a:gd name="T13" fmla="*/ T12 w 7894"/>
                                <a:gd name="T14" fmla="+- 0 3088 2418"/>
                                <a:gd name="T15" fmla="*/ 3088 h 723"/>
                                <a:gd name="T16" fmla="+- 0 10549 2820"/>
                                <a:gd name="T17" fmla="*/ T16 w 7894"/>
                                <a:gd name="T18" fmla="+- 0 3094 2418"/>
                                <a:gd name="T19" fmla="*/ 3094 h 723"/>
                                <a:gd name="T20" fmla="+- 0 10602 2820"/>
                                <a:gd name="T21" fmla="*/ T20 w 7894"/>
                                <a:gd name="T22" fmla="+- 0 3109 2418"/>
                                <a:gd name="T23" fmla="*/ 3109 h 723"/>
                                <a:gd name="T24" fmla="+- 0 10645 2820"/>
                                <a:gd name="T25" fmla="*/ T24 w 7894"/>
                                <a:gd name="T26" fmla="+- 0 3126 2418"/>
                                <a:gd name="T27" fmla="*/ 3126 h 723"/>
                                <a:gd name="T28" fmla="+- 0 10675 2820"/>
                                <a:gd name="T29" fmla="*/ T28 w 7894"/>
                                <a:gd name="T30" fmla="+- 0 3138 2418"/>
                                <a:gd name="T31" fmla="*/ 3138 h 723"/>
                                <a:gd name="T32" fmla="+- 0 10703 2820"/>
                                <a:gd name="T33" fmla="*/ T32 w 7894"/>
                                <a:gd name="T34" fmla="+- 0 3118 2418"/>
                                <a:gd name="T35" fmla="*/ 3118 h 723"/>
                                <a:gd name="T36" fmla="+- 0 10705 2820"/>
                                <a:gd name="T37" fmla="*/ T36 w 7894"/>
                                <a:gd name="T38" fmla="+- 0 3113 2418"/>
                                <a:gd name="T39" fmla="*/ 3113 h 723"/>
                                <a:gd name="T40" fmla="+- 0 10714 2820"/>
                                <a:gd name="T41" fmla="*/ T40 w 7894"/>
                                <a:gd name="T42" fmla="+- 0 3084 2418"/>
                                <a:gd name="T43" fmla="*/ 3084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894" h="723">
                                  <a:moveTo>
                                    <a:pt x="7894" y="666"/>
                                  </a:moveTo>
                                  <a:lnTo>
                                    <a:pt x="7646" y="666"/>
                                  </a:lnTo>
                                  <a:lnTo>
                                    <a:pt x="7687" y="668"/>
                                  </a:lnTo>
                                  <a:lnTo>
                                    <a:pt x="7699" y="670"/>
                                  </a:lnTo>
                                  <a:lnTo>
                                    <a:pt x="7729" y="676"/>
                                  </a:lnTo>
                                  <a:lnTo>
                                    <a:pt x="7782" y="691"/>
                                  </a:lnTo>
                                  <a:lnTo>
                                    <a:pt x="7825" y="708"/>
                                  </a:lnTo>
                                  <a:lnTo>
                                    <a:pt x="7855" y="720"/>
                                  </a:lnTo>
                                  <a:lnTo>
                                    <a:pt x="7883" y="700"/>
                                  </a:lnTo>
                                  <a:lnTo>
                                    <a:pt x="7885" y="695"/>
                                  </a:lnTo>
                                  <a:lnTo>
                                    <a:pt x="7894" y="666"/>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8"/>
                          <wps:cNvSpPr>
                            <a:spLocks/>
                          </wps:cNvSpPr>
                          <wps:spPr bwMode="auto">
                            <a:xfrm>
                              <a:off x="2820" y="2418"/>
                              <a:ext cx="7894" cy="723"/>
                            </a:xfrm>
                            <a:custGeom>
                              <a:avLst/>
                              <a:gdLst>
                                <a:gd name="T0" fmla="+- 0 9988 2820"/>
                                <a:gd name="T1" fmla="*/ T0 w 7894"/>
                                <a:gd name="T2" fmla="+- 0 2418 2418"/>
                                <a:gd name="T3" fmla="*/ 2418 h 723"/>
                                <a:gd name="T4" fmla="+- 0 2820 2820"/>
                                <a:gd name="T5" fmla="*/ T4 w 7894"/>
                                <a:gd name="T6" fmla="+- 0 2437 2418"/>
                                <a:gd name="T7" fmla="*/ 2437 h 723"/>
                                <a:gd name="T8" fmla="+- 0 2820 2820"/>
                                <a:gd name="T9" fmla="*/ T8 w 7894"/>
                                <a:gd name="T10" fmla="+- 0 3130 2418"/>
                                <a:gd name="T11" fmla="*/ 3130 h 723"/>
                                <a:gd name="T12" fmla="+- 0 10425 2820"/>
                                <a:gd name="T13" fmla="*/ T12 w 7894"/>
                                <a:gd name="T14" fmla="+- 0 3085 2418"/>
                                <a:gd name="T15" fmla="*/ 3085 h 723"/>
                                <a:gd name="T16" fmla="+- 0 10446 2820"/>
                                <a:gd name="T17" fmla="*/ T16 w 7894"/>
                                <a:gd name="T18" fmla="+- 0 3084 2418"/>
                                <a:gd name="T19" fmla="*/ 3084 h 723"/>
                                <a:gd name="T20" fmla="+- 0 10714 2820"/>
                                <a:gd name="T21" fmla="*/ T20 w 7894"/>
                                <a:gd name="T22" fmla="+- 0 3084 2418"/>
                                <a:gd name="T23" fmla="*/ 3084 h 723"/>
                                <a:gd name="T24" fmla="+- 0 10828 2820"/>
                                <a:gd name="T25" fmla="*/ T24 w 7894"/>
                                <a:gd name="T26" fmla="+- 0 2693 2418"/>
                                <a:gd name="T27" fmla="*/ 2693 h 723"/>
                                <a:gd name="T28" fmla="+- 0 10833 2820"/>
                                <a:gd name="T29" fmla="*/ T28 w 7894"/>
                                <a:gd name="T30" fmla="+- 0 2674 2418"/>
                                <a:gd name="T31" fmla="*/ 2674 h 723"/>
                                <a:gd name="T32" fmla="+- 0 10840 2820"/>
                                <a:gd name="T33" fmla="*/ T32 w 7894"/>
                                <a:gd name="T34" fmla="+- 0 2637 2418"/>
                                <a:gd name="T35" fmla="*/ 2637 h 723"/>
                                <a:gd name="T36" fmla="+- 0 10844 2820"/>
                                <a:gd name="T37" fmla="*/ T36 w 7894"/>
                                <a:gd name="T38" fmla="+- 0 2600 2418"/>
                                <a:gd name="T39" fmla="*/ 2600 h 723"/>
                                <a:gd name="T40" fmla="+- 0 10844 2820"/>
                                <a:gd name="T41" fmla="*/ T40 w 7894"/>
                                <a:gd name="T42" fmla="+- 0 2567 2418"/>
                                <a:gd name="T43" fmla="*/ 2567 h 723"/>
                                <a:gd name="T44" fmla="+- 0 10813 2820"/>
                                <a:gd name="T45" fmla="*/ T44 w 7894"/>
                                <a:gd name="T46" fmla="+- 0 2494 2418"/>
                                <a:gd name="T47" fmla="*/ 2494 h 723"/>
                                <a:gd name="T48" fmla="+- 0 10737 2820"/>
                                <a:gd name="T49" fmla="*/ T48 w 7894"/>
                                <a:gd name="T50" fmla="+- 0 2446 2418"/>
                                <a:gd name="T51" fmla="*/ 2446 h 723"/>
                                <a:gd name="T52" fmla="+- 0 10699 2820"/>
                                <a:gd name="T53" fmla="*/ T52 w 7894"/>
                                <a:gd name="T54" fmla="+- 0 2435 2418"/>
                                <a:gd name="T55" fmla="*/ 2435 h 723"/>
                                <a:gd name="T56" fmla="+- 0 10697 2820"/>
                                <a:gd name="T57" fmla="*/ T56 w 7894"/>
                                <a:gd name="T58" fmla="+- 0 2434 2418"/>
                                <a:gd name="T59" fmla="*/ 2434 h 723"/>
                                <a:gd name="T60" fmla="+- 0 10654 2820"/>
                                <a:gd name="T61" fmla="*/ T60 w 7894"/>
                                <a:gd name="T62" fmla="+- 0 2427 2418"/>
                                <a:gd name="T63" fmla="*/ 2427 h 723"/>
                                <a:gd name="T64" fmla="+- 0 10609 2820"/>
                                <a:gd name="T65" fmla="*/ T64 w 7894"/>
                                <a:gd name="T66" fmla="+- 0 2423 2418"/>
                                <a:gd name="T67" fmla="*/ 2423 h 723"/>
                                <a:gd name="T68" fmla="+- 0 10591 2820"/>
                                <a:gd name="T69" fmla="*/ T68 w 7894"/>
                                <a:gd name="T70" fmla="+- 0 2422 2418"/>
                                <a:gd name="T71" fmla="*/ 2422 h 723"/>
                                <a:gd name="T72" fmla="+- 0 9988 2820"/>
                                <a:gd name="T73" fmla="*/ T72 w 7894"/>
                                <a:gd name="T74" fmla="+- 0 2418 2418"/>
                                <a:gd name="T75" fmla="*/ 2418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894" h="723">
                                  <a:moveTo>
                                    <a:pt x="7168" y="0"/>
                                  </a:moveTo>
                                  <a:lnTo>
                                    <a:pt x="0" y="19"/>
                                  </a:lnTo>
                                  <a:lnTo>
                                    <a:pt x="0" y="712"/>
                                  </a:lnTo>
                                  <a:lnTo>
                                    <a:pt x="7605" y="667"/>
                                  </a:lnTo>
                                  <a:lnTo>
                                    <a:pt x="7626" y="666"/>
                                  </a:lnTo>
                                  <a:lnTo>
                                    <a:pt x="7894" y="666"/>
                                  </a:lnTo>
                                  <a:lnTo>
                                    <a:pt x="8008" y="275"/>
                                  </a:lnTo>
                                  <a:lnTo>
                                    <a:pt x="8013" y="256"/>
                                  </a:lnTo>
                                  <a:lnTo>
                                    <a:pt x="8020" y="219"/>
                                  </a:lnTo>
                                  <a:lnTo>
                                    <a:pt x="8024" y="182"/>
                                  </a:lnTo>
                                  <a:lnTo>
                                    <a:pt x="8024" y="149"/>
                                  </a:lnTo>
                                  <a:lnTo>
                                    <a:pt x="7993" y="76"/>
                                  </a:lnTo>
                                  <a:lnTo>
                                    <a:pt x="7917" y="28"/>
                                  </a:lnTo>
                                  <a:lnTo>
                                    <a:pt x="7879" y="17"/>
                                  </a:lnTo>
                                  <a:lnTo>
                                    <a:pt x="7877" y="16"/>
                                  </a:lnTo>
                                  <a:lnTo>
                                    <a:pt x="7834" y="9"/>
                                  </a:lnTo>
                                  <a:lnTo>
                                    <a:pt x="7789" y="5"/>
                                  </a:lnTo>
                                  <a:lnTo>
                                    <a:pt x="7771" y="4"/>
                                  </a:lnTo>
                                  <a:lnTo>
                                    <a:pt x="7168" y="0"/>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71" y="714"/>
                              <a:ext cx="9783"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64A67F1" id="Группа 5" o:spid="_x0000_s1026" style="position:absolute;margin-left:69.7pt;margin-top:116.4pt;width:430.45pt;height:127.85pt;z-index:-251654144;mso-position-horizontal-relative:page;mso-position-vertical-relative:page" coordorigin="1071,714" coordsize="9784,2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">
                <v:group id="Group 3" o:spid="_x0000_s1027" style="position:absolute;left:2803;top:2327;width:7983;height:1205" coordorigin="2803,2327" coordsize="7983,1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4" o:spid="_x0000_s1028"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DnsAA&#10;AADbAAAADwAAAGRycy9kb3ducmV2LnhtbERPzWrCQBC+F3yHZYTemo05VE1dxVgKvQgx9gGG7JgN&#10;ZmdDdjXp23cLgrf5+H5ns5tsJ+40+NaxgkWSgiCunW65UfBz/npbgfABWWPnmBT8kofddvaywVy7&#10;kU90r0IjYgj7HBWYEPpcSl8bsugT1xNH7uIGiyHCoZF6wDGG205mafouLbYcGwz2dDBUX6ubVbAu&#10;PztallL2zeJYFNlFF8ZqpV7n0/4DRKApPMUP97eO8zP4/yUeIL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JNDnsAAAADbAAAADwAAAAAAAAAAAAAAAACYAgAAZHJzL2Rvd25y&#10;ZXYueG1sUEsFBgAAAAAEAAQA9QAAAIUDAAAAAA==&#10;" path="m7983,849r-726,l7536,851r23,1l7574,877r,8l7573,892r-2,9l7566,919r-7,21l7552,962r-6,24l7543,997r-3,12l7539,1022r-2,12l7537,1059r19,61l7599,1165r54,28l7664,1196r10,3l7684,1201r11,2l7706,1204r10,1l7727,1204r22,-2l7813,1181r38,-27l7861,1146r39,-55l7929,1021r25,-81l7971,890r12,-41xe" fillcolor="#80b3df" stroked="f">
                    <v:path arrowok="t" o:connecttype="custom" o:connectlocs="7983,3176;7257,3176;7536,3178;7559,3179;7574,3204;7574,3212;7573,3219;7571,3228;7566,3246;7559,3267;7552,3289;7546,3313;7543,3324;7540,3336;7539,3349;7537,3361;7537,3386;7556,3447;7599,3492;7653,3520;7664,3523;7674,3526;7684,3528;7695,3530;7706,3531;7716,3532;7727,3531;7749,3529;7813,3508;7851,3481;7861,3473;7900,3418;7929,3348;7954,3267;7971,3217;7983,3176" o:connectangles="0,0,0,0,0,0,0,0,0,0,0,0,0,0,0,0,0,0,0,0,0,0,0,0,0,0,0,0,0,0,0,0,0,0,0,0"/>
                  </v:shape>
                  <v:shape id="Freeform 5" o:spid="_x0000_s1029"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mBcAA&#10;AADbAAAADwAAAGRycy9kb3ducmV2LnhtbERP22rCQBB9L/gPywh9q5uk0Gp0E4wi9KXg7QOG7JgN&#10;ZmdDdtX4991CoW9zONdZlaPtxJ0G3zpWkM4SEMS10y03Cs6n3dschA/IGjvHpOBJHspi8rLCXLsH&#10;H+h+DI2IIexzVGBC6HMpfW3Iop+5njhyFzdYDBEOjdQDPmK47WSWJB/SYsuxwWBPG0P19XizChb7&#10;bUefeyn7Jv2uquyiK2O1Uq/Tcb0EEWgM/+I/95eO89/h95d4gC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mBcAAAADbAAAADwAAAAAAAAAAAAAAAACYAgAAZHJzL2Rvd25y&#10;ZXYueG1sUEsFBgAAAAAEAAQA9QAAAIUDAAAAAA==&#10;" path="m64,14l,14,,894r24,l42,893r22,l7983,849r22,-73l8023,715r18,-61l8059,592r32,-118l8117,373r13,-59l8134,298r2,-14l8138,274r1,-20l8140,235r-1,-17l8125,155,8086,94,8029,51,7972,27,64,14xe" fillcolor="#80b3df" stroked="f">
                    <v:path arrowok="t" o:connecttype="custom" o:connectlocs="64,2341;0,2341;0,3221;24,3221;42,3220;64,3220;7983,3176;8005,3103;8023,3042;8041,2981;8059,2919;8091,2801;8117,2700;8130,2641;8134,2625;8136,2611;8138,2601;8139,2581;8140,2562;8139,2545;8125,2482;8086,2421;8029,2378;7972,2354;64,2341;64,2341" o:connectangles="0,0,0,0,0,0,0,0,0,0,0,0,0,0,0,0,0,0,0,0,0,0,0,0,0,0"/>
                  </v:shape>
                  <v:shape id="Freeform 6" o:spid="_x0000_s1030"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Z+ccAA&#10;AADbAAAADwAAAGRycy9kb3ducmV2LnhtbERP22rCQBB9L/gPywh9q5uE0mp0E4wi9KXg7QOG7JgN&#10;ZmdDdtX4991CoW9zONdZlaPtxJ0G3zpWkM4SEMS10y03Cs6n3dschA/IGjvHpOBJHspi8rLCXLsH&#10;H+h+DI2IIexzVGBC6HMpfW3Iop+5njhyFzdYDBEOjdQDPmK47WSWJB/SYsuxwWBPG0P19XizChb7&#10;bUefeyn7Jv2uquyiK2O1Uq/Tcb0EEWgM/+I/95eO89/h95d4gC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DZ+ccAAAADbAAAADwAAAAAAAAAAAAAAAACYAgAAZHJzL2Rvd25y&#10;ZXYueG1sUEsFBgAAAAAEAAQA9QAAAIUDAAAAAA==&#10;" path="m7795,l64,14r7862,l7910,11,7845,3,7812,1,7795,xe" fillcolor="#80b3df" stroked="f">
                    <v:path arrowok="t" o:connecttype="custom" o:connectlocs="7795,2327;64,2341;7926,2341;7910,2338;7845,2330;7812,2328;7795,2327" o:connectangles="0,0,0,0,0,0,0"/>
                  </v:shape>
                </v:group>
                <v:group id="Group 7" o:spid="_x0000_s1031" style="position:absolute;left:10413;top:3221;width:263;height:254" coordorigin="10413,3221" coordsize="263,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Freeform 8" o:spid="_x0000_s1032" style="position:absolute;left:10413;top:3221;width:263;height:254;visibility:visible;mso-wrap-style:square;v-text-anchor:top" coordsize="263,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MqrbwA&#10;AADbAAAADwAAAGRycy9kb3ducmV2LnhtbERPyQrCMBC9C/5DGMGbpoq4VKOIoPUkuN2HZmyLzaQ0&#10;UevfG0HwNo+3zmLVmFI8qXaFZQWDfgSCOLW64EzB5bztTUE4j6yxtEwK3uRgtWy3Fhhr++IjPU8+&#10;EyGEXYwKcu+rWEqX5mTQ9W1FHLibrQ36AOtM6hpfIdyUchhFY2mw4NCQY0WbnNL76WEUTKIEdwdX&#10;3MtJcp2OsrOfpYlWqttp1nMQnhr/F//cex3mj+H7SzhALj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kyqtvAAAANsAAAAPAAAAAAAAAAAAAAAAAJgCAABkcnMvZG93bnJldi54&#10;bWxQSwUGAAAAAAQABAD1AAAAgQMAAAAA&#10;" path="m60,105r-6,l49,105r-5,1l1,156,,165r1,8l35,228r61,24l119,253r12,-1l191,231r53,-54l260,131r2,-7l263,119r-133,l127,119r-17,-4l91,109,81,107,70,105r-5,l60,105xe" stroked="f">
                    <v:path arrowok="t" o:connecttype="custom" o:connectlocs="60,3326;54,3326;49,3326;44,3327;1,3377;0,3386;1,3394;35,3449;96,3473;119,3474;131,3473;191,3452;244,3398;260,3352;262,3345;263,3340;130,3340;127,3340;110,3336;91,3330;81,3328;70,3326;65,3326;60,3326" o:connectangles="0,0,0,0,0,0,0,0,0,0,0,0,0,0,0,0,0,0,0,0,0,0,0,0"/>
                  </v:shape>
                  <v:shape id="Freeform 9" o:spid="_x0000_s1033" style="position:absolute;left:10413;top:3221;width:263;height:254;visibility:visible;mso-wrap-style:square;v-text-anchor:top" coordsize="263,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NsAA&#10;AADbAAAADwAAAGRycy9kb3ducmV2LnhtbERPTWuDQBC9F/oflgnkVteEUq1xDSWQ2lOgMb0P7kRF&#10;d1bcTWL+fbcQ6G0e73Py7WwGcaXJdZYVrKIYBHFtdceNglO1f0lBOI+scbBMCu7kYFs8P+WYaXvj&#10;b7oefSNCCLsMFbTej5mUrm7JoIvsSBy4s50M+gCnRuoJbyHcDHIdx2/SYMehocWRdi3V/fFiFCRx&#10;iZ8H1/VDUv6kr03l3+tSK7VczB8bEJ5m/y9+uL90mJ/A3y/hAFn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PNsAAAADbAAAADwAAAAAAAAAAAAAAAACYAgAAZHJzL2Rvd25y&#10;ZXYueG1sUEsFBgAAAAAEAAQA9QAAAIUDAAAAAA==&#10;" path="m204,l161,58r-14,52l146,113r-2,2l142,117r-5,2l134,119r129,l263,117r,-5l263,103r,-7l262,89r-1,-8l260,75,255,61r-4,-8l248,46,209,1,204,xe" stroked="f">
                    <v:path arrowok="t" o:connecttype="custom" o:connectlocs="204,3221;161,3279;147,3331;146,3334;144,3336;142,3338;137,3340;134,3340;263,3340;263,3338;263,3333;263,3324;263,3317;262,3310;261,3302;260,3296;255,3282;251,3274;248,3267;209,3222;204,3221" o:connectangles="0,0,0,0,0,0,0,0,0,0,0,0,0,0,0,0,0,0,0,0,0"/>
                  </v:shape>
                </v:group>
                <v:group id="Group 10" o:spid="_x0000_s1034" style="position:absolute;left:10430;top:3188;width:103;height:83" coordorigin="10430,3188" coordsize="10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11" o:spid="_x0000_s1035" style="position:absolute;left:10430;top:3188;width:103;height:83;visibility:visible;mso-wrap-style:square;v-text-anchor:top" coordsize="10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FIsMA&#10;AADbAAAADwAAAGRycy9kb3ducmV2LnhtbERPS2vCQBC+C/6HZYTedNcepI2u4gOxFIoYLbkO2WkS&#10;zM6m2W1M++u7hYK3+fies1j1thYdtb5yrGE6USCIc2cqLjRczvvxEwgfkA3WjknDN3lYLYeDBSbG&#10;3fhEXRoKEUPYJ6ihDKFJpPR5SRb9xDXEkftwrcUQYVtI0+IthttaPio1kxYrjg0lNrQtKb+mX1bD&#10;7qC6z83PWy7fs2OWkpwdM/Wq9cOoX89BBOrDXfzvfjFx/jP8/R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KFIsMAAADbAAAADwAAAAAAAAAAAAAAAACYAgAAZHJzL2Rv&#10;d25yZXYueG1sUEsFBgAAAAAEAAQA9QAAAIgDAAAAAA==&#10;" path="m68,l52,,43,1,36,2,1,56,,62r,5l,71r,4l1,77r7,3l12,81r5,1l27,82r12,l91,53r5,-6l99,39r2,-7l101,28r1,-3l75,,68,xe" stroked="f">
                    <v:path arrowok="t" o:connecttype="custom" o:connectlocs="68,3188;52,3188;43,3189;36,3190;1,3244;0,3250;0,3255;0,3259;0,3263;1,3265;8,3268;12,3269;17,3270;27,3270;39,3270;91,3241;96,3235;99,3227;101,3220;101,3216;102,3213;75,3188;68,3188" o:connectangles="0,0,0,0,0,0,0,0,0,0,0,0,0,0,0,0,0,0,0,0,0,0,0"/>
                  </v:shape>
                </v:group>
                <v:group id="Group 12" o:spid="_x0000_s1036" style="position:absolute;left:2377;top:2380;width:8372;height:826" coordorigin="2377,2380" coordsize="8372,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13" o:spid="_x0000_s1037"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au8EA&#10;AADbAAAADwAAAGRycy9kb3ducmV2LnhtbESPQYvCMBSE7wv+h/AEb2uqB5FqFBEELxbW9eDx0Tzb&#10;YvNeTVKt/36zsLDHYWa+YdbbwbXqST40wgZm0wwUcSm24crA5fvwuQQVIrLFVpgMvCnAdjP6WGNu&#10;5cVf9DzHSiUIhxwN1DF2udahrMlhmEpHnLybeIcxSV9p6/GV4K7V8yxbaIcNp4UaO9rXVN7PvTNA&#10;x6KVnRTX+8lJ4R99uPaXpTGT8bBbgYo0xP/wX/toDcxn8Psl/QC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2GrvBAAAA2wAAAA8AAAAAAAAAAAAAAAAAmAIAAGRycy9kb3du&#10;cmV2LnhtbFBLBQYAAAAABAAEAPUAAACGAwAAAAA=&#10;" path="m8372,745r-374,l8023,746r25,1l8070,748r79,11l8217,778r35,14l8268,798r59,28l8333,826r2,-1l8337,824r3,-3l8343,817r4,-7l8351,801r9,-22l8370,752r2,-7xe" stroked="f">
                    <v:path arrowok="t" o:connecttype="custom" o:connectlocs="8372,3125;7998,3125;8023,3126;8048,3127;8070,3128;8149,3139;8217,3158;8252,3172;8268,3178;8327,3206;8333,3206;8335,3205;8337,3204;8340,3201;8343,3197;8347,3190;8351,3181;8360,3159;8370,3132;8372,3125" o:connectangles="0,0,0,0,0,0,0,0,0,0,0,0,0,0,0,0,0,0,0,0"/>
                  </v:shape>
                  <v:shape id="Freeform 14" o:spid="_x0000_s1038"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EzMIA&#10;AADbAAAADwAAAGRycy9kb3ducmV2LnhtbESPT2vCQBTE70K/w/IKvemmORSJriJCwUsD/jl4fGSf&#10;STD7XtzdaPrt3ULB4zAzv2GW69F16k4+tMIGPmcZKOJKbMu1gdPxezoHFSKyxU6YDPxSgPXqbbLE&#10;wsqD93Q/xFolCIcCDTQx9oXWoWrIYZhJT5y8i3iHMUlfa+vxkeCu03mWfWmHLaeFBnvaNlRdD4Mz&#10;QLuyk42U5+uPk9LfhnAeTnNjPt7HzQJUpDG+wv/tnTWQ5/D3Jf0Av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JITMwgAAANsAAAAPAAAAAAAAAAAAAAAAAJgCAABkcnMvZG93&#10;bnJldi54bWxQSwUGAAAAAAQABAD1AAAAhwMAAAAA&#10;" path="m56,17l,17,,790r56,l8372,745r8,-24l8391,685r11,-37l8414,608r12,-40l8437,529r11,-37l8458,457r9,-32l8474,398r6,-20l8484,363r4,-13l8492,335r4,-15l8499,303r5,-16l8507,271r3,-14l8512,245r2,-17l8515,211r,-16l8514,180r-2,-15l8508,152r-4,-13l8470,85,8417,46,8358,22,176,22,56,18r,-1xe" stroked="f">
                    <v:path arrowok="t" o:connecttype="custom" o:connectlocs="56,2397;0,2397;0,3170;56,3170;8372,3125;8380,3101;8391,3065;8402,3028;8414,2988;8426,2948;8437,2909;8448,2872;8458,2837;8467,2805;8474,2778;8480,2758;8484,2743;8488,2730;8492,2715;8496,2700;8499,2683;8504,2667;8507,2651;8510,2637;8512,2625;8514,2608;8515,2591;8515,2575;8514,2560;8512,2545;8508,2532;8504,2519;8470,2465;8417,2426;8358,2402;176,2402;56,2398;56,2397" o:connectangles="0,0,0,0,0,0,0,0,0,0,0,0,0,0,0,0,0,0,0,0,0,0,0,0,0,0,0,0,0,0,0,0,0,0,0,0,0,0"/>
                  </v:shape>
                  <v:shape id="Freeform 15" o:spid="_x0000_s1039"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hV8IA&#10;AADbAAAADwAAAGRycy9kb3ducmV2LnhtbESPQWvCQBSE70L/w/IKvelGBZHoKiIUvDSg9eDxkX1N&#10;gtn30t2Nxn/fFYQeh5n5hllvB9eqG/nQCBuYTjJQxKXYhisD5+/P8RJUiMgWW2Ey8KAA283baI25&#10;lTsf6XaKlUoQDjkaqGPscq1DWZPDMJGOOHk/4h3GJH2lrcd7grtWz7JsoR02nBZq7GhfU3k99c4A&#10;HYpWdlJcrl9OCv/bh0t/Xhrz8T7sVqAiDfE//GofrIHZHJ5f0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CFXwgAAANsAAAAPAAAAAAAAAAAAAAAAAJgCAABkcnMvZG93&#10;bnJldi54bWxQSwUGAAAAAAQABAD1AAAAhwMAAAAA&#10;" path="m8208,l176,22r8182,l8353,20r-14,-3l8325,13,8281,5,8267,4,8237,1,8208,xe" stroked="f">
                    <v:path arrowok="t" o:connecttype="custom" o:connectlocs="8208,2380;176,2402;8358,2402;8353,2400;8339,2397;8325,2393;8281,2385;8267,2384;8237,2381;8208,2380" o:connectangles="0,0,0,0,0,0,0,0,0,0"/>
                  </v:shape>
                </v:group>
                <v:group id="Group 16" o:spid="_x0000_s1040" style="position:absolute;left:2820;top:2418;width:7894;height:723" coordorigin="2820,2418" coordsize="789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17" o:spid="_x0000_s1041" style="position:absolute;left:2820;top:2418;width:7894;height:723;visibility:visible;mso-wrap-style:square;v-text-anchor:top" coordsize="789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ilsMA&#10;AADbAAAADwAAAGRycy9kb3ducmV2LnhtbESPzWrDMBCE74W8g9hAL6WRUtPWcaOE0B/oNW4eYLE2&#10;lhtrZaxt4r59VSj0OMzMN8x6O4VenWlMXWQLy4UBRdxE13Fr4fDxdluCSoLssI9MFr4pwXYzu1pj&#10;5eKF93SupVUZwqlCC15kqLROjaeAaREH4uwd4xhQshxb7Ua8ZHjo9Z0xDzpgx3nB40DPnppT/RUs&#10;yMp8vp4e9YuRqaz39zeHsvDG2uv5tHsCJTTJf/iv/e4sFAX8fsk/QG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ilsMAAADbAAAADwAAAAAAAAAAAAAAAACYAgAAZHJzL2Rv&#10;d25yZXYueG1sUEsFBgAAAAAEAAQA9QAAAIgDAAAAAA==&#10;" path="m7894,666r-248,l7687,668r12,2l7729,676r53,15l7825,708r30,12l7883,700r2,-5l7894,666xe" fillcolor="#80b3df" stroked="f">
                    <v:path arrowok="t" o:connecttype="custom" o:connectlocs="7894,3084;7646,3084;7687,3086;7699,3088;7729,3094;7782,3109;7825,3126;7855,3138;7883,3118;7885,3113;7894,3084" o:connectangles="0,0,0,0,0,0,0,0,0,0,0"/>
                  </v:shape>
                  <v:shape id="Freeform 18" o:spid="_x0000_s1042" style="position:absolute;left:2820;top:2418;width:7894;height:723;visibility:visible;mso-wrap-style:square;v-text-anchor:top" coordsize="789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64sMA&#10;AADbAAAADwAAAGRycy9kb3ducmV2LnhtbESPwU7DMBBE70j8g7WVuCBqQ4GGtG6FKEi9NvQDVvE2&#10;Do3XUby04e9rJCSOo5l5o1mux9CpEw2pjWzhfmpAEdfRtdxY2H9+3BWgkiA77CKThR9KsF5dXy2x&#10;dPHMOzpV0qgM4VSiBS/Sl1qn2lPANI09cfYOcQgoWQ6NdgOeMzx0+sGYZx2w5bzgsac3T/Wx+g4W&#10;5MV8vR/nemNkLKrd0+2+mHlj7c1kfF2AEhrlP/zX3joLs0f4/ZJ/gF5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m64sMAAADbAAAADwAAAAAAAAAAAAAAAACYAgAAZHJzL2Rv&#10;d25yZXYueG1sUEsFBgAAAAAEAAQA9QAAAIgDAAAAAA==&#10;" path="m7168,l,19,,712,7605,667r21,-1l7894,666,8008,275r5,-19l8020,219r4,-37l8024,149,7993,76,7917,28,7879,17r-2,-1l7834,9,7789,5,7771,4,7168,xe" fillcolor="#80b3df" stroked="f">
                    <v:path arrowok="t" o:connecttype="custom" o:connectlocs="7168,2418;0,2437;0,3130;7605,3085;7626,3084;7894,3084;8008,2693;8013,2674;8020,2637;8024,2600;8024,2567;7993,2494;7917,2446;7879,2435;7877,2434;7834,2427;7789,2423;7771,2422;7168,2418" o:connectangles="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43" type="#_x0000_t75" style="position:absolute;left:1071;top:714;width:9783;height:2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fiL3DAAAA2wAAAA8AAABkcnMvZG93bnJldi54bWxEj0GLwjAUhO+C/yE8wZum66KUrlF2Fxc8&#10;iGDbg8dH87atNi+liVr/vREEj8PMfMMs171pxJU6V1tW8DGNQBAXVtdcKsizv0kMwnlkjY1lUnAn&#10;B+vVcLDERNsbH+ia+lIECLsEFVTet4mUrqjIoJvaljh4/7Yz6IPsSqk7vAW4aeQsihbSYM1hocKW&#10;fisqzunFKEj3cXaJ897mu/2x2G7syf24TKnxqP/+AuGp9+/wq73VCj7n8PwSfo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IvcMAAADbAAAADwAAAAAAAAAAAAAAAACf&#10;AgAAZHJzL2Rvd25yZXYueG1sUEsFBgAAAAAEAAQA9wAAAI8DAAAAAA==&#10;">
                    <v:imagedata r:id="rId67" o:title=""/>
                  </v:shape>
                </v:group>
                <w10:wrap anchorx="page" anchory="page"/>
              </v:group>
            </w:pict>
          </mc:Fallback>
        </mc:AlternateContent>
      </w:r>
      <w:r>
        <w:t>Жемчужинка — детская страница</w:t>
      </w:r>
      <w:bookmarkEnd w:id="13"/>
      <w:bookmarkEnd w:id="14"/>
      <w:bookmarkEnd w:id="18"/>
    </w:p>
    <w:p w:rsidR="00316BBE" w:rsidRDefault="00316BBE" w:rsidP="00316BBE"/>
    <w:p w:rsidR="00316BBE" w:rsidRDefault="00316BBE" w:rsidP="00316BBE"/>
    <w:p w:rsidR="00316BBE" w:rsidRDefault="00316BBE" w:rsidP="00316BBE">
      <w:pPr>
        <w:tabs>
          <w:tab w:val="left" w:pos="3976"/>
        </w:tabs>
      </w:pPr>
      <w:r>
        <w:tab/>
      </w:r>
    </w:p>
    <w:p w:rsidR="00316BBE" w:rsidRDefault="00316BBE" w:rsidP="00316BBE"/>
    <w:p w:rsidR="00316BBE" w:rsidRDefault="00316BBE" w:rsidP="00316BBE"/>
    <w:p w:rsidR="00316BBE" w:rsidRDefault="00316BBE" w:rsidP="00316BBE"/>
    <w:p w:rsidR="0088752F" w:rsidRDefault="0088752F" w:rsidP="0088752F">
      <w:r>
        <w:t>Дорогие дети!</w:t>
      </w:r>
    </w:p>
    <w:p w:rsidR="00F6160C" w:rsidRDefault="00F6160C" w:rsidP="00F6160C">
      <w:r>
        <w:t>Вот и наступил месяц, который называется Баха, Великолепие.</w:t>
      </w:r>
    </w:p>
    <w:p w:rsidR="00F6160C" w:rsidRDefault="00F6160C" w:rsidP="00F6160C">
      <w:r>
        <w:t>Этот месяц следует за празднованием нового года, Нау-Руза. Вы, наверно, вместе с</w:t>
      </w:r>
      <w:r w:rsidRPr="00F6160C">
        <w:t xml:space="preserve"> </w:t>
      </w:r>
      <w:r>
        <w:t>родителями имели возможность побывать на этом празднестве, где обычно весело, есть</w:t>
      </w:r>
      <w:r w:rsidRPr="00F6160C">
        <w:t xml:space="preserve"> </w:t>
      </w:r>
      <w:r>
        <w:t>возможность познакомиться с другими детьми, играть и петь!</w:t>
      </w:r>
    </w:p>
    <w:p w:rsidR="00F6160C" w:rsidRDefault="00F6160C" w:rsidP="00F6160C">
      <w:r>
        <w:t>А помните ли вы, что в прошлом письме к вам была очень красивая молитва. Вы</w:t>
      </w:r>
      <w:r w:rsidRPr="00F6160C">
        <w:t xml:space="preserve"> </w:t>
      </w:r>
      <w:r>
        <w:t>правильно сделали, если выучили ее наизусть, и теперь можете обращаться с этой молитвой к</w:t>
      </w:r>
      <w:r w:rsidRPr="00F6160C">
        <w:t xml:space="preserve"> </w:t>
      </w:r>
      <w:r>
        <w:t>Богу. Вот эта молитва:</w:t>
      </w:r>
    </w:p>
    <w:p w:rsidR="00F6160C" w:rsidRDefault="00F6160C" w:rsidP="00F6160C">
      <w:pPr>
        <w:ind w:left="720"/>
        <w:rPr>
          <w:i/>
        </w:rPr>
      </w:pPr>
      <w:r w:rsidRPr="00F6160C">
        <w:rPr>
          <w:i/>
        </w:rPr>
        <w:t xml:space="preserve">«О Господи! Я — ребенок, позволь мне вырасти под сенью твоей чуткой заботы. Я — нежное растение, питай меня через излияния облаков Твоей щедрости. Я — младая поросль в саду любви, сделай меня плодоносящим древом. Ты Могущественный, Сильный, Ты </w:t>
      </w:r>
      <w:proofErr w:type="spellStart"/>
      <w:r w:rsidRPr="00F6160C">
        <w:rPr>
          <w:i/>
        </w:rPr>
        <w:t>Вселю</w:t>
      </w:r>
      <w:r>
        <w:rPr>
          <w:i/>
        </w:rPr>
        <w:t>бящий</w:t>
      </w:r>
      <w:proofErr w:type="spellEnd"/>
      <w:r>
        <w:rPr>
          <w:i/>
        </w:rPr>
        <w:t>, Всезнающий, Всевидящий».</w:t>
      </w:r>
    </w:p>
    <w:p w:rsidR="00F6160C" w:rsidRPr="00F6160C" w:rsidRDefault="00F6160C" w:rsidP="00F6160C">
      <w:pPr>
        <w:ind w:left="720"/>
        <w:jc w:val="right"/>
        <w:rPr>
          <w:i/>
        </w:rPr>
      </w:pPr>
      <w:r w:rsidRPr="00F6160C">
        <w:rPr>
          <w:i/>
        </w:rPr>
        <w:t>— Абдул-Баха</w:t>
      </w:r>
    </w:p>
    <w:p w:rsidR="00F6160C" w:rsidRDefault="00F6160C" w:rsidP="00F6160C">
      <w:r>
        <w:t>А теперь мы расскажем историю из жизни Абдул-Баха, который приносил радость</w:t>
      </w:r>
      <w:r w:rsidRPr="00F6160C">
        <w:t xml:space="preserve"> </w:t>
      </w:r>
      <w:r>
        <w:t>всем, кто Его окружал:</w:t>
      </w:r>
    </w:p>
    <w:p w:rsidR="00F6160C" w:rsidRPr="004E1991" w:rsidRDefault="00F6160C" w:rsidP="004E1991">
      <w:pPr>
        <w:ind w:left="720"/>
        <w:rPr>
          <w:i/>
        </w:rPr>
      </w:pPr>
      <w:r w:rsidRPr="004E1991">
        <w:rPr>
          <w:i/>
        </w:rPr>
        <w:t>Когда Абдул-Баха был в Америке, Его пригласили на прием, где было много ученых и известных людей. Хозяйка дома, где проходил прием, волновалась о том, что многим ее гостям будет скучно слушать о Боге, потому что они в Него не верят. Но она очень уважала Абдул-Баха и поэтому не стала Его просить не говорить на эту тему. Все собрались за обеденным столом и говорили о самых обычных вещах. Хозяйка представила Абдул-Баха гостям, думая, что Он начнет духовную беседу, но Абдул-Баха попросил разрешения рассказать одну из своих восточных историй, которых Он знал множество. Когда история была закончена, гости от души смеялись. Они тоже</w:t>
      </w:r>
      <w:r w:rsidRPr="003143EF">
        <w:rPr>
          <w:i/>
        </w:rPr>
        <w:t xml:space="preserve"> </w:t>
      </w:r>
      <w:r w:rsidRPr="004E1991">
        <w:rPr>
          <w:i/>
        </w:rPr>
        <w:t>начали рассказывать смешные истории. Смех Абдул-Баха наполнял комнату. Он сказал, что очень хорошо, когда люди смеются. Смех — духовное освобождение. «Когда мы находились в тюрьме, — поведал Абдул-Баха, — и жизнь была очень тяжелой, по вечерам каждый рассказывал всё самое смешное, что произошло с ним за день».</w:t>
      </w:r>
    </w:p>
    <w:p w:rsidR="00F6160C" w:rsidRPr="004E1991" w:rsidRDefault="00F6160C" w:rsidP="004E1991">
      <w:pPr>
        <w:ind w:left="720"/>
        <w:rPr>
          <w:i/>
        </w:rPr>
      </w:pPr>
      <w:r w:rsidRPr="004E1991">
        <w:rPr>
          <w:i/>
        </w:rPr>
        <w:t>Иногда, продолжал Абдул-Баха, было трудно найти что-нибудь веселое, но все старались рассмешить своих друзей. «Счастье, — произнёс Абдул- Баха, — не зависит от того, где и в каких условиях вы находитесь». Вот и всё, что сказал Абдул-Баха за обедом на духовную тему и об Учении Бахауллы.</w:t>
      </w:r>
    </w:p>
    <w:p w:rsidR="00F6160C" w:rsidRPr="004E1991" w:rsidRDefault="00F6160C" w:rsidP="004E1991">
      <w:pPr>
        <w:ind w:left="720"/>
        <w:rPr>
          <w:i/>
        </w:rPr>
      </w:pPr>
      <w:r w:rsidRPr="004E1991">
        <w:rPr>
          <w:i/>
        </w:rPr>
        <w:t>Встреча с Ним навсегда сохранилась в памяти гостей.</w:t>
      </w:r>
    </w:p>
    <w:p w:rsidR="00F6160C" w:rsidRDefault="00F6160C" w:rsidP="00F6160C">
      <w:r>
        <w:t>А почему бы и вам не рассказывать по вечерам родителям о том смешном, что</w:t>
      </w:r>
      <w:r w:rsidRPr="00F6160C">
        <w:t xml:space="preserve"> </w:t>
      </w:r>
      <w:r>
        <w:t>случилось за день? Как еще вы можете порадовать своих родителей и тех, кто вас окружает?</w:t>
      </w:r>
      <w:r w:rsidRPr="00F6160C">
        <w:t xml:space="preserve"> </w:t>
      </w:r>
      <w:r>
        <w:t>Что, на ваш взгляд, делает людей счастливыми?</w:t>
      </w:r>
    </w:p>
    <w:p w:rsidR="00316BBE" w:rsidRDefault="00F6160C" w:rsidP="00F6160C">
      <w:r>
        <w:t>С Нау-</w:t>
      </w:r>
      <w:proofErr w:type="spellStart"/>
      <w:r>
        <w:t>Рузом</w:t>
      </w:r>
      <w:proofErr w:type="spellEnd"/>
      <w:r>
        <w:t>, дорогие дети, радуйте всех, кто встречается с вами!</w:t>
      </w:r>
      <w:r w:rsidR="00316BBE">
        <w:br w:type="page"/>
      </w:r>
    </w:p>
    <w:p w:rsidR="008803CC" w:rsidRPr="00CF6876" w:rsidRDefault="00F24ED3" w:rsidP="008803CC">
      <w:pPr>
        <w:pStyle w:val="11"/>
      </w:pPr>
      <w:bookmarkStart w:id="19" w:name="_Toc415433954"/>
      <w:bookmarkEnd w:id="15"/>
      <w:r>
        <w:rPr>
          <w:noProof/>
        </w:rPr>
        <w:lastRenderedPageBreak/>
        <w:drawing>
          <wp:anchor distT="0" distB="0" distL="114300" distR="114300" simplePos="0" relativeHeight="251669504" behindDoc="0" locked="0" layoutInCell="1" allowOverlap="1" wp14:anchorId="05743ED4" wp14:editId="579B0C6D">
            <wp:simplePos x="0" y="0"/>
            <wp:positionH relativeFrom="column">
              <wp:posOffset>3187329</wp:posOffset>
            </wp:positionH>
            <wp:positionV relativeFrom="paragraph">
              <wp:posOffset>507772</wp:posOffset>
            </wp:positionV>
            <wp:extent cx="2743200" cy="1457960"/>
            <wp:effectExtent l="19050" t="0" r="19050" b="180340"/>
            <wp:wrapSquare wrapText="bothSides"/>
            <wp:docPr id="192" name="Рисунок 192" descr="J:\My Documents\Загрузки\10991332_10204609419808764_131059089882349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My Documents\Загрузки\10991332_10204609419808764_131059089882349690_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45796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8803CC">
        <w:t>Последняя</w:t>
      </w:r>
      <w:r w:rsidR="008803CC" w:rsidRPr="00CF6876">
        <w:t xml:space="preserve"> </w:t>
      </w:r>
      <w:r w:rsidR="008803CC">
        <w:t>страничка</w:t>
      </w:r>
      <w:r w:rsidR="008803CC" w:rsidRPr="00CF6876">
        <w:t xml:space="preserve"> «</w:t>
      </w:r>
      <w:r w:rsidR="008803CC">
        <w:t>Вестника</w:t>
      </w:r>
      <w:r w:rsidR="008803CC" w:rsidRPr="00CF6876">
        <w:t xml:space="preserve"> </w:t>
      </w:r>
      <w:r w:rsidR="008803CC">
        <w:t>бахаи</w:t>
      </w:r>
      <w:r w:rsidR="008803CC" w:rsidRPr="00CF6876">
        <w:t>»</w:t>
      </w:r>
      <w:bookmarkEnd w:id="16"/>
      <w:bookmarkEnd w:id="19"/>
    </w:p>
    <w:p w:rsidR="00636AC0" w:rsidRDefault="00636AC0" w:rsidP="00636AC0">
      <w:pPr>
        <w:sectPr w:rsidR="00636AC0" w:rsidSect="00B26304">
          <w:type w:val="continuous"/>
          <w:pgSz w:w="11907" w:h="16839"/>
          <w:pgMar w:top="1701" w:right="1417" w:bottom="1701" w:left="1134" w:header="864" w:footer="709" w:gutter="0"/>
          <w:cols w:space="720"/>
        </w:sectPr>
      </w:pPr>
    </w:p>
    <w:p w:rsidR="00CC57D3" w:rsidRDefault="00D5635E" w:rsidP="00CC57D3">
      <w:r>
        <w:lastRenderedPageBreak/>
        <w:t>Это фотография</w:t>
      </w:r>
      <w:r w:rsidR="00CC57D3">
        <w:t xml:space="preserve"> </w:t>
      </w:r>
      <w:proofErr w:type="spellStart"/>
      <w:r w:rsidR="00CC57D3">
        <w:t>Махваш</w:t>
      </w:r>
      <w:proofErr w:type="spellEnd"/>
      <w:r w:rsidR="00CC57D3">
        <w:t xml:space="preserve"> </w:t>
      </w:r>
      <w:proofErr w:type="spellStart"/>
      <w:r w:rsidR="00CC57D3">
        <w:t>Сабет</w:t>
      </w:r>
      <w:proofErr w:type="spellEnd"/>
      <w:r w:rsidR="00CC57D3">
        <w:t xml:space="preserve"> (</w:t>
      </w:r>
      <w:proofErr w:type="spellStart"/>
      <w:r w:rsidR="00CC57D3">
        <w:t>Mahvash</w:t>
      </w:r>
      <w:proofErr w:type="spellEnd"/>
      <w:r w:rsidR="00CC57D3">
        <w:t xml:space="preserve"> </w:t>
      </w:r>
      <w:proofErr w:type="spellStart"/>
      <w:r w:rsidR="00CC57D3">
        <w:t>Sabet</w:t>
      </w:r>
      <w:proofErr w:type="spellEnd"/>
      <w:r w:rsidR="00CC57D3">
        <w:t xml:space="preserve">). Она — одна из семи лидеров бахаи в Иране, содержащихся в тюрьме с 2008 — и сейчас выдвинутая на номинацию PEN </w:t>
      </w:r>
      <w:proofErr w:type="spellStart"/>
      <w:r w:rsidR="00CC57D3">
        <w:t>International</w:t>
      </w:r>
      <w:proofErr w:type="spellEnd"/>
      <w:r w:rsidR="00CC57D3">
        <w:t xml:space="preserve">, которая выступает в защиту заключенных в тюрьму писателей. Ее книга «Тюремные стихи» доступна через </w:t>
      </w:r>
      <w:proofErr w:type="spellStart"/>
      <w:r w:rsidR="00CC57D3">
        <w:t>George</w:t>
      </w:r>
      <w:proofErr w:type="spellEnd"/>
      <w:r w:rsidR="00CC57D3">
        <w:t xml:space="preserve"> </w:t>
      </w:r>
      <w:proofErr w:type="spellStart"/>
      <w:r w:rsidR="00CC57D3">
        <w:t>Ronald</w:t>
      </w:r>
      <w:proofErr w:type="spellEnd"/>
      <w:r w:rsidR="00CC57D3">
        <w:t xml:space="preserve"> </w:t>
      </w:r>
      <w:proofErr w:type="spellStart"/>
      <w:r w:rsidR="00CC57D3">
        <w:t>Publishing</w:t>
      </w:r>
      <w:proofErr w:type="spellEnd"/>
      <w:r w:rsidR="00CC57D3">
        <w:t>.</w:t>
      </w:r>
    </w:p>
    <w:p w:rsidR="007522CE" w:rsidRDefault="00CC57D3" w:rsidP="00CC57D3">
      <w:r>
        <w:t xml:space="preserve">Эту книгу прислала мне вчера по почте моя подруга </w:t>
      </w:r>
      <w:proofErr w:type="spellStart"/>
      <w:r>
        <w:t>Шейла</w:t>
      </w:r>
      <w:proofErr w:type="spellEnd"/>
      <w:r>
        <w:t xml:space="preserve"> </w:t>
      </w:r>
      <w:proofErr w:type="spellStart"/>
      <w:r>
        <w:t>Филдхаус</w:t>
      </w:r>
      <w:proofErr w:type="spellEnd"/>
      <w:r>
        <w:t xml:space="preserve"> (</w:t>
      </w:r>
      <w:proofErr w:type="spellStart"/>
      <w:r>
        <w:t>Sheilah</w:t>
      </w:r>
      <w:proofErr w:type="spellEnd"/>
      <w:r>
        <w:t xml:space="preserve"> </w:t>
      </w:r>
      <w:proofErr w:type="spellStart"/>
      <w:r>
        <w:t>Fieldhouse</w:t>
      </w:r>
      <w:proofErr w:type="spellEnd"/>
      <w:r>
        <w:t>) — чудесный подарок. Вот я попыталась перевести на русский язык часть её поэмы о бахаи, которые в настоящее время находятся в тюрьме в Иране, отбывая неправомерный приговор.</w:t>
      </w:r>
    </w:p>
    <w:p w:rsidR="00CC57D3" w:rsidRPr="00CC57D3" w:rsidRDefault="00CC57D3" w:rsidP="00CC57D3">
      <w:pPr>
        <w:rPr>
          <w:i/>
        </w:rPr>
      </w:pPr>
      <w:r w:rsidRPr="00CC57D3">
        <w:rPr>
          <w:i/>
        </w:rPr>
        <w:t>«Я прибываю к истощению сил моих; немного их осталось.</w:t>
      </w:r>
    </w:p>
    <w:p w:rsidR="00CC57D3" w:rsidRPr="00CC57D3" w:rsidRDefault="00CC57D3" w:rsidP="00CC57D3">
      <w:pPr>
        <w:rPr>
          <w:i/>
        </w:rPr>
      </w:pPr>
      <w:r w:rsidRPr="00CC57D3">
        <w:rPr>
          <w:i/>
        </w:rPr>
        <w:t>Кровь в моих тонких венах похожа на старого почтальона,</w:t>
      </w:r>
    </w:p>
    <w:p w:rsidR="00CC57D3" w:rsidRPr="00CC57D3" w:rsidRDefault="00CC57D3" w:rsidP="00CC57D3">
      <w:pPr>
        <w:rPr>
          <w:i/>
        </w:rPr>
      </w:pPr>
      <w:r w:rsidRPr="00CC57D3">
        <w:rPr>
          <w:i/>
        </w:rPr>
        <w:t>Скрипя поднимающегося темным и губительным путём на ветхом велосипеде.</w:t>
      </w:r>
    </w:p>
    <w:p w:rsidR="00CC57D3" w:rsidRPr="00CC57D3" w:rsidRDefault="00CC57D3" w:rsidP="00CC57D3">
      <w:pPr>
        <w:rPr>
          <w:i/>
        </w:rPr>
      </w:pPr>
      <w:r w:rsidRPr="00CC57D3">
        <w:rPr>
          <w:i/>
        </w:rPr>
        <w:t>Мои легкие заполнены ядом этого воздуха,</w:t>
      </w:r>
    </w:p>
    <w:p w:rsidR="00CC57D3" w:rsidRPr="00CC57D3" w:rsidRDefault="00F24ED3" w:rsidP="00CC57D3">
      <w:pPr>
        <w:rPr>
          <w:i/>
        </w:rPr>
      </w:pPr>
      <w:r>
        <w:rPr>
          <w:noProof/>
        </w:rPr>
        <w:drawing>
          <wp:anchor distT="0" distB="0" distL="114300" distR="114300" simplePos="0" relativeHeight="251670528" behindDoc="0" locked="0" layoutInCell="1" allowOverlap="1" wp14:anchorId="31EDC2C3" wp14:editId="095577B4">
            <wp:simplePos x="0" y="0"/>
            <wp:positionH relativeFrom="column">
              <wp:posOffset>1876365</wp:posOffset>
            </wp:positionH>
            <wp:positionV relativeFrom="paragraph">
              <wp:posOffset>373872</wp:posOffset>
            </wp:positionV>
            <wp:extent cx="2195830" cy="3432810"/>
            <wp:effectExtent l="19050" t="0" r="13970" b="339090"/>
            <wp:wrapSquare wrapText="bothSides"/>
            <wp:docPr id="193" name="Рисунок 193" descr="J:\My Documents\Загрузки\1723717_10204609502450830_1341602858236044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My Documents\Загрузки\1723717_10204609502450830_134160285823604413_n.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5830" cy="343281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CC57D3" w:rsidRPr="00CC57D3">
        <w:rPr>
          <w:i/>
        </w:rPr>
        <w:t xml:space="preserve">заполнившим всё застойным воздухом со вкусом </w:t>
      </w:r>
      <w:proofErr w:type="spellStart"/>
      <w:r w:rsidR="00CC57D3" w:rsidRPr="00CC57D3">
        <w:rPr>
          <w:i/>
        </w:rPr>
        <w:t>камфоры</w:t>
      </w:r>
      <w:proofErr w:type="spellEnd"/>
      <w:r w:rsidR="00CC57D3" w:rsidRPr="00CC57D3">
        <w:rPr>
          <w:i/>
        </w:rPr>
        <w:t xml:space="preserve"> и сажи;</w:t>
      </w:r>
    </w:p>
    <w:p w:rsidR="00CC57D3" w:rsidRPr="00CC57D3" w:rsidRDefault="00CC57D3" w:rsidP="00CC57D3">
      <w:pPr>
        <w:rPr>
          <w:i/>
        </w:rPr>
      </w:pPr>
      <w:r w:rsidRPr="00CC57D3">
        <w:rPr>
          <w:i/>
        </w:rPr>
        <w:t>Мои уши оглушены сокрушительными криками боли повсюду вокруг,</w:t>
      </w:r>
    </w:p>
    <w:p w:rsidR="00CC57D3" w:rsidRPr="00CC57D3" w:rsidRDefault="00CC57D3" w:rsidP="00CC57D3">
      <w:pPr>
        <w:rPr>
          <w:i/>
        </w:rPr>
      </w:pPr>
      <w:r w:rsidRPr="00CC57D3">
        <w:rPr>
          <w:i/>
        </w:rPr>
        <w:t>В этом смердящем, зловонном, тупиковом месте.</w:t>
      </w:r>
    </w:p>
    <w:p w:rsidR="00CC57D3" w:rsidRPr="00CC57D3" w:rsidRDefault="00CC57D3" w:rsidP="00CC57D3">
      <w:pPr>
        <w:rPr>
          <w:i/>
        </w:rPr>
      </w:pPr>
      <w:r w:rsidRPr="00CC57D3">
        <w:rPr>
          <w:i/>
        </w:rPr>
        <w:t>Окруженная мыслями, которые так ограничены, так закрыты</w:t>
      </w:r>
    </w:p>
    <w:p w:rsidR="00CC57D3" w:rsidRPr="00CC57D3" w:rsidRDefault="00CC57D3" w:rsidP="00CC57D3">
      <w:pPr>
        <w:rPr>
          <w:i/>
        </w:rPr>
      </w:pPr>
      <w:r w:rsidRPr="00CC57D3">
        <w:rPr>
          <w:i/>
        </w:rPr>
        <w:t>коррупцией и порочностью – увы! – тех</w:t>
      </w:r>
    </w:p>
    <w:p w:rsidR="00CC57D3" w:rsidRPr="00CC57D3" w:rsidRDefault="00CC57D3" w:rsidP="00CC57D3">
      <w:pPr>
        <w:rPr>
          <w:i/>
        </w:rPr>
      </w:pPr>
      <w:r w:rsidRPr="00CC57D3">
        <w:rPr>
          <w:i/>
        </w:rPr>
        <w:t>кто не знает и не хочет знать, кто не ищет и не находит - кто также, не слышит, не видит, не думает и все же отдаёт приказы всем:</w:t>
      </w:r>
    </w:p>
    <w:p w:rsidR="00CC57D3" w:rsidRDefault="00CC57D3" w:rsidP="00CC57D3">
      <w:pPr>
        <w:rPr>
          <w:i/>
        </w:rPr>
      </w:pPr>
      <w:r w:rsidRPr="00CC57D3">
        <w:rPr>
          <w:i/>
        </w:rPr>
        <w:t>существа, чье определение единства состоит из распада атомов.»</w:t>
      </w:r>
    </w:p>
    <w:p w:rsidR="00B572C3" w:rsidRDefault="00B572C3" w:rsidP="00CC57D3">
      <w:pPr>
        <w:rPr>
          <w:i/>
        </w:rPr>
      </w:pPr>
    </w:p>
    <w:p w:rsidR="003A6951" w:rsidRDefault="003A6951" w:rsidP="00CC57D3">
      <w:pPr>
        <w:rPr>
          <w:i/>
        </w:rPr>
      </w:pPr>
    </w:p>
    <w:p w:rsidR="00B572C3" w:rsidRDefault="00B572C3" w:rsidP="00CC57D3">
      <w:r>
        <w:rPr>
          <w:i/>
        </w:rPr>
        <w:t xml:space="preserve">Источник: </w:t>
      </w:r>
      <w:hyperlink r:id="rId70" w:history="1">
        <w:r w:rsidRPr="00DC74B2">
          <w:rPr>
            <w:rStyle w:val="afff8"/>
            <w:i/>
          </w:rPr>
          <w:t>страница Зои Ивановой</w:t>
        </w:r>
        <w:r w:rsidR="00DC74B2" w:rsidRPr="00DC74B2">
          <w:rPr>
            <w:rStyle w:val="afff8"/>
            <w:i/>
          </w:rPr>
          <w:t xml:space="preserve"> на </w:t>
        </w:r>
        <w:r w:rsidR="00DC74B2" w:rsidRPr="00DC74B2">
          <w:rPr>
            <w:rStyle w:val="afff8"/>
            <w:i/>
            <w:lang w:val="en-US"/>
          </w:rPr>
          <w:t>Facebook</w:t>
        </w:r>
      </w:hyperlink>
      <w:r>
        <w:rPr>
          <w:i/>
        </w:rPr>
        <w:t>.</w:t>
      </w:r>
    </w:p>
    <w:p w:rsidR="00DF68D3" w:rsidRPr="00DF68D3" w:rsidRDefault="00CC57D3" w:rsidP="00DF68D3">
      <w:pPr>
        <w:rPr>
          <w:lang w:val="en-US"/>
        </w:rPr>
      </w:pPr>
      <w:r w:rsidRPr="00C25D6F">
        <w:rPr>
          <w:lang w:val="en-US"/>
        </w:rPr>
        <w:br w:type="column"/>
      </w:r>
      <w:r w:rsidR="00DF68D3" w:rsidRPr="00DF68D3">
        <w:rPr>
          <w:lang w:val="en-US"/>
        </w:rPr>
        <w:t xml:space="preserve">These are photos of </w:t>
      </w:r>
      <w:proofErr w:type="spellStart"/>
      <w:r w:rsidR="00DF68D3" w:rsidRPr="00DF68D3">
        <w:rPr>
          <w:lang w:val="en-US"/>
        </w:rPr>
        <w:t>Mahvash</w:t>
      </w:r>
      <w:proofErr w:type="spellEnd"/>
      <w:r w:rsidR="00DF68D3" w:rsidRPr="00DF68D3">
        <w:rPr>
          <w:lang w:val="en-US"/>
        </w:rPr>
        <w:t xml:space="preserve"> </w:t>
      </w:r>
      <w:proofErr w:type="spellStart"/>
      <w:r w:rsidR="00DF68D3" w:rsidRPr="00DF68D3">
        <w:rPr>
          <w:lang w:val="en-US"/>
        </w:rPr>
        <w:t>Sabet</w:t>
      </w:r>
      <w:proofErr w:type="spellEnd"/>
      <w:r w:rsidR="00DF68D3" w:rsidRPr="00DF68D3">
        <w:rPr>
          <w:lang w:val="en-US"/>
        </w:rPr>
        <w:t>. She is one of the seven Iranian Baha'i leaders in Iran imprisoned since 2008 — and now highlighted by PEN International, that speaks up against imprisoned writers. Her book "Prison Poems" is available through George Ronald Publishing.</w:t>
      </w:r>
    </w:p>
    <w:p w:rsidR="00DF68D3" w:rsidRDefault="00DF68D3" w:rsidP="00DF68D3">
      <w:pPr>
        <w:pStyle w:val="21"/>
        <w:rPr>
          <w:i/>
          <w:lang w:val="en-US"/>
        </w:rPr>
      </w:pPr>
      <w:r>
        <w:rPr>
          <w:lang w:val="en-US"/>
        </w:rPr>
        <w:t>The Limits of the Spirit</w:t>
      </w:r>
    </w:p>
    <w:p w:rsidR="00DF68D3" w:rsidRPr="00DF68D3" w:rsidRDefault="00DF68D3" w:rsidP="00DF68D3">
      <w:pPr>
        <w:rPr>
          <w:i/>
          <w:lang w:val="en-US"/>
        </w:rPr>
      </w:pPr>
      <w:r w:rsidRPr="00DF68D3">
        <w:rPr>
          <w:i/>
          <w:lang w:val="en-US"/>
        </w:rPr>
        <w:t>«I’ve come to the end of my capacities; not much is left.</w:t>
      </w:r>
    </w:p>
    <w:p w:rsidR="00DF68D3" w:rsidRPr="00DF68D3" w:rsidRDefault="00DF68D3" w:rsidP="00DF68D3">
      <w:pPr>
        <w:rPr>
          <w:i/>
          <w:lang w:val="en-US"/>
        </w:rPr>
      </w:pPr>
      <w:r w:rsidRPr="00DF68D3">
        <w:rPr>
          <w:i/>
          <w:lang w:val="en-US"/>
        </w:rPr>
        <w:t xml:space="preserve">The blood in my narrow veins is like an old </w:t>
      </w:r>
      <w:proofErr w:type="gramStart"/>
      <w:r w:rsidRPr="00DF68D3">
        <w:rPr>
          <w:i/>
          <w:lang w:val="en-US"/>
        </w:rPr>
        <w:t>postman</w:t>
      </w:r>
      <w:proofErr w:type="gramEnd"/>
    </w:p>
    <w:p w:rsidR="00DF68D3" w:rsidRPr="00DF68D3" w:rsidRDefault="00DF68D3" w:rsidP="00DF68D3">
      <w:pPr>
        <w:rPr>
          <w:i/>
          <w:lang w:val="en-US"/>
        </w:rPr>
      </w:pPr>
      <w:r w:rsidRPr="00DF68D3">
        <w:rPr>
          <w:i/>
          <w:lang w:val="en-US"/>
        </w:rPr>
        <w:t>Creaking up a dark and ruinous path on a decrepit bicycle.</w:t>
      </w:r>
    </w:p>
    <w:p w:rsidR="00DF68D3" w:rsidRPr="00DF68D3" w:rsidRDefault="00DF68D3" w:rsidP="00DF68D3">
      <w:pPr>
        <w:rPr>
          <w:i/>
          <w:lang w:val="en-US"/>
        </w:rPr>
      </w:pPr>
      <w:r w:rsidRPr="00DF68D3">
        <w:rPr>
          <w:i/>
          <w:lang w:val="en-US"/>
        </w:rPr>
        <w:t xml:space="preserve">My lungs </w:t>
      </w:r>
      <w:proofErr w:type="gramStart"/>
      <w:r w:rsidRPr="00DF68D3">
        <w:rPr>
          <w:i/>
          <w:lang w:val="en-US"/>
        </w:rPr>
        <w:t>are filled</w:t>
      </w:r>
      <w:proofErr w:type="gramEnd"/>
      <w:r w:rsidRPr="00DF68D3">
        <w:rPr>
          <w:i/>
          <w:lang w:val="en-US"/>
        </w:rPr>
        <w:t xml:space="preserve"> with the poison of this air,</w:t>
      </w:r>
    </w:p>
    <w:p w:rsidR="00DF68D3" w:rsidRPr="00DF68D3" w:rsidRDefault="00DF68D3" w:rsidP="00DF68D3">
      <w:pPr>
        <w:rPr>
          <w:i/>
          <w:lang w:val="en-US"/>
        </w:rPr>
      </w:pPr>
      <w:proofErr w:type="gramStart"/>
      <w:r w:rsidRPr="00DF68D3">
        <w:rPr>
          <w:i/>
          <w:lang w:val="en-US"/>
        </w:rPr>
        <w:t>rank</w:t>
      </w:r>
      <w:proofErr w:type="gramEnd"/>
      <w:r w:rsidRPr="00DF68D3">
        <w:rPr>
          <w:i/>
          <w:lang w:val="en-US"/>
        </w:rPr>
        <w:t xml:space="preserve"> and stagnant with the taste of camphor and of soot;</w:t>
      </w:r>
    </w:p>
    <w:p w:rsidR="00DF68D3" w:rsidRPr="00DF68D3" w:rsidRDefault="00DF68D3" w:rsidP="00DF68D3">
      <w:pPr>
        <w:rPr>
          <w:i/>
          <w:lang w:val="en-US"/>
        </w:rPr>
      </w:pPr>
      <w:r w:rsidRPr="00DF68D3">
        <w:rPr>
          <w:i/>
          <w:lang w:val="en-US"/>
        </w:rPr>
        <w:t>My ears are deafened by the shattering screams of pain all round</w:t>
      </w:r>
    </w:p>
    <w:p w:rsidR="00DF68D3" w:rsidRPr="00DF68D3" w:rsidRDefault="00DF68D3" w:rsidP="00DF68D3">
      <w:pPr>
        <w:rPr>
          <w:i/>
          <w:lang w:val="en-US"/>
        </w:rPr>
      </w:pPr>
      <w:r w:rsidRPr="00DF68D3">
        <w:rPr>
          <w:i/>
          <w:lang w:val="en-US"/>
        </w:rPr>
        <w:t>In this stinking, fetid, dead-end place.</w:t>
      </w:r>
    </w:p>
    <w:p w:rsidR="00DF68D3" w:rsidRPr="00DF68D3" w:rsidRDefault="00DF68D3" w:rsidP="00DF68D3">
      <w:pPr>
        <w:rPr>
          <w:i/>
          <w:lang w:val="en-US"/>
        </w:rPr>
      </w:pPr>
      <w:r w:rsidRPr="00DF68D3">
        <w:rPr>
          <w:i/>
          <w:lang w:val="en-US"/>
        </w:rPr>
        <w:t>Hemmed in by thoughts that are so limited, so closed,</w:t>
      </w:r>
    </w:p>
    <w:p w:rsidR="00DF68D3" w:rsidRPr="00DF68D3" w:rsidRDefault="00DF68D3" w:rsidP="00DF68D3">
      <w:pPr>
        <w:rPr>
          <w:i/>
          <w:lang w:val="en-US"/>
        </w:rPr>
      </w:pPr>
      <w:proofErr w:type="gramStart"/>
      <w:r w:rsidRPr="00DF68D3">
        <w:rPr>
          <w:i/>
          <w:lang w:val="en-US"/>
        </w:rPr>
        <w:t>by</w:t>
      </w:r>
      <w:proofErr w:type="gramEnd"/>
      <w:r w:rsidRPr="00DF68D3">
        <w:rPr>
          <w:i/>
          <w:lang w:val="en-US"/>
        </w:rPr>
        <w:t xml:space="preserve"> the corruption and perversity – alas! – </w:t>
      </w:r>
      <w:proofErr w:type="gramStart"/>
      <w:r w:rsidRPr="00DF68D3">
        <w:rPr>
          <w:i/>
          <w:lang w:val="en-US"/>
        </w:rPr>
        <w:t>of</w:t>
      </w:r>
      <w:proofErr w:type="gramEnd"/>
      <w:r w:rsidRPr="00DF68D3">
        <w:rPr>
          <w:i/>
          <w:lang w:val="en-US"/>
        </w:rPr>
        <w:t xml:space="preserve"> those</w:t>
      </w:r>
    </w:p>
    <w:p w:rsidR="00DF68D3" w:rsidRPr="00DF68D3" w:rsidRDefault="00DF68D3" w:rsidP="00DF68D3">
      <w:pPr>
        <w:rPr>
          <w:i/>
          <w:lang w:val="en-US"/>
        </w:rPr>
      </w:pPr>
      <w:proofErr w:type="gramStart"/>
      <w:r w:rsidRPr="00DF68D3">
        <w:rPr>
          <w:i/>
          <w:lang w:val="en-US"/>
        </w:rPr>
        <w:t>who</w:t>
      </w:r>
      <w:proofErr w:type="gramEnd"/>
      <w:r w:rsidRPr="00DF68D3">
        <w:rPr>
          <w:i/>
          <w:lang w:val="en-US"/>
        </w:rPr>
        <w:t xml:space="preserve"> don’t know and don’t want to ask, who don’t seek and so don’t find.</w:t>
      </w:r>
    </w:p>
    <w:p w:rsidR="00DF68D3" w:rsidRPr="00DF68D3" w:rsidRDefault="00DF68D3" w:rsidP="00DF68D3">
      <w:pPr>
        <w:rPr>
          <w:i/>
          <w:lang w:val="en-US"/>
        </w:rPr>
      </w:pPr>
      <w:proofErr w:type="gramStart"/>
      <w:r w:rsidRPr="00DF68D3">
        <w:rPr>
          <w:i/>
          <w:lang w:val="en-US"/>
        </w:rPr>
        <w:t>who</w:t>
      </w:r>
      <w:proofErr w:type="gramEnd"/>
      <w:r w:rsidRPr="00DF68D3">
        <w:rPr>
          <w:i/>
          <w:lang w:val="en-US"/>
        </w:rPr>
        <w:t xml:space="preserve"> don’t hear, don’t see, don’t think and yet give orders to everyone:</w:t>
      </w:r>
    </w:p>
    <w:p w:rsidR="00CC57D3" w:rsidRPr="00DF68D3" w:rsidRDefault="00DF68D3" w:rsidP="00DF68D3">
      <w:pPr>
        <w:rPr>
          <w:lang w:val="en-US"/>
        </w:rPr>
      </w:pPr>
      <w:proofErr w:type="gramStart"/>
      <w:r w:rsidRPr="00DF68D3">
        <w:rPr>
          <w:i/>
          <w:lang w:val="en-US"/>
        </w:rPr>
        <w:t>creatures</w:t>
      </w:r>
      <w:proofErr w:type="gramEnd"/>
      <w:r w:rsidRPr="00DF68D3">
        <w:rPr>
          <w:i/>
          <w:lang w:val="en-US"/>
        </w:rPr>
        <w:t xml:space="preserve"> whose definition of unity consists of the breaking of atoms.»</w:t>
      </w:r>
    </w:p>
    <w:sectPr w:rsidR="00CC57D3" w:rsidRPr="00DF68D3" w:rsidSect="00CC57D3">
      <w:type w:val="continuous"/>
      <w:pgSz w:w="11907" w:h="16839"/>
      <w:pgMar w:top="1701" w:right="1417" w:bottom="1701" w:left="1134" w:header="864" w:footer="709" w:gutter="0"/>
      <w:cols w:num="2"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6B2C" w:rsidRDefault="00E76B2C">
      <w:pPr>
        <w:spacing w:after="0"/>
      </w:pPr>
      <w:r>
        <w:separator/>
      </w:r>
    </w:p>
  </w:endnote>
  <w:endnote w:type="continuationSeparator" w:id="0">
    <w:p w:rsidR="00E76B2C" w:rsidRDefault="00E76B2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embedRegular r:id="rId1" w:fontKey="{0040CBAF-0E52-4370-8AA1-02C49851132D}"/>
    <w:embedBold r:id="rId2" w:fontKey="{080B6723-5DF2-4FDA-B517-A0B46C0E3183}"/>
    <w:embedItalic r:id="rId3" w:fontKey="{13273A2B-033E-4C6E-A875-A0329505FAB0}"/>
    <w:embedBoldItalic r:id="rId4" w:fontKey="{2A65E51F-4992-49E5-B218-497371037FCA}"/>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5" w:fontKey="{91BD56CC-31BC-4D48-B0C5-462ADD0DE79B}"/>
    <w:embedBold r:id="rId6" w:fontKey="{FBEE17A3-46AA-4374-9787-8AC37140034B}"/>
    <w:embedItalic r:id="rId7" w:fontKey="{3F9375B3-BCBA-4467-AF2F-F9C0041EC5E8}"/>
    <w:embedBoldItalic r:id="rId8" w:fontKey="{83317560-BEFA-419B-B119-ABDE9066591E}"/>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Times Ext Roman plus">
    <w:altName w:val="Times New Roman"/>
    <w:charset w:val="CC"/>
    <w:family w:val="roman"/>
    <w:pitch w:val="variable"/>
    <w:sig w:usb0="A0002AEF" w:usb1="4000387A" w:usb2="00000028" w:usb3="00000000" w:csb0="000001FF" w:csb1="00000000"/>
  </w:font>
  <w:font w:name="Batang">
    <w:altName w:val="바탕"/>
    <w:panose1 w:val="02030600000101010101"/>
    <w:charset w:val="81"/>
    <w:family w:val="roman"/>
    <w:pitch w:val="variable"/>
    <w:sig w:usb0="B00002AF" w:usb1="69D77CFB" w:usb2="00000030" w:usb3="00000000" w:csb0="0008009F" w:csb1="00000000"/>
    <w:embedRegular r:id="rId9" w:subsetted="1" w:fontKey="{F7AB9F04-F4C4-4720-9A8B-B61ABDAE2B75}"/>
  </w:font>
  <w:font w:name="Aparajita">
    <w:panose1 w:val="020B0604020202020204"/>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31D4" w:rsidRDefault="005A31D4" w:rsidP="001B31AE">
    <w:pPr>
      <w:pStyle w:val="affffffa"/>
      <w:tabs>
        <w:tab w:val="clear" w:pos="9355"/>
        <w:tab w:val="right" w:pos="8789"/>
      </w:tabs>
      <w:ind w:left="-851" w:right="-840"/>
      <w:jc w:val="right"/>
    </w:pPr>
    <w:r w:rsidRPr="00F44750">
      <w:rPr>
        <w:rFonts w:ascii="Batang" w:eastAsia="Batang" w:hAnsi="Batang" w:cs="Aparajita"/>
        <w:sz w:val="56"/>
        <w:szCs w:val="56"/>
        <w:lang w:val="en-US"/>
      </w:rPr>
      <w:fldChar w:fldCharType="begin"/>
    </w:r>
    <w:r w:rsidRPr="00F44750">
      <w:rPr>
        <w:rFonts w:ascii="Batang" w:eastAsia="Batang" w:hAnsi="Batang" w:cs="Aparajita"/>
        <w:sz w:val="56"/>
        <w:szCs w:val="56"/>
        <w:lang w:val="en-US"/>
      </w:rPr>
      <w:instrText>PAGE</w:instrText>
    </w:r>
    <w:r w:rsidRPr="00F44750">
      <w:rPr>
        <w:rFonts w:ascii="Batang" w:eastAsia="Batang" w:hAnsi="Batang" w:cs="Aparajita"/>
        <w:sz w:val="56"/>
        <w:szCs w:val="56"/>
      </w:rPr>
      <w:instrText xml:space="preserve">   \* </w:instrText>
    </w:r>
    <w:r w:rsidRPr="00F44750">
      <w:rPr>
        <w:rFonts w:ascii="Batang" w:eastAsia="Batang" w:hAnsi="Batang" w:cs="Aparajita"/>
        <w:sz w:val="56"/>
        <w:szCs w:val="56"/>
        <w:lang w:val="en-US"/>
      </w:rPr>
      <w:instrText>MERGEFORMAT</w:instrText>
    </w:r>
    <w:r w:rsidRPr="00F44750">
      <w:rPr>
        <w:rFonts w:ascii="Batang" w:eastAsia="Batang" w:hAnsi="Batang" w:cs="Aparajita"/>
        <w:sz w:val="56"/>
        <w:szCs w:val="56"/>
        <w:lang w:val="en-US"/>
      </w:rPr>
      <w:fldChar w:fldCharType="separate"/>
    </w:r>
    <w:r w:rsidR="00B3037F" w:rsidRPr="00B3037F">
      <w:rPr>
        <w:rFonts w:ascii="Batang" w:eastAsia="Batang" w:hAnsi="Batang" w:cs="Aparajita"/>
        <w:noProof/>
        <w:sz w:val="56"/>
        <w:szCs w:val="56"/>
      </w:rPr>
      <w:t>2</w:t>
    </w:r>
    <w:r w:rsidRPr="00F44750">
      <w:rPr>
        <w:rFonts w:ascii="Batang" w:eastAsia="Batang" w:hAnsi="Batang" w:cs="Aparajita"/>
        <w:sz w:val="56"/>
        <w:szCs w:val="56"/>
        <w:lang w:val="en-US"/>
      </w:rPr>
      <w:fldChar w:fldCharType="end"/>
    </w:r>
    <w:r>
      <w:tab/>
    </w:r>
    <w:r>
      <w:tab/>
      <w:t> </w:t>
    </w:r>
    <w:r>
      <w:rPr>
        <w:noProof/>
      </w:rPr>
      <w:drawing>
        <wp:inline distT="0" distB="0" distL="0" distR="0" wp14:anchorId="3EE4FF71" wp14:editId="722863CB">
          <wp:extent cx="226800" cy="226800"/>
          <wp:effectExtent l="19050" t="19050" r="20955" b="20955"/>
          <wp:docPr id="269" name="Рисунок 269" descr="https://fbcdn-profile-a.akamaihd.net/hprofile-ak-xfp1/v/t1.0-1/p160x160/10986940_954248364627457_8045051566299485114_n.jpg?oh=3a85c00e53aedeb117692e62560f1533&amp;oe=55500A7B&amp;__gda__=1435410704_557413ee3ff8f0b74d11bea2d17c2379">
            <a:hlinkClick xmlns:a="http://schemas.openxmlformats.org/drawingml/2006/main" r:id="rId1" tooltip="Вера Бахаи в России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profile-a.akamaihd.net/hprofile-ak-xfp1/v/t1.0-1/p160x160/10986940_954248364627457_8045051566299485114_n.jpg?oh=3a85c00e53aedeb117692e62560f1533&amp;oe=55500A7B&amp;__gda__=1435410704_557413ee3ff8f0b74d11bea2d17c23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12896978" wp14:editId="3C9FEAD9">
          <wp:extent cx="226800" cy="226800"/>
          <wp:effectExtent l="19050" t="19050" r="20955" b="20955"/>
          <wp:docPr id="270" name="Рисунок 270" descr="H:\My Documents\Загрузки\1185881_502814139803263_1815498535_t.jpg">
            <a:hlinkClick xmlns:a="http://schemas.openxmlformats.org/drawingml/2006/main" r:id="rId3" tooltip="Вера Бахаи в Казах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5E0160E5" wp14:editId="75EF17C4">
          <wp:extent cx="226800" cy="226800"/>
          <wp:effectExtent l="19050" t="19050" r="20955" b="20955"/>
          <wp:docPr id="271" name="Рисунок 271" descr="https://fbcdn-profile-a.akamaihd.net/hprofile-ak-xpf1/v/t1.0-1/p160x160/10456191_334509890050502_2143803258339345945_n.jpg?oh=f9042cdc4a4024081727ef7c2e762787&amp;oe=558ECE25&amp;__gda__=1432033987_092b815229b8c1d55c4485c5af23ac53">
            <a:hlinkClick xmlns:a="http://schemas.openxmlformats.org/drawingml/2006/main" r:id="rId5" tooltip="Вера Бахаи в Кыргыз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profile-a.akamaihd.net/hprofile-ak-xpf1/v/t1.0-1/p160x160/10456191_334509890050502_2143803258339345945_n.jpg?oh=f9042cdc4a4024081727ef7c2e762787&amp;oe=558ECE25&amp;__gda__=1432033987_092b815229b8c1d55c4485c5af23ac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06FAD97" wp14:editId="07636F92">
          <wp:extent cx="226695" cy="226695"/>
          <wp:effectExtent l="19050" t="19050" r="20955" b="20955"/>
          <wp:docPr id="272" name="Рисунок 272" descr="H:\My Documents\Загрузки\10362832_1451844418394219_4323253623148850644_t.png">
            <a:hlinkClick xmlns:a="http://schemas.openxmlformats.org/drawingml/2006/main" r:id="rId7" tooltip="Бахаипедия"/>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0CBBF54E" wp14:editId="21BE6CD5">
          <wp:extent cx="226695" cy="226695"/>
          <wp:effectExtent l="19050" t="19050" r="20955" b="20955"/>
          <wp:docPr id="273" name="Рисунок 273" descr="H:\My Documents\Загрузки\10336701_251581001714704_820701006611627101_t.jpg">
            <a:hlinkClick xmlns:a="http://schemas.openxmlformats.org/drawingml/2006/main" r:id="rId9" tooltip="Информационный вестник Веры Баха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2161E366" wp14:editId="435D867D">
          <wp:extent cx="226800" cy="226800"/>
          <wp:effectExtent l="19050" t="19050" r="20955" b="20955"/>
          <wp:docPr id="274" name="Рисунок 274" descr="H:\My Documents\Загрузки\favicon.ico.gif">
            <a:hlinkClick xmlns:a="http://schemas.openxmlformats.org/drawingml/2006/main" r:id="rId11" tooltip="Духовный портал"/>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5FD395B" wp14:editId="0E8E50FF">
          <wp:extent cx="226800" cy="222353"/>
          <wp:effectExtent l="19050" t="19050" r="20955" b="25400"/>
          <wp:docPr id="275" name="Рисунок 275" descr="http://www.marketingpilgrim.com/wp-content/uploads/2014/03/the-at-sign-300x200.jpg">
            <a:hlinkClick xmlns:a="http://schemas.openxmlformats.org/drawingml/2006/main" r:id="rId13" tooltip="Пишите нам на info@бахаи.kz"/>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ketingpilgrim.com/wp-content/uploads/2014/03/the-at-sign-300x2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5001" t="12500" r="23999" b="12500"/>
                  <a:stretch/>
                </pic:blipFill>
                <pic:spPr bwMode="auto">
                  <a:xfrm>
                    <a:off x="0" y="0"/>
                    <a:ext cx="226800" cy="222353"/>
                  </a:xfrm>
                  <a:prstGeom prst="rect">
                    <a:avLst/>
                  </a:prstGeom>
                  <a:noFill/>
                  <a:ln>
                    <a:solidFill>
                      <a:srgbClr val="0070C0"/>
                    </a:solid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31D4" w:rsidRDefault="005A31D4" w:rsidP="001B31AE">
    <w:pPr>
      <w:pStyle w:val="affffffa"/>
      <w:ind w:right="-840"/>
      <w:jc w:val="right"/>
    </w:pPr>
    <w:r>
      <w:t> </w:t>
    </w:r>
    <w:r>
      <w:rPr>
        <w:noProof/>
      </w:rPr>
      <w:drawing>
        <wp:inline distT="0" distB="0" distL="0" distR="0" wp14:anchorId="04C600B6" wp14:editId="3B15F0D4">
          <wp:extent cx="226800" cy="226800"/>
          <wp:effectExtent l="19050" t="19050" r="20955" b="20955"/>
          <wp:docPr id="276" name="Рисунок 276" descr="https://fbcdn-profile-a.akamaihd.net/hprofile-ak-xfp1/v/t1.0-1/p160x160/10986940_954248364627457_8045051566299485114_n.jpg?oh=3a85c00e53aedeb117692e62560f1533&amp;oe=55500A7B&amp;__gda__=1435410704_557413ee3ff8f0b74d11bea2d17c2379">
            <a:hlinkClick xmlns:a="http://schemas.openxmlformats.org/drawingml/2006/main" r:id="rId1" tooltip="Вера Бахаи в России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profile-a.akamaihd.net/hprofile-ak-xfp1/v/t1.0-1/p160x160/10986940_954248364627457_8045051566299485114_n.jpg?oh=3a85c00e53aedeb117692e62560f1533&amp;oe=55500A7B&amp;__gda__=1435410704_557413ee3ff8f0b74d11bea2d17c23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53C4BD05" wp14:editId="3D945803">
          <wp:extent cx="226800" cy="226800"/>
          <wp:effectExtent l="19050" t="19050" r="20955" b="20955"/>
          <wp:docPr id="277" name="Рисунок 277" descr="H:\My Documents\Загрузки\1185881_502814139803263_1815498535_t.jpg">
            <a:hlinkClick xmlns:a="http://schemas.openxmlformats.org/drawingml/2006/main" r:id="rId3" tooltip="Вера Бахаи в Казах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7F0133D7" wp14:editId="6C2ECD9E">
          <wp:extent cx="226800" cy="226800"/>
          <wp:effectExtent l="19050" t="19050" r="20955" b="20955"/>
          <wp:docPr id="278" name="Рисунок 278" descr="https://fbcdn-profile-a.akamaihd.net/hprofile-ak-xpf1/v/t1.0-1/p160x160/10456191_334509890050502_2143803258339345945_n.jpg?oh=f9042cdc4a4024081727ef7c2e762787&amp;oe=558ECE25&amp;__gda__=1432033987_092b815229b8c1d55c4485c5af23ac53">
            <a:hlinkClick xmlns:a="http://schemas.openxmlformats.org/drawingml/2006/main" r:id="rId5" tooltip="Вера Бахаи в Кыргызстане на Faceboo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profile-a.akamaihd.net/hprofile-ak-xpf1/v/t1.0-1/p160x160/10456191_334509890050502_2143803258339345945_n.jpg?oh=f9042cdc4a4024081727ef7c2e762787&amp;oe=558ECE25&amp;__gda__=1432033987_092b815229b8c1d55c4485c5af23ac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5A9312D2" wp14:editId="5745D5D5">
          <wp:extent cx="226695" cy="226695"/>
          <wp:effectExtent l="19050" t="19050" r="20955" b="20955"/>
          <wp:docPr id="279" name="Рисунок 279" descr="H:\My Documents\Загрузки\10362832_1451844418394219_4323253623148850644_t.png">
            <a:hlinkClick xmlns:a="http://schemas.openxmlformats.org/drawingml/2006/main" r:id="rId7" tooltip="Бахаипедия"/>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2D293A86" wp14:editId="21B700F8">
          <wp:extent cx="226695" cy="226695"/>
          <wp:effectExtent l="19050" t="19050" r="20955" b="20955"/>
          <wp:docPr id="280" name="Рисунок 280" descr="H:\My Documents\Загрузки\10336701_251581001714704_820701006611627101_t.jpg">
            <a:hlinkClick xmlns:a="http://schemas.openxmlformats.org/drawingml/2006/main" r:id="rId9" tooltip="Информационный вестник Веры Бахаи"/>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04ACFF37" wp14:editId="7BC7A1A4">
          <wp:extent cx="226800" cy="226800"/>
          <wp:effectExtent l="19050" t="19050" r="20955" b="20955"/>
          <wp:docPr id="281" name="Рисунок 281" descr="H:\My Documents\Загрузки\favicon.ico.gif">
            <a:hlinkClick xmlns:a="http://schemas.openxmlformats.org/drawingml/2006/main" r:id="rId11" tooltip="Духовный портал"/>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2F8655EB" wp14:editId="4F9AF31C">
          <wp:extent cx="226800" cy="222353"/>
          <wp:effectExtent l="19050" t="19050" r="20955" b="25400"/>
          <wp:docPr id="282" name="Рисунок 282" descr="http://www.marketingpilgrim.com/wp-content/uploads/2014/03/the-at-sign-300x200.jpg">
            <a:hlinkClick xmlns:a="http://schemas.openxmlformats.org/drawingml/2006/main" r:id="rId13" tooltip="Пишите нам на info@бахаи.kz"/>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rketingpilgrim.com/wp-content/uploads/2014/03/the-at-sign-300x2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5001" t="12500" r="23999" b="12500"/>
                  <a:stretch/>
                </pic:blipFill>
                <pic:spPr bwMode="auto">
                  <a:xfrm>
                    <a:off x="0" y="0"/>
                    <a:ext cx="226800" cy="222353"/>
                  </a:xfrm>
                  <a:prstGeom prst="rect">
                    <a:avLst/>
                  </a:prstGeom>
                  <a:noFill/>
                  <a:ln>
                    <a:solidFill>
                      <a:srgbClr val="0070C0"/>
                    </a:solid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6B2C" w:rsidRDefault="00E76B2C">
      <w:pPr>
        <w:spacing w:after="0"/>
      </w:pPr>
      <w:r>
        <w:separator/>
      </w:r>
    </w:p>
  </w:footnote>
  <w:footnote w:type="continuationSeparator" w:id="0">
    <w:p w:rsidR="00E76B2C" w:rsidRDefault="00E76B2C">
      <w:pPr>
        <w:spacing w:after="0"/>
      </w:pPr>
      <w:r>
        <w:continuationSeparator/>
      </w:r>
    </w:p>
  </w:footnote>
  <w:footnote w:id="1">
    <w:p w:rsidR="005A31D4" w:rsidRDefault="005A31D4">
      <w:pPr>
        <w:pStyle w:val="affffffd"/>
      </w:pPr>
      <w:r>
        <w:rPr>
          <w:rStyle w:val="afffffff"/>
        </w:rPr>
        <w:footnoteRef/>
      </w:r>
      <w:r>
        <w:t xml:space="preserve"> </w:t>
      </w:r>
      <w:r w:rsidRPr="003F7B26">
        <w:t xml:space="preserve">Цит. по: Дж. Э. </w:t>
      </w:r>
      <w:proofErr w:type="spellStart"/>
      <w:r w:rsidRPr="003F7B26">
        <w:t>Эсслемонт</w:t>
      </w:r>
      <w:proofErr w:type="spellEnd"/>
      <w:r w:rsidRPr="003F7B26">
        <w:t xml:space="preserve"> «</w:t>
      </w:r>
      <w:proofErr w:type="gramStart"/>
      <w:r w:rsidRPr="003F7B26">
        <w:t>Бахаулла</w:t>
      </w:r>
      <w:proofErr w:type="gramEnd"/>
      <w:r w:rsidRPr="003F7B26">
        <w:t xml:space="preserve"> и Новая Эра», 2008.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31D4" w:rsidRPr="006D0095" w:rsidRDefault="005A31D4" w:rsidP="00B128B9">
    <w:pPr>
      <w:pStyle w:val="affffff7"/>
      <w:rPr>
        <w:sz w:val="52"/>
        <w:szCs w:val="32"/>
      </w:rPr>
    </w:pPr>
    <w:r>
      <w:rPr>
        <w:szCs w:val="32"/>
      </w:rPr>
      <w:t>в</w:t>
    </w:r>
    <w:r w:rsidRPr="001F1DFB">
      <w:rPr>
        <w:caps w:val="0"/>
        <w:szCs w:val="32"/>
      </w:rPr>
      <w:t>естник бахаи</w:t>
    </w:r>
    <w:r w:rsidRPr="001F1DFB">
      <w:rPr>
        <w:caps w:val="0"/>
        <w:sz w:val="52"/>
        <w:szCs w:val="32"/>
      </w:rPr>
      <w:t xml:space="preserve"> </w:t>
    </w:r>
    <w:r>
      <w:rPr>
        <w:sz w:val="52"/>
        <w:szCs w:val="32"/>
      </w:rPr>
      <w:t>№</w:t>
    </w:r>
    <w:r>
      <w:rPr>
        <w:sz w:val="52"/>
        <w:szCs w:val="32"/>
        <w:lang w:val="en-US"/>
      </w:rPr>
      <w:t>1</w:t>
    </w:r>
    <w:r>
      <w:rPr>
        <w:sz w:val="52"/>
        <w:szCs w:val="32"/>
      </w:rPr>
      <w:t>/172</w:t>
    </w:r>
  </w:p>
  <w:p w:rsidR="005A31D4" w:rsidRPr="00B128B9" w:rsidRDefault="005A31D4" w:rsidP="00B128B9">
    <w:pPr>
      <w:pStyle w:val="afffff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B6E8615A"/>
    <w:lvl w:ilvl="0">
      <w:start w:val="1"/>
      <w:numFmt w:val="bullet"/>
      <w:pStyle w:val="5"/>
      <w:lvlText w:val=""/>
      <w:lvlJc w:val="left"/>
      <w:pPr>
        <w:tabs>
          <w:tab w:val="num" w:pos="1800"/>
        </w:tabs>
        <w:ind w:left="1800" w:hanging="360"/>
      </w:pPr>
      <w:rPr>
        <w:rFonts w:ascii="Symbol" w:hAnsi="Symbol" w:hint="default"/>
      </w:rPr>
    </w:lvl>
  </w:abstractNum>
  <w:abstractNum w:abstractNumId="1">
    <w:nsid w:val="FFFFFF81"/>
    <w:multiLevelType w:val="singleLevel"/>
    <w:tmpl w:val="7F8230A0"/>
    <w:lvl w:ilvl="0">
      <w:start w:val="1"/>
      <w:numFmt w:val="bullet"/>
      <w:pStyle w:val="4"/>
      <w:lvlText w:val=""/>
      <w:lvlJc w:val="left"/>
      <w:pPr>
        <w:tabs>
          <w:tab w:val="num" w:pos="1440"/>
        </w:tabs>
        <w:ind w:left="1440" w:hanging="360"/>
      </w:pPr>
      <w:rPr>
        <w:rFonts w:ascii="Symbol" w:hAnsi="Symbol" w:hint="default"/>
      </w:rPr>
    </w:lvl>
  </w:abstractNum>
  <w:abstractNum w:abstractNumId="2">
    <w:nsid w:val="FFFFFF82"/>
    <w:multiLevelType w:val="singleLevel"/>
    <w:tmpl w:val="4CF4A9A6"/>
    <w:lvl w:ilvl="0">
      <w:start w:val="1"/>
      <w:numFmt w:val="bullet"/>
      <w:pStyle w:val="3"/>
      <w:lvlText w:val=""/>
      <w:lvlJc w:val="left"/>
      <w:pPr>
        <w:tabs>
          <w:tab w:val="num" w:pos="1080"/>
        </w:tabs>
        <w:ind w:left="1080" w:hanging="360"/>
      </w:pPr>
      <w:rPr>
        <w:rFonts w:ascii="Symbol" w:hAnsi="Symbol" w:hint="default"/>
      </w:rPr>
    </w:lvl>
  </w:abstractNum>
  <w:abstractNum w:abstractNumId="3">
    <w:nsid w:val="FFFFFF83"/>
    <w:multiLevelType w:val="singleLevel"/>
    <w:tmpl w:val="1F86DD2C"/>
    <w:lvl w:ilvl="0">
      <w:start w:val="1"/>
      <w:numFmt w:val="bullet"/>
      <w:pStyle w:val="2"/>
      <w:lvlText w:val=""/>
      <w:lvlJc w:val="left"/>
      <w:pPr>
        <w:tabs>
          <w:tab w:val="num" w:pos="720"/>
        </w:tabs>
        <w:ind w:left="720" w:hanging="360"/>
      </w:pPr>
      <w:rPr>
        <w:rFonts w:ascii="Symbol" w:hAnsi="Symbol" w:hint="default"/>
      </w:rPr>
    </w:lvl>
  </w:abstractNum>
  <w:abstractNum w:abstractNumId="4">
    <w:nsid w:val="FFFFFF89"/>
    <w:multiLevelType w:val="singleLevel"/>
    <w:tmpl w:val="E63AF57E"/>
    <w:lvl w:ilvl="0">
      <w:start w:val="1"/>
      <w:numFmt w:val="bullet"/>
      <w:pStyle w:val="a"/>
      <w:lvlText w:val="•"/>
      <w:lvlJc w:val="left"/>
      <w:pPr>
        <w:ind w:left="360" w:hanging="360"/>
      </w:pPr>
      <w:rPr>
        <w:rFonts w:ascii="Cambria" w:hAnsi="Cambria" w:hint="default"/>
        <w:color w:val="7E97AD" w:themeColor="accent1"/>
      </w:rPr>
    </w:lvl>
  </w:abstractNum>
  <w:abstractNum w:abstractNumId="5">
    <w:nsid w:val="00C37546"/>
    <w:multiLevelType w:val="hybridMultilevel"/>
    <w:tmpl w:val="C54ED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0B44A2"/>
    <w:multiLevelType w:val="hybridMultilevel"/>
    <w:tmpl w:val="8E40A0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593185"/>
    <w:multiLevelType w:val="hybridMultilevel"/>
    <w:tmpl w:val="6D36512C"/>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8">
    <w:nsid w:val="1025216B"/>
    <w:multiLevelType w:val="hybridMultilevel"/>
    <w:tmpl w:val="D122B8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25E42E4"/>
    <w:multiLevelType w:val="hybridMultilevel"/>
    <w:tmpl w:val="CCF2F72E"/>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8E130B8"/>
    <w:multiLevelType w:val="hybridMultilevel"/>
    <w:tmpl w:val="6A6E8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B6F205A"/>
    <w:multiLevelType w:val="multilevel"/>
    <w:tmpl w:val="9CA4ABB8"/>
    <w:styleLink w:val="a0"/>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FFC3FDE"/>
    <w:multiLevelType w:val="hybridMultilevel"/>
    <w:tmpl w:val="E76220F0"/>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BA5A1E"/>
    <w:multiLevelType w:val="hybridMultilevel"/>
    <w:tmpl w:val="1236FE54"/>
    <w:lvl w:ilvl="0" w:tplc="25349AD6">
      <w:numFmt w:val="bullet"/>
      <w:lvlText w:val=""/>
      <w:lvlJc w:val="left"/>
      <w:pPr>
        <w:ind w:left="1004" w:hanging="360"/>
      </w:pPr>
      <w:rPr>
        <w:rFonts w:ascii="Symbol" w:eastAsiaTheme="minorHAnsi" w:hAnsi="Symbol" w:cstheme="minorBidi"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
    <w:nsid w:val="28051423"/>
    <w:multiLevelType w:val="hybridMultilevel"/>
    <w:tmpl w:val="70A607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86A2C25"/>
    <w:multiLevelType w:val="hybridMultilevel"/>
    <w:tmpl w:val="8154F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EAC49E2"/>
    <w:multiLevelType w:val="hybridMultilevel"/>
    <w:tmpl w:val="3B44F9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F5A3D3D"/>
    <w:multiLevelType w:val="hybridMultilevel"/>
    <w:tmpl w:val="07B88E06"/>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207795E"/>
    <w:multiLevelType w:val="hybridMultilevel"/>
    <w:tmpl w:val="755844E4"/>
    <w:lvl w:ilvl="0" w:tplc="B2D63804">
      <w:numFmt w:val="bullet"/>
      <w:lvlText w:val="•"/>
      <w:lvlJc w:val="left"/>
      <w:pPr>
        <w:ind w:left="719" w:hanging="435"/>
      </w:pPr>
      <w:rPr>
        <w:rFonts w:ascii="Cambria" w:eastAsiaTheme="minorHAnsi" w:hAnsi="Cambria" w:cstheme="minorBidi"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9">
    <w:nsid w:val="367F6A45"/>
    <w:multiLevelType w:val="multilevel"/>
    <w:tmpl w:val="80C0D6D2"/>
    <w:lvl w:ilvl="0">
      <w:start w:val="1"/>
      <w:numFmt w:val="decimal"/>
      <w:pStyle w:val="a1"/>
      <w:lvlText w:val="%1."/>
      <w:lvlJc w:val="left"/>
      <w:pPr>
        <w:ind w:left="360" w:hanging="360"/>
      </w:pPr>
      <w:rPr>
        <w:rFonts w:hint="default"/>
      </w:rPr>
    </w:lvl>
    <w:lvl w:ilvl="1">
      <w:start w:val="1"/>
      <w:numFmt w:val="decimal"/>
      <w:pStyle w:val="20"/>
      <w:suff w:val="space"/>
      <w:lvlText w:val="%1.%2"/>
      <w:lvlJc w:val="left"/>
      <w:pPr>
        <w:ind w:left="936" w:hanging="576"/>
      </w:pPr>
      <w:rPr>
        <w:rFonts w:hint="default"/>
      </w:rPr>
    </w:lvl>
    <w:lvl w:ilvl="2">
      <w:start w:val="1"/>
      <w:numFmt w:val="lowerLetter"/>
      <w:pStyle w:val="30"/>
      <w:lvlText w:val="%3."/>
      <w:lvlJc w:val="left"/>
      <w:pPr>
        <w:ind w:left="720" w:hanging="360"/>
      </w:pPr>
      <w:rPr>
        <w:rFonts w:hint="default"/>
      </w:rPr>
    </w:lvl>
    <w:lvl w:ilvl="3">
      <w:start w:val="1"/>
      <w:numFmt w:val="lowerRoman"/>
      <w:pStyle w:val="40"/>
      <w:lvlText w:val="%4."/>
      <w:lvlJc w:val="left"/>
      <w:pPr>
        <w:ind w:left="1080" w:hanging="360"/>
      </w:pPr>
      <w:rPr>
        <w:rFonts w:hint="default"/>
      </w:rPr>
    </w:lvl>
    <w:lvl w:ilvl="4">
      <w:start w:val="1"/>
      <w:numFmt w:val="lowerLetter"/>
      <w:pStyle w:val="50"/>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3AFD2B7C"/>
    <w:multiLevelType w:val="hybridMultilevel"/>
    <w:tmpl w:val="BC72F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D95370A"/>
    <w:multiLevelType w:val="hybridMultilevel"/>
    <w:tmpl w:val="4C48E3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1C6295A"/>
    <w:multiLevelType w:val="hybridMultilevel"/>
    <w:tmpl w:val="1F10F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39D36F9"/>
    <w:multiLevelType w:val="hybridMultilevel"/>
    <w:tmpl w:val="74EE4D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7377C68"/>
    <w:multiLevelType w:val="hybridMultilevel"/>
    <w:tmpl w:val="050AA6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AED5AF0"/>
    <w:multiLevelType w:val="hybridMultilevel"/>
    <w:tmpl w:val="F43899B0"/>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52C74D0"/>
    <w:multiLevelType w:val="hybridMultilevel"/>
    <w:tmpl w:val="36326F2A"/>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7D156A8"/>
    <w:multiLevelType w:val="hybridMultilevel"/>
    <w:tmpl w:val="6D3E5926"/>
    <w:lvl w:ilvl="0" w:tplc="25349AD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B610141"/>
    <w:multiLevelType w:val="hybridMultilevel"/>
    <w:tmpl w:val="828215E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BCF02BA"/>
    <w:multiLevelType w:val="hybridMultilevel"/>
    <w:tmpl w:val="9DCADBE4"/>
    <w:lvl w:ilvl="0" w:tplc="6AE8A00C">
      <w:start w:val="1"/>
      <w:numFmt w:val="decimal"/>
      <w:lvlText w:val="%1."/>
      <w:lvlJc w:val="left"/>
      <w:pPr>
        <w:ind w:left="40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11"/>
  </w:num>
  <w:num w:numId="7">
    <w:abstractNumId w:val="19"/>
  </w:num>
  <w:num w:numId="8">
    <w:abstractNumId w:val="10"/>
  </w:num>
  <w:num w:numId="9">
    <w:abstractNumId w:val="21"/>
  </w:num>
  <w:num w:numId="10">
    <w:abstractNumId w:val="23"/>
  </w:num>
  <w:num w:numId="11">
    <w:abstractNumId w:val="5"/>
  </w:num>
  <w:num w:numId="12">
    <w:abstractNumId w:val="20"/>
  </w:num>
  <w:num w:numId="13">
    <w:abstractNumId w:val="28"/>
  </w:num>
  <w:num w:numId="14">
    <w:abstractNumId w:val="16"/>
  </w:num>
  <w:num w:numId="15">
    <w:abstractNumId w:val="22"/>
  </w:num>
  <w:num w:numId="16">
    <w:abstractNumId w:val="15"/>
  </w:num>
  <w:num w:numId="17">
    <w:abstractNumId w:val="8"/>
  </w:num>
  <w:num w:numId="18">
    <w:abstractNumId w:val="27"/>
  </w:num>
  <w:num w:numId="19">
    <w:abstractNumId w:val="13"/>
  </w:num>
  <w:num w:numId="20">
    <w:abstractNumId w:val="18"/>
  </w:num>
  <w:num w:numId="21">
    <w:abstractNumId w:val="24"/>
  </w:num>
  <w:num w:numId="22">
    <w:abstractNumId w:val="7"/>
  </w:num>
  <w:num w:numId="23">
    <w:abstractNumId w:val="17"/>
  </w:num>
  <w:num w:numId="24">
    <w:abstractNumId w:val="25"/>
  </w:num>
  <w:num w:numId="25">
    <w:abstractNumId w:val="12"/>
  </w:num>
  <w:num w:numId="26">
    <w:abstractNumId w:val="29"/>
  </w:num>
  <w:num w:numId="27">
    <w:abstractNumId w:val="26"/>
  </w:num>
  <w:num w:numId="28">
    <w:abstractNumId w:val="9"/>
  </w:num>
  <w:num w:numId="29">
    <w:abstractNumId w:val="14"/>
  </w:num>
  <w:num w:numId="30">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attachedTemplate r:id="rId1"/>
  <w:doNotTrackFormatting/>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332"/>
    <w:rsid w:val="00001531"/>
    <w:rsid w:val="00001940"/>
    <w:rsid w:val="00002A3B"/>
    <w:rsid w:val="00002BA2"/>
    <w:rsid w:val="0000333B"/>
    <w:rsid w:val="00004807"/>
    <w:rsid w:val="00005118"/>
    <w:rsid w:val="00005167"/>
    <w:rsid w:val="0000783E"/>
    <w:rsid w:val="00013535"/>
    <w:rsid w:val="00013DEF"/>
    <w:rsid w:val="00014D73"/>
    <w:rsid w:val="00014EC5"/>
    <w:rsid w:val="00015B8B"/>
    <w:rsid w:val="00016405"/>
    <w:rsid w:val="00017A19"/>
    <w:rsid w:val="0002005E"/>
    <w:rsid w:val="00021072"/>
    <w:rsid w:val="00022003"/>
    <w:rsid w:val="00022028"/>
    <w:rsid w:val="00022516"/>
    <w:rsid w:val="00023AE1"/>
    <w:rsid w:val="000265EA"/>
    <w:rsid w:val="0002793E"/>
    <w:rsid w:val="00027C36"/>
    <w:rsid w:val="000306EB"/>
    <w:rsid w:val="00031724"/>
    <w:rsid w:val="0003363B"/>
    <w:rsid w:val="00033721"/>
    <w:rsid w:val="000339FD"/>
    <w:rsid w:val="000341A8"/>
    <w:rsid w:val="00034F5D"/>
    <w:rsid w:val="00036F82"/>
    <w:rsid w:val="0003715D"/>
    <w:rsid w:val="0003740F"/>
    <w:rsid w:val="000400C0"/>
    <w:rsid w:val="000401A5"/>
    <w:rsid w:val="00040720"/>
    <w:rsid w:val="000407BC"/>
    <w:rsid w:val="00041B73"/>
    <w:rsid w:val="00041DD8"/>
    <w:rsid w:val="0004244B"/>
    <w:rsid w:val="00042D6F"/>
    <w:rsid w:val="00042D82"/>
    <w:rsid w:val="00042DDF"/>
    <w:rsid w:val="00045114"/>
    <w:rsid w:val="00045F7A"/>
    <w:rsid w:val="000519E5"/>
    <w:rsid w:val="00052095"/>
    <w:rsid w:val="0005272C"/>
    <w:rsid w:val="000528C3"/>
    <w:rsid w:val="00052B02"/>
    <w:rsid w:val="0005313A"/>
    <w:rsid w:val="0005435C"/>
    <w:rsid w:val="000544DD"/>
    <w:rsid w:val="00054AA1"/>
    <w:rsid w:val="00055598"/>
    <w:rsid w:val="0005580C"/>
    <w:rsid w:val="00055E03"/>
    <w:rsid w:val="000564D6"/>
    <w:rsid w:val="000572E3"/>
    <w:rsid w:val="000575D4"/>
    <w:rsid w:val="000577CE"/>
    <w:rsid w:val="0005781C"/>
    <w:rsid w:val="00060003"/>
    <w:rsid w:val="00060845"/>
    <w:rsid w:val="00060BB9"/>
    <w:rsid w:val="000614C8"/>
    <w:rsid w:val="000629E7"/>
    <w:rsid w:val="00062FE3"/>
    <w:rsid w:val="00063759"/>
    <w:rsid w:val="0006440E"/>
    <w:rsid w:val="000652E5"/>
    <w:rsid w:val="00065333"/>
    <w:rsid w:val="0006579A"/>
    <w:rsid w:val="000670B9"/>
    <w:rsid w:val="000670FE"/>
    <w:rsid w:val="00067BC7"/>
    <w:rsid w:val="000711FE"/>
    <w:rsid w:val="000719AF"/>
    <w:rsid w:val="000722A1"/>
    <w:rsid w:val="000724C1"/>
    <w:rsid w:val="0007342E"/>
    <w:rsid w:val="000758D2"/>
    <w:rsid w:val="00075986"/>
    <w:rsid w:val="000761E3"/>
    <w:rsid w:val="00077BA1"/>
    <w:rsid w:val="00080DA9"/>
    <w:rsid w:val="00081567"/>
    <w:rsid w:val="0008156E"/>
    <w:rsid w:val="00081744"/>
    <w:rsid w:val="00081835"/>
    <w:rsid w:val="00081A18"/>
    <w:rsid w:val="000849DA"/>
    <w:rsid w:val="000866A9"/>
    <w:rsid w:val="00086D40"/>
    <w:rsid w:val="00090026"/>
    <w:rsid w:val="00093653"/>
    <w:rsid w:val="000938FE"/>
    <w:rsid w:val="000943F9"/>
    <w:rsid w:val="00094473"/>
    <w:rsid w:val="00094517"/>
    <w:rsid w:val="00094663"/>
    <w:rsid w:val="00094AFE"/>
    <w:rsid w:val="0009510C"/>
    <w:rsid w:val="00095C02"/>
    <w:rsid w:val="0009653D"/>
    <w:rsid w:val="000974CB"/>
    <w:rsid w:val="00097577"/>
    <w:rsid w:val="000A1AC8"/>
    <w:rsid w:val="000A1E2A"/>
    <w:rsid w:val="000A2ACA"/>
    <w:rsid w:val="000A39BA"/>
    <w:rsid w:val="000A5E19"/>
    <w:rsid w:val="000A6FF3"/>
    <w:rsid w:val="000A7E58"/>
    <w:rsid w:val="000B0B4B"/>
    <w:rsid w:val="000B1367"/>
    <w:rsid w:val="000B13DA"/>
    <w:rsid w:val="000B1E48"/>
    <w:rsid w:val="000B2780"/>
    <w:rsid w:val="000B2A80"/>
    <w:rsid w:val="000B2B70"/>
    <w:rsid w:val="000B368B"/>
    <w:rsid w:val="000B4182"/>
    <w:rsid w:val="000B500E"/>
    <w:rsid w:val="000B570E"/>
    <w:rsid w:val="000B7BF5"/>
    <w:rsid w:val="000C204F"/>
    <w:rsid w:val="000C2352"/>
    <w:rsid w:val="000C2D77"/>
    <w:rsid w:val="000C3041"/>
    <w:rsid w:val="000C404A"/>
    <w:rsid w:val="000C4DC3"/>
    <w:rsid w:val="000C508B"/>
    <w:rsid w:val="000C6066"/>
    <w:rsid w:val="000C74F5"/>
    <w:rsid w:val="000C7E91"/>
    <w:rsid w:val="000C7F21"/>
    <w:rsid w:val="000D16BE"/>
    <w:rsid w:val="000D2D95"/>
    <w:rsid w:val="000D3D65"/>
    <w:rsid w:val="000D4409"/>
    <w:rsid w:val="000D4CCC"/>
    <w:rsid w:val="000D6D81"/>
    <w:rsid w:val="000D7236"/>
    <w:rsid w:val="000E0907"/>
    <w:rsid w:val="000E1D09"/>
    <w:rsid w:val="000E20AE"/>
    <w:rsid w:val="000E35DF"/>
    <w:rsid w:val="000E4C22"/>
    <w:rsid w:val="000E5785"/>
    <w:rsid w:val="000E5F41"/>
    <w:rsid w:val="000E6506"/>
    <w:rsid w:val="000E7838"/>
    <w:rsid w:val="000E7CCC"/>
    <w:rsid w:val="000F0036"/>
    <w:rsid w:val="000F0192"/>
    <w:rsid w:val="000F1095"/>
    <w:rsid w:val="000F1ADF"/>
    <w:rsid w:val="000F1F78"/>
    <w:rsid w:val="000F2952"/>
    <w:rsid w:val="000F4EC5"/>
    <w:rsid w:val="000F506D"/>
    <w:rsid w:val="000F5631"/>
    <w:rsid w:val="000F6407"/>
    <w:rsid w:val="000F7983"/>
    <w:rsid w:val="000F7C7C"/>
    <w:rsid w:val="00100C2F"/>
    <w:rsid w:val="001027E8"/>
    <w:rsid w:val="001033DB"/>
    <w:rsid w:val="00103681"/>
    <w:rsid w:val="00103EB7"/>
    <w:rsid w:val="00104856"/>
    <w:rsid w:val="00104A01"/>
    <w:rsid w:val="00104B58"/>
    <w:rsid w:val="00104FD9"/>
    <w:rsid w:val="001054CA"/>
    <w:rsid w:val="00105AE2"/>
    <w:rsid w:val="00106932"/>
    <w:rsid w:val="00106FEA"/>
    <w:rsid w:val="00107C0C"/>
    <w:rsid w:val="00107C56"/>
    <w:rsid w:val="00110069"/>
    <w:rsid w:val="0011009D"/>
    <w:rsid w:val="00110D4C"/>
    <w:rsid w:val="001114FC"/>
    <w:rsid w:val="001116AA"/>
    <w:rsid w:val="00112867"/>
    <w:rsid w:val="00112CB8"/>
    <w:rsid w:val="001142EE"/>
    <w:rsid w:val="00114761"/>
    <w:rsid w:val="00114AA9"/>
    <w:rsid w:val="00114F56"/>
    <w:rsid w:val="0011540D"/>
    <w:rsid w:val="00116503"/>
    <w:rsid w:val="00116D4D"/>
    <w:rsid w:val="00116F1D"/>
    <w:rsid w:val="001170D5"/>
    <w:rsid w:val="001173A1"/>
    <w:rsid w:val="00117433"/>
    <w:rsid w:val="00117FB8"/>
    <w:rsid w:val="0012088B"/>
    <w:rsid w:val="00120E37"/>
    <w:rsid w:val="0012161B"/>
    <w:rsid w:val="00122243"/>
    <w:rsid w:val="001244DA"/>
    <w:rsid w:val="0012456E"/>
    <w:rsid w:val="00126071"/>
    <w:rsid w:val="001266BF"/>
    <w:rsid w:val="00127D12"/>
    <w:rsid w:val="00127ECE"/>
    <w:rsid w:val="00127EDF"/>
    <w:rsid w:val="00132C5D"/>
    <w:rsid w:val="00132D5B"/>
    <w:rsid w:val="001337C5"/>
    <w:rsid w:val="001338E4"/>
    <w:rsid w:val="0013630C"/>
    <w:rsid w:val="001369D7"/>
    <w:rsid w:val="00136A37"/>
    <w:rsid w:val="001374C8"/>
    <w:rsid w:val="00140A33"/>
    <w:rsid w:val="00141963"/>
    <w:rsid w:val="00141DD4"/>
    <w:rsid w:val="001454E0"/>
    <w:rsid w:val="00146541"/>
    <w:rsid w:val="001465DD"/>
    <w:rsid w:val="00147C15"/>
    <w:rsid w:val="001507DA"/>
    <w:rsid w:val="00152791"/>
    <w:rsid w:val="001535D8"/>
    <w:rsid w:val="0015443A"/>
    <w:rsid w:val="00154CAA"/>
    <w:rsid w:val="00154D76"/>
    <w:rsid w:val="00156BA3"/>
    <w:rsid w:val="001600EB"/>
    <w:rsid w:val="00160D8F"/>
    <w:rsid w:val="00160FD6"/>
    <w:rsid w:val="00161919"/>
    <w:rsid w:val="001627DE"/>
    <w:rsid w:val="00162A32"/>
    <w:rsid w:val="00165A21"/>
    <w:rsid w:val="00166782"/>
    <w:rsid w:val="00166D0E"/>
    <w:rsid w:val="00170189"/>
    <w:rsid w:val="00174AF1"/>
    <w:rsid w:val="00175005"/>
    <w:rsid w:val="00176F1A"/>
    <w:rsid w:val="00176FF7"/>
    <w:rsid w:val="001770A0"/>
    <w:rsid w:val="00180263"/>
    <w:rsid w:val="00180B00"/>
    <w:rsid w:val="00182F81"/>
    <w:rsid w:val="001834F8"/>
    <w:rsid w:val="0018364A"/>
    <w:rsid w:val="0018384F"/>
    <w:rsid w:val="00183DAD"/>
    <w:rsid w:val="00183EEA"/>
    <w:rsid w:val="00184771"/>
    <w:rsid w:val="00184D5C"/>
    <w:rsid w:val="00186732"/>
    <w:rsid w:val="0019013E"/>
    <w:rsid w:val="00190931"/>
    <w:rsid w:val="0019229C"/>
    <w:rsid w:val="00192860"/>
    <w:rsid w:val="00192ECC"/>
    <w:rsid w:val="00193B26"/>
    <w:rsid w:val="00193D78"/>
    <w:rsid w:val="001942D5"/>
    <w:rsid w:val="0019484B"/>
    <w:rsid w:val="00194E98"/>
    <w:rsid w:val="0019565B"/>
    <w:rsid w:val="00195BFA"/>
    <w:rsid w:val="001964A8"/>
    <w:rsid w:val="00197C7D"/>
    <w:rsid w:val="001A1358"/>
    <w:rsid w:val="001A24E6"/>
    <w:rsid w:val="001A333F"/>
    <w:rsid w:val="001A7346"/>
    <w:rsid w:val="001A77D8"/>
    <w:rsid w:val="001A7F71"/>
    <w:rsid w:val="001B0155"/>
    <w:rsid w:val="001B17E8"/>
    <w:rsid w:val="001B1A79"/>
    <w:rsid w:val="001B2289"/>
    <w:rsid w:val="001B27BB"/>
    <w:rsid w:val="001B2F55"/>
    <w:rsid w:val="001B3192"/>
    <w:rsid w:val="001B31AE"/>
    <w:rsid w:val="001B39D6"/>
    <w:rsid w:val="001B49A8"/>
    <w:rsid w:val="001B4F1A"/>
    <w:rsid w:val="001B5E67"/>
    <w:rsid w:val="001B6075"/>
    <w:rsid w:val="001B7EB1"/>
    <w:rsid w:val="001C0A6C"/>
    <w:rsid w:val="001C0AC3"/>
    <w:rsid w:val="001C2580"/>
    <w:rsid w:val="001C3A83"/>
    <w:rsid w:val="001C3B42"/>
    <w:rsid w:val="001C41F3"/>
    <w:rsid w:val="001C4389"/>
    <w:rsid w:val="001C4F81"/>
    <w:rsid w:val="001C6597"/>
    <w:rsid w:val="001C6A7C"/>
    <w:rsid w:val="001C7770"/>
    <w:rsid w:val="001D0109"/>
    <w:rsid w:val="001D077B"/>
    <w:rsid w:val="001D1E34"/>
    <w:rsid w:val="001D339C"/>
    <w:rsid w:val="001D3451"/>
    <w:rsid w:val="001D3955"/>
    <w:rsid w:val="001D40F8"/>
    <w:rsid w:val="001D4355"/>
    <w:rsid w:val="001D4EF0"/>
    <w:rsid w:val="001D4F5A"/>
    <w:rsid w:val="001D565A"/>
    <w:rsid w:val="001D6046"/>
    <w:rsid w:val="001D7842"/>
    <w:rsid w:val="001E002F"/>
    <w:rsid w:val="001E04C6"/>
    <w:rsid w:val="001E114E"/>
    <w:rsid w:val="001E3308"/>
    <w:rsid w:val="001E3F52"/>
    <w:rsid w:val="001E43C4"/>
    <w:rsid w:val="001E6FE1"/>
    <w:rsid w:val="001E70F6"/>
    <w:rsid w:val="001E7691"/>
    <w:rsid w:val="001E785A"/>
    <w:rsid w:val="001F0104"/>
    <w:rsid w:val="001F021F"/>
    <w:rsid w:val="001F0BEF"/>
    <w:rsid w:val="001F1DFB"/>
    <w:rsid w:val="001F2BE4"/>
    <w:rsid w:val="001F2DAD"/>
    <w:rsid w:val="001F3E34"/>
    <w:rsid w:val="001F4256"/>
    <w:rsid w:val="001F55DE"/>
    <w:rsid w:val="001F57A7"/>
    <w:rsid w:val="001F6009"/>
    <w:rsid w:val="001F6DC0"/>
    <w:rsid w:val="001F7A29"/>
    <w:rsid w:val="002003F6"/>
    <w:rsid w:val="00201D7D"/>
    <w:rsid w:val="002025E0"/>
    <w:rsid w:val="00202A00"/>
    <w:rsid w:val="00203974"/>
    <w:rsid w:val="002053EC"/>
    <w:rsid w:val="002058FA"/>
    <w:rsid w:val="00206EFC"/>
    <w:rsid w:val="00207AE7"/>
    <w:rsid w:val="00207DF0"/>
    <w:rsid w:val="00211D8F"/>
    <w:rsid w:val="002120B3"/>
    <w:rsid w:val="0021229A"/>
    <w:rsid w:val="00212BBA"/>
    <w:rsid w:val="00214739"/>
    <w:rsid w:val="00215FB5"/>
    <w:rsid w:val="00216E02"/>
    <w:rsid w:val="00217A9F"/>
    <w:rsid w:val="00220377"/>
    <w:rsid w:val="002206A5"/>
    <w:rsid w:val="00220D65"/>
    <w:rsid w:val="00220FD4"/>
    <w:rsid w:val="00221023"/>
    <w:rsid w:val="00221645"/>
    <w:rsid w:val="00222A60"/>
    <w:rsid w:val="00222F8F"/>
    <w:rsid w:val="002232E5"/>
    <w:rsid w:val="002242BD"/>
    <w:rsid w:val="00224604"/>
    <w:rsid w:val="002253AC"/>
    <w:rsid w:val="00225606"/>
    <w:rsid w:val="00226307"/>
    <w:rsid w:val="00230235"/>
    <w:rsid w:val="00230746"/>
    <w:rsid w:val="0023188F"/>
    <w:rsid w:val="002320C2"/>
    <w:rsid w:val="00232BE8"/>
    <w:rsid w:val="0023330D"/>
    <w:rsid w:val="00234314"/>
    <w:rsid w:val="002343CC"/>
    <w:rsid w:val="00234666"/>
    <w:rsid w:val="00234ECC"/>
    <w:rsid w:val="0023593D"/>
    <w:rsid w:val="00236313"/>
    <w:rsid w:val="0023734A"/>
    <w:rsid w:val="00240A33"/>
    <w:rsid w:val="00240B5A"/>
    <w:rsid w:val="00241225"/>
    <w:rsid w:val="002415D8"/>
    <w:rsid w:val="00241B05"/>
    <w:rsid w:val="0024230F"/>
    <w:rsid w:val="0024495B"/>
    <w:rsid w:val="0024554C"/>
    <w:rsid w:val="002460C6"/>
    <w:rsid w:val="0024697E"/>
    <w:rsid w:val="002470C4"/>
    <w:rsid w:val="00247144"/>
    <w:rsid w:val="00250F9A"/>
    <w:rsid w:val="0025134A"/>
    <w:rsid w:val="002518F6"/>
    <w:rsid w:val="00251988"/>
    <w:rsid w:val="00251AD4"/>
    <w:rsid w:val="00252A70"/>
    <w:rsid w:val="00253C5D"/>
    <w:rsid w:val="00254255"/>
    <w:rsid w:val="00260E25"/>
    <w:rsid w:val="002625C1"/>
    <w:rsid w:val="0026268D"/>
    <w:rsid w:val="002627F5"/>
    <w:rsid w:val="00262946"/>
    <w:rsid w:val="00262A49"/>
    <w:rsid w:val="00262AB2"/>
    <w:rsid w:val="00262B22"/>
    <w:rsid w:val="0026336A"/>
    <w:rsid w:val="00263CDA"/>
    <w:rsid w:val="00263F9A"/>
    <w:rsid w:val="0026427A"/>
    <w:rsid w:val="00264B2D"/>
    <w:rsid w:val="002653D0"/>
    <w:rsid w:val="002659B5"/>
    <w:rsid w:val="002662EF"/>
    <w:rsid w:val="00267AC4"/>
    <w:rsid w:val="0027045D"/>
    <w:rsid w:val="002706CB"/>
    <w:rsid w:val="00270740"/>
    <w:rsid w:val="0027093C"/>
    <w:rsid w:val="002715B2"/>
    <w:rsid w:val="002715EE"/>
    <w:rsid w:val="0027222C"/>
    <w:rsid w:val="002741DC"/>
    <w:rsid w:val="00274298"/>
    <w:rsid w:val="002754E6"/>
    <w:rsid w:val="002759A2"/>
    <w:rsid w:val="00275A61"/>
    <w:rsid w:val="0027751A"/>
    <w:rsid w:val="00277BC7"/>
    <w:rsid w:val="0028101A"/>
    <w:rsid w:val="0028137B"/>
    <w:rsid w:val="00281B38"/>
    <w:rsid w:val="00282B0B"/>
    <w:rsid w:val="00285673"/>
    <w:rsid w:val="00285B03"/>
    <w:rsid w:val="00286394"/>
    <w:rsid w:val="00286AF8"/>
    <w:rsid w:val="00287E91"/>
    <w:rsid w:val="002908B8"/>
    <w:rsid w:val="002910BB"/>
    <w:rsid w:val="002922CE"/>
    <w:rsid w:val="002940FD"/>
    <w:rsid w:val="002960D1"/>
    <w:rsid w:val="00296121"/>
    <w:rsid w:val="002969F9"/>
    <w:rsid w:val="00296CCB"/>
    <w:rsid w:val="002A0102"/>
    <w:rsid w:val="002A0796"/>
    <w:rsid w:val="002A0E89"/>
    <w:rsid w:val="002A0F2A"/>
    <w:rsid w:val="002A106D"/>
    <w:rsid w:val="002A1EA2"/>
    <w:rsid w:val="002A28BD"/>
    <w:rsid w:val="002A2953"/>
    <w:rsid w:val="002A2B19"/>
    <w:rsid w:val="002A2CAD"/>
    <w:rsid w:val="002A3313"/>
    <w:rsid w:val="002A3F7B"/>
    <w:rsid w:val="002A4A05"/>
    <w:rsid w:val="002A5198"/>
    <w:rsid w:val="002A5FE7"/>
    <w:rsid w:val="002A7FED"/>
    <w:rsid w:val="002B0679"/>
    <w:rsid w:val="002B1401"/>
    <w:rsid w:val="002B22AC"/>
    <w:rsid w:val="002B22B0"/>
    <w:rsid w:val="002B2AF3"/>
    <w:rsid w:val="002B3BDF"/>
    <w:rsid w:val="002C0F33"/>
    <w:rsid w:val="002C1B44"/>
    <w:rsid w:val="002C239D"/>
    <w:rsid w:val="002C2F1F"/>
    <w:rsid w:val="002C329A"/>
    <w:rsid w:val="002C435A"/>
    <w:rsid w:val="002C4A68"/>
    <w:rsid w:val="002C4C1C"/>
    <w:rsid w:val="002C50AA"/>
    <w:rsid w:val="002C6D3D"/>
    <w:rsid w:val="002C7476"/>
    <w:rsid w:val="002C7A16"/>
    <w:rsid w:val="002D0737"/>
    <w:rsid w:val="002D0A6E"/>
    <w:rsid w:val="002D0C32"/>
    <w:rsid w:val="002D1B68"/>
    <w:rsid w:val="002D28DC"/>
    <w:rsid w:val="002D2C32"/>
    <w:rsid w:val="002D2C49"/>
    <w:rsid w:val="002D2CAC"/>
    <w:rsid w:val="002D35D5"/>
    <w:rsid w:val="002D3A73"/>
    <w:rsid w:val="002D3ADE"/>
    <w:rsid w:val="002D4252"/>
    <w:rsid w:val="002D5A0C"/>
    <w:rsid w:val="002D5C8C"/>
    <w:rsid w:val="002D605B"/>
    <w:rsid w:val="002E0326"/>
    <w:rsid w:val="002E0B83"/>
    <w:rsid w:val="002E2039"/>
    <w:rsid w:val="002E2400"/>
    <w:rsid w:val="002E4E8F"/>
    <w:rsid w:val="002E4F00"/>
    <w:rsid w:val="002E5C2F"/>
    <w:rsid w:val="002E6CD2"/>
    <w:rsid w:val="002E74FA"/>
    <w:rsid w:val="002E7B8D"/>
    <w:rsid w:val="002F1465"/>
    <w:rsid w:val="002F1737"/>
    <w:rsid w:val="002F1C2B"/>
    <w:rsid w:val="002F22B4"/>
    <w:rsid w:val="002F279B"/>
    <w:rsid w:val="002F4565"/>
    <w:rsid w:val="002F45F5"/>
    <w:rsid w:val="002F4B4B"/>
    <w:rsid w:val="002F50D5"/>
    <w:rsid w:val="002F6471"/>
    <w:rsid w:val="002F6A71"/>
    <w:rsid w:val="00301131"/>
    <w:rsid w:val="00301A26"/>
    <w:rsid w:val="00301BBA"/>
    <w:rsid w:val="0030233A"/>
    <w:rsid w:val="00302AB8"/>
    <w:rsid w:val="00302B62"/>
    <w:rsid w:val="003053E8"/>
    <w:rsid w:val="00305678"/>
    <w:rsid w:val="003105D4"/>
    <w:rsid w:val="00311275"/>
    <w:rsid w:val="00313132"/>
    <w:rsid w:val="0031359C"/>
    <w:rsid w:val="003139D9"/>
    <w:rsid w:val="00313C54"/>
    <w:rsid w:val="003143EF"/>
    <w:rsid w:val="0031488A"/>
    <w:rsid w:val="00314A20"/>
    <w:rsid w:val="003159FE"/>
    <w:rsid w:val="00315F75"/>
    <w:rsid w:val="00316BBE"/>
    <w:rsid w:val="00316F1F"/>
    <w:rsid w:val="003175CB"/>
    <w:rsid w:val="00320148"/>
    <w:rsid w:val="003208D6"/>
    <w:rsid w:val="00321E52"/>
    <w:rsid w:val="003239A0"/>
    <w:rsid w:val="0032415B"/>
    <w:rsid w:val="00324365"/>
    <w:rsid w:val="0032444B"/>
    <w:rsid w:val="00324970"/>
    <w:rsid w:val="00324D65"/>
    <w:rsid w:val="00324DFF"/>
    <w:rsid w:val="00326B28"/>
    <w:rsid w:val="003274C3"/>
    <w:rsid w:val="0033009D"/>
    <w:rsid w:val="00330126"/>
    <w:rsid w:val="0033019D"/>
    <w:rsid w:val="00330C24"/>
    <w:rsid w:val="0033248F"/>
    <w:rsid w:val="003326A8"/>
    <w:rsid w:val="003337F0"/>
    <w:rsid w:val="00334921"/>
    <w:rsid w:val="00336505"/>
    <w:rsid w:val="00336E1C"/>
    <w:rsid w:val="00337DA5"/>
    <w:rsid w:val="003403C0"/>
    <w:rsid w:val="00341496"/>
    <w:rsid w:val="00341688"/>
    <w:rsid w:val="00342284"/>
    <w:rsid w:val="00343DEF"/>
    <w:rsid w:val="00344595"/>
    <w:rsid w:val="00344876"/>
    <w:rsid w:val="00345535"/>
    <w:rsid w:val="0034577C"/>
    <w:rsid w:val="0034591B"/>
    <w:rsid w:val="00345BDE"/>
    <w:rsid w:val="00346F7B"/>
    <w:rsid w:val="00350210"/>
    <w:rsid w:val="003509CF"/>
    <w:rsid w:val="003511B1"/>
    <w:rsid w:val="00352188"/>
    <w:rsid w:val="003542A5"/>
    <w:rsid w:val="003556BB"/>
    <w:rsid w:val="00355C34"/>
    <w:rsid w:val="0035635F"/>
    <w:rsid w:val="00356716"/>
    <w:rsid w:val="003568F1"/>
    <w:rsid w:val="0035723C"/>
    <w:rsid w:val="00357488"/>
    <w:rsid w:val="00357A0E"/>
    <w:rsid w:val="00357B40"/>
    <w:rsid w:val="003617B3"/>
    <w:rsid w:val="00361B7F"/>
    <w:rsid w:val="00363CC4"/>
    <w:rsid w:val="00364023"/>
    <w:rsid w:val="00364218"/>
    <w:rsid w:val="003659B8"/>
    <w:rsid w:val="00365A0A"/>
    <w:rsid w:val="00366AE1"/>
    <w:rsid w:val="003671EE"/>
    <w:rsid w:val="0036739E"/>
    <w:rsid w:val="003706BD"/>
    <w:rsid w:val="00371125"/>
    <w:rsid w:val="00371868"/>
    <w:rsid w:val="00374A7B"/>
    <w:rsid w:val="00374E04"/>
    <w:rsid w:val="003752F8"/>
    <w:rsid w:val="003756B2"/>
    <w:rsid w:val="00375F72"/>
    <w:rsid w:val="003760EF"/>
    <w:rsid w:val="00377B3E"/>
    <w:rsid w:val="003814E1"/>
    <w:rsid w:val="00384026"/>
    <w:rsid w:val="00386873"/>
    <w:rsid w:val="00387ECF"/>
    <w:rsid w:val="00392417"/>
    <w:rsid w:val="00392876"/>
    <w:rsid w:val="00392BA7"/>
    <w:rsid w:val="0039314E"/>
    <w:rsid w:val="003935AA"/>
    <w:rsid w:val="00394BA0"/>
    <w:rsid w:val="00395473"/>
    <w:rsid w:val="00395BBA"/>
    <w:rsid w:val="00395CFA"/>
    <w:rsid w:val="0039608C"/>
    <w:rsid w:val="0039645B"/>
    <w:rsid w:val="00397CB9"/>
    <w:rsid w:val="003A005C"/>
    <w:rsid w:val="003A07B7"/>
    <w:rsid w:val="003A086D"/>
    <w:rsid w:val="003A2E66"/>
    <w:rsid w:val="003A3143"/>
    <w:rsid w:val="003A318E"/>
    <w:rsid w:val="003A3375"/>
    <w:rsid w:val="003A3A8D"/>
    <w:rsid w:val="003A4E53"/>
    <w:rsid w:val="003A6295"/>
    <w:rsid w:val="003A6951"/>
    <w:rsid w:val="003A6D8C"/>
    <w:rsid w:val="003A74AA"/>
    <w:rsid w:val="003B09E0"/>
    <w:rsid w:val="003B1875"/>
    <w:rsid w:val="003B1DFC"/>
    <w:rsid w:val="003B2076"/>
    <w:rsid w:val="003B22F5"/>
    <w:rsid w:val="003B27AA"/>
    <w:rsid w:val="003B2DE2"/>
    <w:rsid w:val="003B3017"/>
    <w:rsid w:val="003B394C"/>
    <w:rsid w:val="003B48CF"/>
    <w:rsid w:val="003B68A7"/>
    <w:rsid w:val="003B7236"/>
    <w:rsid w:val="003C1533"/>
    <w:rsid w:val="003C558C"/>
    <w:rsid w:val="003C5E67"/>
    <w:rsid w:val="003C5EB8"/>
    <w:rsid w:val="003C6E88"/>
    <w:rsid w:val="003C7723"/>
    <w:rsid w:val="003D0D54"/>
    <w:rsid w:val="003D14CB"/>
    <w:rsid w:val="003D20DB"/>
    <w:rsid w:val="003D32C1"/>
    <w:rsid w:val="003D366E"/>
    <w:rsid w:val="003D3B03"/>
    <w:rsid w:val="003D4CA8"/>
    <w:rsid w:val="003D50F5"/>
    <w:rsid w:val="003D5329"/>
    <w:rsid w:val="003D56EF"/>
    <w:rsid w:val="003D768A"/>
    <w:rsid w:val="003D77D0"/>
    <w:rsid w:val="003D7E47"/>
    <w:rsid w:val="003E0270"/>
    <w:rsid w:val="003E037A"/>
    <w:rsid w:val="003E07ED"/>
    <w:rsid w:val="003E1566"/>
    <w:rsid w:val="003E1AEC"/>
    <w:rsid w:val="003E21E2"/>
    <w:rsid w:val="003E2BD5"/>
    <w:rsid w:val="003E2FA8"/>
    <w:rsid w:val="003E36D4"/>
    <w:rsid w:val="003E45F8"/>
    <w:rsid w:val="003E5E5E"/>
    <w:rsid w:val="003E6A54"/>
    <w:rsid w:val="003E6EB8"/>
    <w:rsid w:val="003E715C"/>
    <w:rsid w:val="003E72B8"/>
    <w:rsid w:val="003E7AC2"/>
    <w:rsid w:val="003F0349"/>
    <w:rsid w:val="003F0FFA"/>
    <w:rsid w:val="003F16C0"/>
    <w:rsid w:val="003F1F08"/>
    <w:rsid w:val="003F2A71"/>
    <w:rsid w:val="003F32F3"/>
    <w:rsid w:val="003F33C0"/>
    <w:rsid w:val="003F36F4"/>
    <w:rsid w:val="003F3CC7"/>
    <w:rsid w:val="003F4709"/>
    <w:rsid w:val="003F626D"/>
    <w:rsid w:val="003F628B"/>
    <w:rsid w:val="003F78F8"/>
    <w:rsid w:val="003F7B26"/>
    <w:rsid w:val="0040157E"/>
    <w:rsid w:val="00402340"/>
    <w:rsid w:val="00402C58"/>
    <w:rsid w:val="00402E65"/>
    <w:rsid w:val="004038F8"/>
    <w:rsid w:val="00403D73"/>
    <w:rsid w:val="00404B8C"/>
    <w:rsid w:val="00404FE6"/>
    <w:rsid w:val="004076CC"/>
    <w:rsid w:val="00407A65"/>
    <w:rsid w:val="00410877"/>
    <w:rsid w:val="00411CB7"/>
    <w:rsid w:val="00411E18"/>
    <w:rsid w:val="00412A71"/>
    <w:rsid w:val="0041374C"/>
    <w:rsid w:val="00414E9F"/>
    <w:rsid w:val="00416749"/>
    <w:rsid w:val="00416A97"/>
    <w:rsid w:val="00417276"/>
    <w:rsid w:val="00417BC4"/>
    <w:rsid w:val="0042082A"/>
    <w:rsid w:val="00420CC7"/>
    <w:rsid w:val="00421BBE"/>
    <w:rsid w:val="00421FDE"/>
    <w:rsid w:val="004227B5"/>
    <w:rsid w:val="0042411A"/>
    <w:rsid w:val="00424183"/>
    <w:rsid w:val="004241A0"/>
    <w:rsid w:val="00424F0E"/>
    <w:rsid w:val="00425243"/>
    <w:rsid w:val="00425DCC"/>
    <w:rsid w:val="00425F10"/>
    <w:rsid w:val="00426F91"/>
    <w:rsid w:val="00427D78"/>
    <w:rsid w:val="004302A3"/>
    <w:rsid w:val="00430814"/>
    <w:rsid w:val="0043172B"/>
    <w:rsid w:val="00431E90"/>
    <w:rsid w:val="00433C0D"/>
    <w:rsid w:val="00434649"/>
    <w:rsid w:val="00434C4B"/>
    <w:rsid w:val="004361EA"/>
    <w:rsid w:val="00436351"/>
    <w:rsid w:val="0043661C"/>
    <w:rsid w:val="00436AB4"/>
    <w:rsid w:val="004378BF"/>
    <w:rsid w:val="00437F34"/>
    <w:rsid w:val="00440676"/>
    <w:rsid w:val="004408AF"/>
    <w:rsid w:val="004409D6"/>
    <w:rsid w:val="00441AD0"/>
    <w:rsid w:val="004423AE"/>
    <w:rsid w:val="00442889"/>
    <w:rsid w:val="004431D2"/>
    <w:rsid w:val="00443968"/>
    <w:rsid w:val="004439E2"/>
    <w:rsid w:val="00444EFC"/>
    <w:rsid w:val="00445395"/>
    <w:rsid w:val="00445D4B"/>
    <w:rsid w:val="0044614F"/>
    <w:rsid w:val="00446E10"/>
    <w:rsid w:val="0045141B"/>
    <w:rsid w:val="00451885"/>
    <w:rsid w:val="0045316C"/>
    <w:rsid w:val="00453C20"/>
    <w:rsid w:val="00456A0F"/>
    <w:rsid w:val="00457FDF"/>
    <w:rsid w:val="004615A7"/>
    <w:rsid w:val="0046160E"/>
    <w:rsid w:val="00463A1F"/>
    <w:rsid w:val="00463AD1"/>
    <w:rsid w:val="00464238"/>
    <w:rsid w:val="00464D40"/>
    <w:rsid w:val="004655AC"/>
    <w:rsid w:val="00465E80"/>
    <w:rsid w:val="00467B53"/>
    <w:rsid w:val="00470EE7"/>
    <w:rsid w:val="0047161D"/>
    <w:rsid w:val="00471DB2"/>
    <w:rsid w:val="00473757"/>
    <w:rsid w:val="0047415B"/>
    <w:rsid w:val="00474C7F"/>
    <w:rsid w:val="004761BD"/>
    <w:rsid w:val="00476CC7"/>
    <w:rsid w:val="004770B0"/>
    <w:rsid w:val="0048065D"/>
    <w:rsid w:val="00480E6F"/>
    <w:rsid w:val="0048160E"/>
    <w:rsid w:val="004817E8"/>
    <w:rsid w:val="00482679"/>
    <w:rsid w:val="00482DDE"/>
    <w:rsid w:val="00485C56"/>
    <w:rsid w:val="004864D9"/>
    <w:rsid w:val="0048652D"/>
    <w:rsid w:val="004869DF"/>
    <w:rsid w:val="00486A53"/>
    <w:rsid w:val="0049024B"/>
    <w:rsid w:val="004915EE"/>
    <w:rsid w:val="00492111"/>
    <w:rsid w:val="004921A5"/>
    <w:rsid w:val="004922BD"/>
    <w:rsid w:val="00492C84"/>
    <w:rsid w:val="0049302D"/>
    <w:rsid w:val="00495109"/>
    <w:rsid w:val="00495111"/>
    <w:rsid w:val="00495232"/>
    <w:rsid w:val="0049541A"/>
    <w:rsid w:val="00495B5D"/>
    <w:rsid w:val="00496BF1"/>
    <w:rsid w:val="00497217"/>
    <w:rsid w:val="004A0E72"/>
    <w:rsid w:val="004A114A"/>
    <w:rsid w:val="004A1893"/>
    <w:rsid w:val="004A2837"/>
    <w:rsid w:val="004A2B25"/>
    <w:rsid w:val="004A2E36"/>
    <w:rsid w:val="004A341F"/>
    <w:rsid w:val="004A3E28"/>
    <w:rsid w:val="004A4030"/>
    <w:rsid w:val="004A5328"/>
    <w:rsid w:val="004A7900"/>
    <w:rsid w:val="004B082D"/>
    <w:rsid w:val="004B0862"/>
    <w:rsid w:val="004B0E7A"/>
    <w:rsid w:val="004B155A"/>
    <w:rsid w:val="004B1CA8"/>
    <w:rsid w:val="004B2038"/>
    <w:rsid w:val="004B309E"/>
    <w:rsid w:val="004B351C"/>
    <w:rsid w:val="004B49BF"/>
    <w:rsid w:val="004B500C"/>
    <w:rsid w:val="004B5858"/>
    <w:rsid w:val="004B6C31"/>
    <w:rsid w:val="004B74A0"/>
    <w:rsid w:val="004B7B08"/>
    <w:rsid w:val="004B7DC5"/>
    <w:rsid w:val="004C0DDB"/>
    <w:rsid w:val="004C12DB"/>
    <w:rsid w:val="004C20F6"/>
    <w:rsid w:val="004C2994"/>
    <w:rsid w:val="004C4AF0"/>
    <w:rsid w:val="004C4C38"/>
    <w:rsid w:val="004C69CB"/>
    <w:rsid w:val="004C720E"/>
    <w:rsid w:val="004D0931"/>
    <w:rsid w:val="004D31C6"/>
    <w:rsid w:val="004D3861"/>
    <w:rsid w:val="004D3ACF"/>
    <w:rsid w:val="004D4DFA"/>
    <w:rsid w:val="004D597D"/>
    <w:rsid w:val="004D7E86"/>
    <w:rsid w:val="004E0B35"/>
    <w:rsid w:val="004E0D2F"/>
    <w:rsid w:val="004E1033"/>
    <w:rsid w:val="004E1455"/>
    <w:rsid w:val="004E1991"/>
    <w:rsid w:val="004E5A37"/>
    <w:rsid w:val="004E70DD"/>
    <w:rsid w:val="004E7930"/>
    <w:rsid w:val="004F0295"/>
    <w:rsid w:val="004F09B8"/>
    <w:rsid w:val="004F0DED"/>
    <w:rsid w:val="004F0EEC"/>
    <w:rsid w:val="004F2102"/>
    <w:rsid w:val="004F2BC5"/>
    <w:rsid w:val="004F4B10"/>
    <w:rsid w:val="004F5032"/>
    <w:rsid w:val="004F52DC"/>
    <w:rsid w:val="004F65B1"/>
    <w:rsid w:val="004F67F3"/>
    <w:rsid w:val="004F6E5D"/>
    <w:rsid w:val="005006FD"/>
    <w:rsid w:val="00500CBA"/>
    <w:rsid w:val="005013CE"/>
    <w:rsid w:val="00501B31"/>
    <w:rsid w:val="005030CA"/>
    <w:rsid w:val="00503274"/>
    <w:rsid w:val="005038C3"/>
    <w:rsid w:val="00503932"/>
    <w:rsid w:val="0050498E"/>
    <w:rsid w:val="00504EB9"/>
    <w:rsid w:val="00505D18"/>
    <w:rsid w:val="00506829"/>
    <w:rsid w:val="00510A36"/>
    <w:rsid w:val="00511B78"/>
    <w:rsid w:val="00511D2C"/>
    <w:rsid w:val="00514B1F"/>
    <w:rsid w:val="005154E4"/>
    <w:rsid w:val="00515A6B"/>
    <w:rsid w:val="00515BCF"/>
    <w:rsid w:val="005162AF"/>
    <w:rsid w:val="00516649"/>
    <w:rsid w:val="005175DC"/>
    <w:rsid w:val="00520A38"/>
    <w:rsid w:val="00521A31"/>
    <w:rsid w:val="00522A40"/>
    <w:rsid w:val="005238FF"/>
    <w:rsid w:val="00525846"/>
    <w:rsid w:val="00525CDE"/>
    <w:rsid w:val="00525DE6"/>
    <w:rsid w:val="00526393"/>
    <w:rsid w:val="00527013"/>
    <w:rsid w:val="00527ED1"/>
    <w:rsid w:val="00530370"/>
    <w:rsid w:val="00530653"/>
    <w:rsid w:val="005322C4"/>
    <w:rsid w:val="00532405"/>
    <w:rsid w:val="005338D5"/>
    <w:rsid w:val="00534CE4"/>
    <w:rsid w:val="00534D60"/>
    <w:rsid w:val="00535073"/>
    <w:rsid w:val="00535116"/>
    <w:rsid w:val="00535656"/>
    <w:rsid w:val="005356D6"/>
    <w:rsid w:val="005362D7"/>
    <w:rsid w:val="005402BF"/>
    <w:rsid w:val="00542191"/>
    <w:rsid w:val="00542E83"/>
    <w:rsid w:val="00543549"/>
    <w:rsid w:val="005439F6"/>
    <w:rsid w:val="00544503"/>
    <w:rsid w:val="00546989"/>
    <w:rsid w:val="005503F9"/>
    <w:rsid w:val="00550E6B"/>
    <w:rsid w:val="00552B89"/>
    <w:rsid w:val="005531F9"/>
    <w:rsid w:val="005535A3"/>
    <w:rsid w:val="0055433B"/>
    <w:rsid w:val="00554E16"/>
    <w:rsid w:val="005558E1"/>
    <w:rsid w:val="00557908"/>
    <w:rsid w:val="005579CA"/>
    <w:rsid w:val="00557DE0"/>
    <w:rsid w:val="0056137C"/>
    <w:rsid w:val="0056294B"/>
    <w:rsid w:val="00562C51"/>
    <w:rsid w:val="00563FFC"/>
    <w:rsid w:val="00565115"/>
    <w:rsid w:val="00566521"/>
    <w:rsid w:val="005666F1"/>
    <w:rsid w:val="00566B68"/>
    <w:rsid w:val="00567935"/>
    <w:rsid w:val="00567ABD"/>
    <w:rsid w:val="00567D6F"/>
    <w:rsid w:val="00570D32"/>
    <w:rsid w:val="005717E6"/>
    <w:rsid w:val="00571E20"/>
    <w:rsid w:val="00571F48"/>
    <w:rsid w:val="00572105"/>
    <w:rsid w:val="00572ADD"/>
    <w:rsid w:val="00573989"/>
    <w:rsid w:val="00573C31"/>
    <w:rsid w:val="00574E10"/>
    <w:rsid w:val="00574E15"/>
    <w:rsid w:val="00577A04"/>
    <w:rsid w:val="0058064B"/>
    <w:rsid w:val="00581A76"/>
    <w:rsid w:val="00582D56"/>
    <w:rsid w:val="00583203"/>
    <w:rsid w:val="00583B5C"/>
    <w:rsid w:val="00584F1D"/>
    <w:rsid w:val="005850A0"/>
    <w:rsid w:val="00586832"/>
    <w:rsid w:val="00586B1A"/>
    <w:rsid w:val="00586B21"/>
    <w:rsid w:val="005903FA"/>
    <w:rsid w:val="005906AC"/>
    <w:rsid w:val="00590B4E"/>
    <w:rsid w:val="00591C01"/>
    <w:rsid w:val="005928F7"/>
    <w:rsid w:val="00592A49"/>
    <w:rsid w:val="00593B1E"/>
    <w:rsid w:val="00594DF5"/>
    <w:rsid w:val="005961F8"/>
    <w:rsid w:val="005963FA"/>
    <w:rsid w:val="00597F9E"/>
    <w:rsid w:val="005A03DF"/>
    <w:rsid w:val="005A0498"/>
    <w:rsid w:val="005A0F1C"/>
    <w:rsid w:val="005A16C0"/>
    <w:rsid w:val="005A1C9D"/>
    <w:rsid w:val="005A1D4C"/>
    <w:rsid w:val="005A31D4"/>
    <w:rsid w:val="005A45F7"/>
    <w:rsid w:val="005A49F7"/>
    <w:rsid w:val="005A6593"/>
    <w:rsid w:val="005A6DF1"/>
    <w:rsid w:val="005A7C58"/>
    <w:rsid w:val="005A7CC3"/>
    <w:rsid w:val="005B0C96"/>
    <w:rsid w:val="005B1357"/>
    <w:rsid w:val="005B1479"/>
    <w:rsid w:val="005B281B"/>
    <w:rsid w:val="005B3D8C"/>
    <w:rsid w:val="005B565A"/>
    <w:rsid w:val="005B5965"/>
    <w:rsid w:val="005B599D"/>
    <w:rsid w:val="005B64A5"/>
    <w:rsid w:val="005B64C6"/>
    <w:rsid w:val="005C1379"/>
    <w:rsid w:val="005C539A"/>
    <w:rsid w:val="005C53F8"/>
    <w:rsid w:val="005D076E"/>
    <w:rsid w:val="005D0DD0"/>
    <w:rsid w:val="005D0DE6"/>
    <w:rsid w:val="005D15F6"/>
    <w:rsid w:val="005D1C84"/>
    <w:rsid w:val="005D28DD"/>
    <w:rsid w:val="005D29E9"/>
    <w:rsid w:val="005D3A7B"/>
    <w:rsid w:val="005D4D3B"/>
    <w:rsid w:val="005D4DE5"/>
    <w:rsid w:val="005D557A"/>
    <w:rsid w:val="005D5727"/>
    <w:rsid w:val="005D5A64"/>
    <w:rsid w:val="005D602C"/>
    <w:rsid w:val="005D6320"/>
    <w:rsid w:val="005D692A"/>
    <w:rsid w:val="005D6EFF"/>
    <w:rsid w:val="005D7951"/>
    <w:rsid w:val="005E1D08"/>
    <w:rsid w:val="005E3B50"/>
    <w:rsid w:val="005E3FB4"/>
    <w:rsid w:val="005E4402"/>
    <w:rsid w:val="005E4DCD"/>
    <w:rsid w:val="005E69C5"/>
    <w:rsid w:val="005E6C27"/>
    <w:rsid w:val="005E700B"/>
    <w:rsid w:val="005E7930"/>
    <w:rsid w:val="005F1909"/>
    <w:rsid w:val="005F1A6E"/>
    <w:rsid w:val="005F43A4"/>
    <w:rsid w:val="005F480A"/>
    <w:rsid w:val="005F4FDD"/>
    <w:rsid w:val="005F590E"/>
    <w:rsid w:val="005F653B"/>
    <w:rsid w:val="005F6899"/>
    <w:rsid w:val="005F796D"/>
    <w:rsid w:val="005F79E1"/>
    <w:rsid w:val="00602168"/>
    <w:rsid w:val="00602307"/>
    <w:rsid w:val="00604AB5"/>
    <w:rsid w:val="0060681D"/>
    <w:rsid w:val="00606EF2"/>
    <w:rsid w:val="00607E99"/>
    <w:rsid w:val="00607FBB"/>
    <w:rsid w:val="0061091C"/>
    <w:rsid w:val="006112C0"/>
    <w:rsid w:val="00611D22"/>
    <w:rsid w:val="00611E50"/>
    <w:rsid w:val="006122DB"/>
    <w:rsid w:val="006124AB"/>
    <w:rsid w:val="00612F0F"/>
    <w:rsid w:val="006134B1"/>
    <w:rsid w:val="00613AD6"/>
    <w:rsid w:val="006141A1"/>
    <w:rsid w:val="00614B74"/>
    <w:rsid w:val="00615ED4"/>
    <w:rsid w:val="00616925"/>
    <w:rsid w:val="00616DDB"/>
    <w:rsid w:val="00617A50"/>
    <w:rsid w:val="0062014C"/>
    <w:rsid w:val="00620507"/>
    <w:rsid w:val="00620AD4"/>
    <w:rsid w:val="00621529"/>
    <w:rsid w:val="00623A23"/>
    <w:rsid w:val="006241CB"/>
    <w:rsid w:val="00624D54"/>
    <w:rsid w:val="00625394"/>
    <w:rsid w:val="0062662B"/>
    <w:rsid w:val="00630262"/>
    <w:rsid w:val="0063093A"/>
    <w:rsid w:val="00631342"/>
    <w:rsid w:val="006314B5"/>
    <w:rsid w:val="006315C2"/>
    <w:rsid w:val="0063198F"/>
    <w:rsid w:val="006323D4"/>
    <w:rsid w:val="00632BC2"/>
    <w:rsid w:val="00633277"/>
    <w:rsid w:val="006356BB"/>
    <w:rsid w:val="00636843"/>
    <w:rsid w:val="00636AC0"/>
    <w:rsid w:val="0064005A"/>
    <w:rsid w:val="006408EB"/>
    <w:rsid w:val="00641042"/>
    <w:rsid w:val="006436D6"/>
    <w:rsid w:val="00643BEC"/>
    <w:rsid w:val="00643FBF"/>
    <w:rsid w:val="006446EB"/>
    <w:rsid w:val="006447E2"/>
    <w:rsid w:val="00650B22"/>
    <w:rsid w:val="00650F32"/>
    <w:rsid w:val="00650FDD"/>
    <w:rsid w:val="00652893"/>
    <w:rsid w:val="00652A26"/>
    <w:rsid w:val="006535B7"/>
    <w:rsid w:val="0065491D"/>
    <w:rsid w:val="0065539F"/>
    <w:rsid w:val="00657083"/>
    <w:rsid w:val="00657110"/>
    <w:rsid w:val="00660CD1"/>
    <w:rsid w:val="00660F01"/>
    <w:rsid w:val="00661C57"/>
    <w:rsid w:val="006625D5"/>
    <w:rsid w:val="006627C2"/>
    <w:rsid w:val="00662E59"/>
    <w:rsid w:val="00664412"/>
    <w:rsid w:val="006646CF"/>
    <w:rsid w:val="0066486D"/>
    <w:rsid w:val="00664D4A"/>
    <w:rsid w:val="00664ED2"/>
    <w:rsid w:val="00664EED"/>
    <w:rsid w:val="00665820"/>
    <w:rsid w:val="006664FE"/>
    <w:rsid w:val="00666ED9"/>
    <w:rsid w:val="00667520"/>
    <w:rsid w:val="0066780D"/>
    <w:rsid w:val="00670B95"/>
    <w:rsid w:val="00671D25"/>
    <w:rsid w:val="00671D36"/>
    <w:rsid w:val="0067214A"/>
    <w:rsid w:val="00672792"/>
    <w:rsid w:val="00672E1E"/>
    <w:rsid w:val="00673B66"/>
    <w:rsid w:val="00673D36"/>
    <w:rsid w:val="0067423B"/>
    <w:rsid w:val="006742A7"/>
    <w:rsid w:val="0067569D"/>
    <w:rsid w:val="00675A31"/>
    <w:rsid w:val="006805DB"/>
    <w:rsid w:val="006819D5"/>
    <w:rsid w:val="00683B82"/>
    <w:rsid w:val="00684262"/>
    <w:rsid w:val="00685783"/>
    <w:rsid w:val="006858DC"/>
    <w:rsid w:val="006865B3"/>
    <w:rsid w:val="006875EC"/>
    <w:rsid w:val="00690D17"/>
    <w:rsid w:val="006911A4"/>
    <w:rsid w:val="00691E48"/>
    <w:rsid w:val="006927C2"/>
    <w:rsid w:val="00693D9C"/>
    <w:rsid w:val="00694685"/>
    <w:rsid w:val="00694EF5"/>
    <w:rsid w:val="0069566F"/>
    <w:rsid w:val="0069640E"/>
    <w:rsid w:val="0069741E"/>
    <w:rsid w:val="006975D8"/>
    <w:rsid w:val="00697F95"/>
    <w:rsid w:val="006A02F2"/>
    <w:rsid w:val="006A1246"/>
    <w:rsid w:val="006A2879"/>
    <w:rsid w:val="006A2BC5"/>
    <w:rsid w:val="006A3CC3"/>
    <w:rsid w:val="006A40EF"/>
    <w:rsid w:val="006A4357"/>
    <w:rsid w:val="006A5756"/>
    <w:rsid w:val="006A694C"/>
    <w:rsid w:val="006A78AB"/>
    <w:rsid w:val="006A7D1F"/>
    <w:rsid w:val="006B0301"/>
    <w:rsid w:val="006B0F8E"/>
    <w:rsid w:val="006B22C5"/>
    <w:rsid w:val="006B2755"/>
    <w:rsid w:val="006B3392"/>
    <w:rsid w:val="006B47E3"/>
    <w:rsid w:val="006B57BD"/>
    <w:rsid w:val="006B6186"/>
    <w:rsid w:val="006B711A"/>
    <w:rsid w:val="006B76FB"/>
    <w:rsid w:val="006B7F34"/>
    <w:rsid w:val="006C0218"/>
    <w:rsid w:val="006C08F9"/>
    <w:rsid w:val="006C0FB7"/>
    <w:rsid w:val="006C2758"/>
    <w:rsid w:val="006C3694"/>
    <w:rsid w:val="006C422B"/>
    <w:rsid w:val="006C47E1"/>
    <w:rsid w:val="006C4F97"/>
    <w:rsid w:val="006C66F8"/>
    <w:rsid w:val="006C6B2F"/>
    <w:rsid w:val="006C6CB2"/>
    <w:rsid w:val="006C7029"/>
    <w:rsid w:val="006C773A"/>
    <w:rsid w:val="006D0095"/>
    <w:rsid w:val="006D0E96"/>
    <w:rsid w:val="006D22DF"/>
    <w:rsid w:val="006D25B4"/>
    <w:rsid w:val="006D2CA3"/>
    <w:rsid w:val="006D2DB3"/>
    <w:rsid w:val="006D2DFD"/>
    <w:rsid w:val="006D4CBA"/>
    <w:rsid w:val="006D529B"/>
    <w:rsid w:val="006D5BB9"/>
    <w:rsid w:val="006D62D2"/>
    <w:rsid w:val="006D6475"/>
    <w:rsid w:val="006D64EB"/>
    <w:rsid w:val="006D65AD"/>
    <w:rsid w:val="006D6E13"/>
    <w:rsid w:val="006D74FC"/>
    <w:rsid w:val="006E12EE"/>
    <w:rsid w:val="006E1FD5"/>
    <w:rsid w:val="006E22C1"/>
    <w:rsid w:val="006E33C4"/>
    <w:rsid w:val="006E3B0D"/>
    <w:rsid w:val="006E3F9A"/>
    <w:rsid w:val="006E48AD"/>
    <w:rsid w:val="006E5F65"/>
    <w:rsid w:val="006E688D"/>
    <w:rsid w:val="006E785F"/>
    <w:rsid w:val="006E7EA6"/>
    <w:rsid w:val="006F2CAD"/>
    <w:rsid w:val="006F4847"/>
    <w:rsid w:val="006F5ABD"/>
    <w:rsid w:val="006F6424"/>
    <w:rsid w:val="006F6871"/>
    <w:rsid w:val="006F7689"/>
    <w:rsid w:val="00700389"/>
    <w:rsid w:val="007007C3"/>
    <w:rsid w:val="007019A6"/>
    <w:rsid w:val="00701FC7"/>
    <w:rsid w:val="00702325"/>
    <w:rsid w:val="00702CFE"/>
    <w:rsid w:val="0070335D"/>
    <w:rsid w:val="00704B03"/>
    <w:rsid w:val="00704BA9"/>
    <w:rsid w:val="007064A2"/>
    <w:rsid w:val="00706B7F"/>
    <w:rsid w:val="00707B40"/>
    <w:rsid w:val="007108EA"/>
    <w:rsid w:val="0071140E"/>
    <w:rsid w:val="0071167A"/>
    <w:rsid w:val="007118EC"/>
    <w:rsid w:val="00711BE4"/>
    <w:rsid w:val="00712247"/>
    <w:rsid w:val="00713798"/>
    <w:rsid w:val="00713802"/>
    <w:rsid w:val="00714FC0"/>
    <w:rsid w:val="00715B3E"/>
    <w:rsid w:val="00716049"/>
    <w:rsid w:val="00716734"/>
    <w:rsid w:val="00716FEF"/>
    <w:rsid w:val="007175E0"/>
    <w:rsid w:val="007203ED"/>
    <w:rsid w:val="00720900"/>
    <w:rsid w:val="00722176"/>
    <w:rsid w:val="007225E3"/>
    <w:rsid w:val="00722E74"/>
    <w:rsid w:val="007230DE"/>
    <w:rsid w:val="00723710"/>
    <w:rsid w:val="00724D58"/>
    <w:rsid w:val="0073249A"/>
    <w:rsid w:val="00732DCB"/>
    <w:rsid w:val="007333D1"/>
    <w:rsid w:val="00733431"/>
    <w:rsid w:val="00736CFE"/>
    <w:rsid w:val="0074007A"/>
    <w:rsid w:val="00741635"/>
    <w:rsid w:val="007416CB"/>
    <w:rsid w:val="0074185D"/>
    <w:rsid w:val="0074266C"/>
    <w:rsid w:val="0074364D"/>
    <w:rsid w:val="007441DA"/>
    <w:rsid w:val="0074431A"/>
    <w:rsid w:val="00745973"/>
    <w:rsid w:val="007478EA"/>
    <w:rsid w:val="007507D6"/>
    <w:rsid w:val="00750AF4"/>
    <w:rsid w:val="00750E2C"/>
    <w:rsid w:val="007512D1"/>
    <w:rsid w:val="007522CE"/>
    <w:rsid w:val="00752771"/>
    <w:rsid w:val="007529EE"/>
    <w:rsid w:val="00753DD7"/>
    <w:rsid w:val="00755FC2"/>
    <w:rsid w:val="00760AFC"/>
    <w:rsid w:val="00760E94"/>
    <w:rsid w:val="007614A7"/>
    <w:rsid w:val="00761B4F"/>
    <w:rsid w:val="00761FE1"/>
    <w:rsid w:val="0076328E"/>
    <w:rsid w:val="0076544D"/>
    <w:rsid w:val="00765861"/>
    <w:rsid w:val="00765923"/>
    <w:rsid w:val="007706A3"/>
    <w:rsid w:val="00770882"/>
    <w:rsid w:val="007709F9"/>
    <w:rsid w:val="0077144F"/>
    <w:rsid w:val="007715B4"/>
    <w:rsid w:val="0077169B"/>
    <w:rsid w:val="00771D72"/>
    <w:rsid w:val="00772CF0"/>
    <w:rsid w:val="007737EC"/>
    <w:rsid w:val="007743AD"/>
    <w:rsid w:val="00774768"/>
    <w:rsid w:val="00776C35"/>
    <w:rsid w:val="00777E8E"/>
    <w:rsid w:val="00780308"/>
    <w:rsid w:val="00780A62"/>
    <w:rsid w:val="00782332"/>
    <w:rsid w:val="007839B6"/>
    <w:rsid w:val="00783AE4"/>
    <w:rsid w:val="0078611E"/>
    <w:rsid w:val="00787296"/>
    <w:rsid w:val="00787976"/>
    <w:rsid w:val="0079010B"/>
    <w:rsid w:val="007905D0"/>
    <w:rsid w:val="00791A0C"/>
    <w:rsid w:val="00794A24"/>
    <w:rsid w:val="00795EEE"/>
    <w:rsid w:val="00797830"/>
    <w:rsid w:val="007A0920"/>
    <w:rsid w:val="007A0B7F"/>
    <w:rsid w:val="007A0FC7"/>
    <w:rsid w:val="007A198C"/>
    <w:rsid w:val="007A54DD"/>
    <w:rsid w:val="007A56A6"/>
    <w:rsid w:val="007A5D2A"/>
    <w:rsid w:val="007A611A"/>
    <w:rsid w:val="007A63EE"/>
    <w:rsid w:val="007A65E2"/>
    <w:rsid w:val="007A686F"/>
    <w:rsid w:val="007A7140"/>
    <w:rsid w:val="007A7BFA"/>
    <w:rsid w:val="007B3E4D"/>
    <w:rsid w:val="007B5068"/>
    <w:rsid w:val="007B5118"/>
    <w:rsid w:val="007B5323"/>
    <w:rsid w:val="007B5C8D"/>
    <w:rsid w:val="007C0157"/>
    <w:rsid w:val="007C03B7"/>
    <w:rsid w:val="007C0606"/>
    <w:rsid w:val="007C18E9"/>
    <w:rsid w:val="007C2407"/>
    <w:rsid w:val="007C27DF"/>
    <w:rsid w:val="007C3070"/>
    <w:rsid w:val="007C36CD"/>
    <w:rsid w:val="007C4544"/>
    <w:rsid w:val="007C4925"/>
    <w:rsid w:val="007C56E4"/>
    <w:rsid w:val="007C758C"/>
    <w:rsid w:val="007D0E0E"/>
    <w:rsid w:val="007D10BA"/>
    <w:rsid w:val="007D1DA7"/>
    <w:rsid w:val="007D2BC7"/>
    <w:rsid w:val="007D2C45"/>
    <w:rsid w:val="007D5AE7"/>
    <w:rsid w:val="007D5DC4"/>
    <w:rsid w:val="007D66F4"/>
    <w:rsid w:val="007D6C24"/>
    <w:rsid w:val="007D78EE"/>
    <w:rsid w:val="007E21FD"/>
    <w:rsid w:val="007E2261"/>
    <w:rsid w:val="007E2AD5"/>
    <w:rsid w:val="007E3484"/>
    <w:rsid w:val="007E3C44"/>
    <w:rsid w:val="007E4B60"/>
    <w:rsid w:val="007E524D"/>
    <w:rsid w:val="007E5C76"/>
    <w:rsid w:val="007E6572"/>
    <w:rsid w:val="007E6684"/>
    <w:rsid w:val="007E6978"/>
    <w:rsid w:val="007E7969"/>
    <w:rsid w:val="007F007F"/>
    <w:rsid w:val="007F0F4B"/>
    <w:rsid w:val="007F10DD"/>
    <w:rsid w:val="007F1895"/>
    <w:rsid w:val="007F1DAA"/>
    <w:rsid w:val="007F3112"/>
    <w:rsid w:val="007F33FD"/>
    <w:rsid w:val="007F34DA"/>
    <w:rsid w:val="007F3886"/>
    <w:rsid w:val="007F4E7F"/>
    <w:rsid w:val="007F4FC1"/>
    <w:rsid w:val="007F53A7"/>
    <w:rsid w:val="007F6253"/>
    <w:rsid w:val="007F6646"/>
    <w:rsid w:val="007F72C7"/>
    <w:rsid w:val="007F79A8"/>
    <w:rsid w:val="007F7D55"/>
    <w:rsid w:val="007F7F81"/>
    <w:rsid w:val="00800763"/>
    <w:rsid w:val="00801935"/>
    <w:rsid w:val="00801C48"/>
    <w:rsid w:val="00803AC8"/>
    <w:rsid w:val="00803C77"/>
    <w:rsid w:val="008056D3"/>
    <w:rsid w:val="00806474"/>
    <w:rsid w:val="008072AE"/>
    <w:rsid w:val="00807BA7"/>
    <w:rsid w:val="00811E70"/>
    <w:rsid w:val="00811EC5"/>
    <w:rsid w:val="008126B9"/>
    <w:rsid w:val="008139D4"/>
    <w:rsid w:val="00814CA4"/>
    <w:rsid w:val="00815E81"/>
    <w:rsid w:val="00815F26"/>
    <w:rsid w:val="00816376"/>
    <w:rsid w:val="008164AB"/>
    <w:rsid w:val="008164C6"/>
    <w:rsid w:val="00816849"/>
    <w:rsid w:val="00816D33"/>
    <w:rsid w:val="00817BDB"/>
    <w:rsid w:val="00817CB6"/>
    <w:rsid w:val="00820024"/>
    <w:rsid w:val="00820991"/>
    <w:rsid w:val="00820C7D"/>
    <w:rsid w:val="00821060"/>
    <w:rsid w:val="008217DF"/>
    <w:rsid w:val="00821887"/>
    <w:rsid w:val="00821C85"/>
    <w:rsid w:val="008222ED"/>
    <w:rsid w:val="008236B2"/>
    <w:rsid w:val="00824272"/>
    <w:rsid w:val="00824DDD"/>
    <w:rsid w:val="00825A5A"/>
    <w:rsid w:val="00825FB7"/>
    <w:rsid w:val="008266EA"/>
    <w:rsid w:val="00826753"/>
    <w:rsid w:val="008272A9"/>
    <w:rsid w:val="00831D7A"/>
    <w:rsid w:val="00832084"/>
    <w:rsid w:val="00832B35"/>
    <w:rsid w:val="0083351C"/>
    <w:rsid w:val="00833691"/>
    <w:rsid w:val="008346F4"/>
    <w:rsid w:val="00835DE0"/>
    <w:rsid w:val="008368F5"/>
    <w:rsid w:val="00837666"/>
    <w:rsid w:val="00840D75"/>
    <w:rsid w:val="00840DA2"/>
    <w:rsid w:val="0084195E"/>
    <w:rsid w:val="0084411D"/>
    <w:rsid w:val="00844A84"/>
    <w:rsid w:val="00844F91"/>
    <w:rsid w:val="008450F9"/>
    <w:rsid w:val="00847034"/>
    <w:rsid w:val="00851A7A"/>
    <w:rsid w:val="00854343"/>
    <w:rsid w:val="00854412"/>
    <w:rsid w:val="008561D8"/>
    <w:rsid w:val="00856274"/>
    <w:rsid w:val="008563A5"/>
    <w:rsid w:val="008569E9"/>
    <w:rsid w:val="00857899"/>
    <w:rsid w:val="008603C4"/>
    <w:rsid w:val="008605D4"/>
    <w:rsid w:val="00861492"/>
    <w:rsid w:val="00861A9F"/>
    <w:rsid w:val="00861E38"/>
    <w:rsid w:val="00863530"/>
    <w:rsid w:val="0086383A"/>
    <w:rsid w:val="008640C0"/>
    <w:rsid w:val="00864B68"/>
    <w:rsid w:val="00865654"/>
    <w:rsid w:val="008675C4"/>
    <w:rsid w:val="0086792D"/>
    <w:rsid w:val="00867EF7"/>
    <w:rsid w:val="008706E1"/>
    <w:rsid w:val="008718DB"/>
    <w:rsid w:val="00872C10"/>
    <w:rsid w:val="008746C4"/>
    <w:rsid w:val="00875579"/>
    <w:rsid w:val="00875DC4"/>
    <w:rsid w:val="00876C68"/>
    <w:rsid w:val="00877143"/>
    <w:rsid w:val="008803CC"/>
    <w:rsid w:val="008813E9"/>
    <w:rsid w:val="00881B90"/>
    <w:rsid w:val="00881D59"/>
    <w:rsid w:val="00885365"/>
    <w:rsid w:val="008853C4"/>
    <w:rsid w:val="00886330"/>
    <w:rsid w:val="008864FB"/>
    <w:rsid w:val="0088752F"/>
    <w:rsid w:val="008875A2"/>
    <w:rsid w:val="00887F4F"/>
    <w:rsid w:val="00892C77"/>
    <w:rsid w:val="00893C3A"/>
    <w:rsid w:val="008941E3"/>
    <w:rsid w:val="0089519D"/>
    <w:rsid w:val="0089536A"/>
    <w:rsid w:val="008954B0"/>
    <w:rsid w:val="008964B0"/>
    <w:rsid w:val="00897868"/>
    <w:rsid w:val="008A12C5"/>
    <w:rsid w:val="008A1BFD"/>
    <w:rsid w:val="008A1FE4"/>
    <w:rsid w:val="008A2106"/>
    <w:rsid w:val="008A37D0"/>
    <w:rsid w:val="008A520C"/>
    <w:rsid w:val="008A563B"/>
    <w:rsid w:val="008A5FD5"/>
    <w:rsid w:val="008B0B32"/>
    <w:rsid w:val="008B181E"/>
    <w:rsid w:val="008B422D"/>
    <w:rsid w:val="008B42B7"/>
    <w:rsid w:val="008B4BED"/>
    <w:rsid w:val="008B4E93"/>
    <w:rsid w:val="008B5515"/>
    <w:rsid w:val="008B70BC"/>
    <w:rsid w:val="008B74EF"/>
    <w:rsid w:val="008B7BAB"/>
    <w:rsid w:val="008B7E33"/>
    <w:rsid w:val="008C0898"/>
    <w:rsid w:val="008C0EC5"/>
    <w:rsid w:val="008C3AD6"/>
    <w:rsid w:val="008C4CAE"/>
    <w:rsid w:val="008C53C6"/>
    <w:rsid w:val="008C58C5"/>
    <w:rsid w:val="008C7081"/>
    <w:rsid w:val="008C7CC0"/>
    <w:rsid w:val="008C7D73"/>
    <w:rsid w:val="008D0C96"/>
    <w:rsid w:val="008D20AA"/>
    <w:rsid w:val="008D5234"/>
    <w:rsid w:val="008D5BD1"/>
    <w:rsid w:val="008D702A"/>
    <w:rsid w:val="008D702F"/>
    <w:rsid w:val="008E03B8"/>
    <w:rsid w:val="008E051B"/>
    <w:rsid w:val="008E0967"/>
    <w:rsid w:val="008E0A74"/>
    <w:rsid w:val="008E1E20"/>
    <w:rsid w:val="008E2B64"/>
    <w:rsid w:val="008E37D9"/>
    <w:rsid w:val="008E3F66"/>
    <w:rsid w:val="008E4BC0"/>
    <w:rsid w:val="008E5575"/>
    <w:rsid w:val="008E642B"/>
    <w:rsid w:val="008E71D8"/>
    <w:rsid w:val="008E7A2D"/>
    <w:rsid w:val="008F1753"/>
    <w:rsid w:val="008F3070"/>
    <w:rsid w:val="008F3B0B"/>
    <w:rsid w:val="008F3ED3"/>
    <w:rsid w:val="008F4423"/>
    <w:rsid w:val="008F4F22"/>
    <w:rsid w:val="008F6AC2"/>
    <w:rsid w:val="008F7CBB"/>
    <w:rsid w:val="0090040A"/>
    <w:rsid w:val="00902D08"/>
    <w:rsid w:val="00903C40"/>
    <w:rsid w:val="00905026"/>
    <w:rsid w:val="00906710"/>
    <w:rsid w:val="0090711A"/>
    <w:rsid w:val="00907237"/>
    <w:rsid w:val="0091027D"/>
    <w:rsid w:val="00910BDA"/>
    <w:rsid w:val="00912173"/>
    <w:rsid w:val="00912252"/>
    <w:rsid w:val="0091279E"/>
    <w:rsid w:val="009137F4"/>
    <w:rsid w:val="00916003"/>
    <w:rsid w:val="009164AB"/>
    <w:rsid w:val="00916BB5"/>
    <w:rsid w:val="009178BE"/>
    <w:rsid w:val="00917D74"/>
    <w:rsid w:val="00917FBD"/>
    <w:rsid w:val="0092158B"/>
    <w:rsid w:val="00922513"/>
    <w:rsid w:val="009234E5"/>
    <w:rsid w:val="00925F1D"/>
    <w:rsid w:val="00927C6D"/>
    <w:rsid w:val="009303D6"/>
    <w:rsid w:val="0093165E"/>
    <w:rsid w:val="0093325B"/>
    <w:rsid w:val="0093374C"/>
    <w:rsid w:val="009341A6"/>
    <w:rsid w:val="0093788F"/>
    <w:rsid w:val="00937972"/>
    <w:rsid w:val="009413C8"/>
    <w:rsid w:val="00941ABB"/>
    <w:rsid w:val="009429EA"/>
    <w:rsid w:val="009444D7"/>
    <w:rsid w:val="00944FB7"/>
    <w:rsid w:val="00947D2B"/>
    <w:rsid w:val="009519DC"/>
    <w:rsid w:val="00951C74"/>
    <w:rsid w:val="00952DDF"/>
    <w:rsid w:val="009541E9"/>
    <w:rsid w:val="00954DAE"/>
    <w:rsid w:val="0095639D"/>
    <w:rsid w:val="00957C14"/>
    <w:rsid w:val="0096296D"/>
    <w:rsid w:val="00963769"/>
    <w:rsid w:val="00964A6C"/>
    <w:rsid w:val="00965E88"/>
    <w:rsid w:val="0097009F"/>
    <w:rsid w:val="009711FE"/>
    <w:rsid w:val="0097143B"/>
    <w:rsid w:val="00971558"/>
    <w:rsid w:val="00972165"/>
    <w:rsid w:val="00972D20"/>
    <w:rsid w:val="00973E58"/>
    <w:rsid w:val="00974B87"/>
    <w:rsid w:val="00976758"/>
    <w:rsid w:val="00977D96"/>
    <w:rsid w:val="00981642"/>
    <w:rsid w:val="00981780"/>
    <w:rsid w:val="00981895"/>
    <w:rsid w:val="00982095"/>
    <w:rsid w:val="009823CF"/>
    <w:rsid w:val="00982C7A"/>
    <w:rsid w:val="009837A3"/>
    <w:rsid w:val="00983DF4"/>
    <w:rsid w:val="00983E91"/>
    <w:rsid w:val="009849A9"/>
    <w:rsid w:val="00986566"/>
    <w:rsid w:val="00986B6A"/>
    <w:rsid w:val="0099034A"/>
    <w:rsid w:val="009919CF"/>
    <w:rsid w:val="00991A22"/>
    <w:rsid w:val="00992570"/>
    <w:rsid w:val="0099462F"/>
    <w:rsid w:val="00994C11"/>
    <w:rsid w:val="009950F2"/>
    <w:rsid w:val="0099559A"/>
    <w:rsid w:val="00997C78"/>
    <w:rsid w:val="00997DF2"/>
    <w:rsid w:val="009A0260"/>
    <w:rsid w:val="009A0FA3"/>
    <w:rsid w:val="009A1377"/>
    <w:rsid w:val="009A314D"/>
    <w:rsid w:val="009A37AE"/>
    <w:rsid w:val="009A4EB9"/>
    <w:rsid w:val="009A6EE7"/>
    <w:rsid w:val="009A724A"/>
    <w:rsid w:val="009A79AE"/>
    <w:rsid w:val="009B0095"/>
    <w:rsid w:val="009B0CF5"/>
    <w:rsid w:val="009B0E03"/>
    <w:rsid w:val="009B1445"/>
    <w:rsid w:val="009B1829"/>
    <w:rsid w:val="009B1B01"/>
    <w:rsid w:val="009B31CD"/>
    <w:rsid w:val="009B3DAA"/>
    <w:rsid w:val="009B3E59"/>
    <w:rsid w:val="009B48B2"/>
    <w:rsid w:val="009B4C46"/>
    <w:rsid w:val="009B4ED4"/>
    <w:rsid w:val="009B52AA"/>
    <w:rsid w:val="009B5D71"/>
    <w:rsid w:val="009B6B41"/>
    <w:rsid w:val="009C15F5"/>
    <w:rsid w:val="009C3439"/>
    <w:rsid w:val="009C402C"/>
    <w:rsid w:val="009C458B"/>
    <w:rsid w:val="009C5332"/>
    <w:rsid w:val="009C6091"/>
    <w:rsid w:val="009D0170"/>
    <w:rsid w:val="009D0701"/>
    <w:rsid w:val="009D0BAA"/>
    <w:rsid w:val="009D1057"/>
    <w:rsid w:val="009D17F6"/>
    <w:rsid w:val="009D1A63"/>
    <w:rsid w:val="009D1E5E"/>
    <w:rsid w:val="009D3172"/>
    <w:rsid w:val="009D413A"/>
    <w:rsid w:val="009D62B5"/>
    <w:rsid w:val="009E0A1F"/>
    <w:rsid w:val="009E0DA7"/>
    <w:rsid w:val="009E388E"/>
    <w:rsid w:val="009E3B7C"/>
    <w:rsid w:val="009E427B"/>
    <w:rsid w:val="009E4FC6"/>
    <w:rsid w:val="009E5712"/>
    <w:rsid w:val="009E5753"/>
    <w:rsid w:val="009E5A92"/>
    <w:rsid w:val="009E5FAC"/>
    <w:rsid w:val="009E641E"/>
    <w:rsid w:val="009E77B9"/>
    <w:rsid w:val="009E7CC0"/>
    <w:rsid w:val="009F0A8A"/>
    <w:rsid w:val="009F110C"/>
    <w:rsid w:val="009F1CFB"/>
    <w:rsid w:val="009F341F"/>
    <w:rsid w:val="009F3E31"/>
    <w:rsid w:val="009F430A"/>
    <w:rsid w:val="009F47B8"/>
    <w:rsid w:val="009F52C2"/>
    <w:rsid w:val="009F580A"/>
    <w:rsid w:val="009F5BE6"/>
    <w:rsid w:val="009F5E60"/>
    <w:rsid w:val="009F635E"/>
    <w:rsid w:val="009F63B7"/>
    <w:rsid w:val="009F66A7"/>
    <w:rsid w:val="009F748F"/>
    <w:rsid w:val="009F7F90"/>
    <w:rsid w:val="00A00B0E"/>
    <w:rsid w:val="00A01793"/>
    <w:rsid w:val="00A0196B"/>
    <w:rsid w:val="00A01F01"/>
    <w:rsid w:val="00A03014"/>
    <w:rsid w:val="00A033ED"/>
    <w:rsid w:val="00A048F4"/>
    <w:rsid w:val="00A05025"/>
    <w:rsid w:val="00A07FF2"/>
    <w:rsid w:val="00A11FC3"/>
    <w:rsid w:val="00A12957"/>
    <w:rsid w:val="00A12F12"/>
    <w:rsid w:val="00A133E2"/>
    <w:rsid w:val="00A13D7D"/>
    <w:rsid w:val="00A14049"/>
    <w:rsid w:val="00A14087"/>
    <w:rsid w:val="00A15A9D"/>
    <w:rsid w:val="00A16407"/>
    <w:rsid w:val="00A17170"/>
    <w:rsid w:val="00A24BA8"/>
    <w:rsid w:val="00A26E52"/>
    <w:rsid w:val="00A26F3A"/>
    <w:rsid w:val="00A271B4"/>
    <w:rsid w:val="00A2791E"/>
    <w:rsid w:val="00A27939"/>
    <w:rsid w:val="00A3099E"/>
    <w:rsid w:val="00A30CDC"/>
    <w:rsid w:val="00A30D79"/>
    <w:rsid w:val="00A33B01"/>
    <w:rsid w:val="00A33B0B"/>
    <w:rsid w:val="00A33B55"/>
    <w:rsid w:val="00A33C7B"/>
    <w:rsid w:val="00A3468D"/>
    <w:rsid w:val="00A35310"/>
    <w:rsid w:val="00A36721"/>
    <w:rsid w:val="00A36F7B"/>
    <w:rsid w:val="00A3734F"/>
    <w:rsid w:val="00A40ED5"/>
    <w:rsid w:val="00A41336"/>
    <w:rsid w:val="00A41BC0"/>
    <w:rsid w:val="00A4244D"/>
    <w:rsid w:val="00A42855"/>
    <w:rsid w:val="00A4442A"/>
    <w:rsid w:val="00A447E8"/>
    <w:rsid w:val="00A44A45"/>
    <w:rsid w:val="00A44B2B"/>
    <w:rsid w:val="00A44DF8"/>
    <w:rsid w:val="00A450B5"/>
    <w:rsid w:val="00A45344"/>
    <w:rsid w:val="00A47ABF"/>
    <w:rsid w:val="00A47EE2"/>
    <w:rsid w:val="00A50A0A"/>
    <w:rsid w:val="00A50CEE"/>
    <w:rsid w:val="00A5223C"/>
    <w:rsid w:val="00A5256E"/>
    <w:rsid w:val="00A53396"/>
    <w:rsid w:val="00A53433"/>
    <w:rsid w:val="00A534BD"/>
    <w:rsid w:val="00A54537"/>
    <w:rsid w:val="00A551A1"/>
    <w:rsid w:val="00A56534"/>
    <w:rsid w:val="00A56C2D"/>
    <w:rsid w:val="00A57D43"/>
    <w:rsid w:val="00A57D6D"/>
    <w:rsid w:val="00A60432"/>
    <w:rsid w:val="00A60DB7"/>
    <w:rsid w:val="00A6127C"/>
    <w:rsid w:val="00A61587"/>
    <w:rsid w:val="00A628BF"/>
    <w:rsid w:val="00A62A04"/>
    <w:rsid w:val="00A631C6"/>
    <w:rsid w:val="00A64059"/>
    <w:rsid w:val="00A64285"/>
    <w:rsid w:val="00A64D0C"/>
    <w:rsid w:val="00A6600B"/>
    <w:rsid w:val="00A67A07"/>
    <w:rsid w:val="00A67B6A"/>
    <w:rsid w:val="00A7036F"/>
    <w:rsid w:val="00A70D5F"/>
    <w:rsid w:val="00A71825"/>
    <w:rsid w:val="00A7234F"/>
    <w:rsid w:val="00A73AB7"/>
    <w:rsid w:val="00A73CDE"/>
    <w:rsid w:val="00A74D52"/>
    <w:rsid w:val="00A74E8A"/>
    <w:rsid w:val="00A7558E"/>
    <w:rsid w:val="00A760B8"/>
    <w:rsid w:val="00A77667"/>
    <w:rsid w:val="00A77C70"/>
    <w:rsid w:val="00A81849"/>
    <w:rsid w:val="00A819E5"/>
    <w:rsid w:val="00A81CE0"/>
    <w:rsid w:val="00A82409"/>
    <w:rsid w:val="00A841B3"/>
    <w:rsid w:val="00A864CA"/>
    <w:rsid w:val="00A8698E"/>
    <w:rsid w:val="00A870F7"/>
    <w:rsid w:val="00A87F88"/>
    <w:rsid w:val="00A902F8"/>
    <w:rsid w:val="00A912EE"/>
    <w:rsid w:val="00A9217D"/>
    <w:rsid w:val="00A926AC"/>
    <w:rsid w:val="00A92BFE"/>
    <w:rsid w:val="00A92D5D"/>
    <w:rsid w:val="00A932BC"/>
    <w:rsid w:val="00A9750B"/>
    <w:rsid w:val="00A97841"/>
    <w:rsid w:val="00AA0105"/>
    <w:rsid w:val="00AA0512"/>
    <w:rsid w:val="00AA0D68"/>
    <w:rsid w:val="00AA1549"/>
    <w:rsid w:val="00AA1BDC"/>
    <w:rsid w:val="00AA316A"/>
    <w:rsid w:val="00AA32C3"/>
    <w:rsid w:val="00AA3F15"/>
    <w:rsid w:val="00AA54BB"/>
    <w:rsid w:val="00AA5CB2"/>
    <w:rsid w:val="00AB0870"/>
    <w:rsid w:val="00AB0C7F"/>
    <w:rsid w:val="00AB3B9B"/>
    <w:rsid w:val="00AB464C"/>
    <w:rsid w:val="00AB4AE8"/>
    <w:rsid w:val="00AB7640"/>
    <w:rsid w:val="00AC001B"/>
    <w:rsid w:val="00AC0C6B"/>
    <w:rsid w:val="00AC1A35"/>
    <w:rsid w:val="00AC2DA4"/>
    <w:rsid w:val="00AC3E72"/>
    <w:rsid w:val="00AC4830"/>
    <w:rsid w:val="00AC486D"/>
    <w:rsid w:val="00AC6255"/>
    <w:rsid w:val="00AC70D6"/>
    <w:rsid w:val="00AC7D76"/>
    <w:rsid w:val="00AD1B02"/>
    <w:rsid w:val="00AD1F19"/>
    <w:rsid w:val="00AD2558"/>
    <w:rsid w:val="00AD3571"/>
    <w:rsid w:val="00AD3E29"/>
    <w:rsid w:val="00AD4B25"/>
    <w:rsid w:val="00AD4ECA"/>
    <w:rsid w:val="00AD5B53"/>
    <w:rsid w:val="00AD5CF1"/>
    <w:rsid w:val="00AD6676"/>
    <w:rsid w:val="00AD7079"/>
    <w:rsid w:val="00AD75DA"/>
    <w:rsid w:val="00AD7EE0"/>
    <w:rsid w:val="00AE0E0C"/>
    <w:rsid w:val="00AE14DE"/>
    <w:rsid w:val="00AE2FF2"/>
    <w:rsid w:val="00AE464C"/>
    <w:rsid w:val="00AE47AA"/>
    <w:rsid w:val="00AE5EFB"/>
    <w:rsid w:val="00AE66A5"/>
    <w:rsid w:val="00AE6D4E"/>
    <w:rsid w:val="00AE7223"/>
    <w:rsid w:val="00AE7C5E"/>
    <w:rsid w:val="00AF0232"/>
    <w:rsid w:val="00AF12DA"/>
    <w:rsid w:val="00AF13D5"/>
    <w:rsid w:val="00AF36D3"/>
    <w:rsid w:val="00AF6915"/>
    <w:rsid w:val="00AF6AF7"/>
    <w:rsid w:val="00AF709D"/>
    <w:rsid w:val="00AF77F0"/>
    <w:rsid w:val="00AF7D9A"/>
    <w:rsid w:val="00B00532"/>
    <w:rsid w:val="00B00A2C"/>
    <w:rsid w:val="00B0244E"/>
    <w:rsid w:val="00B025C1"/>
    <w:rsid w:val="00B02C5D"/>
    <w:rsid w:val="00B02D1D"/>
    <w:rsid w:val="00B0378D"/>
    <w:rsid w:val="00B03A1E"/>
    <w:rsid w:val="00B04A2B"/>
    <w:rsid w:val="00B0501F"/>
    <w:rsid w:val="00B05D59"/>
    <w:rsid w:val="00B07A96"/>
    <w:rsid w:val="00B1099A"/>
    <w:rsid w:val="00B11142"/>
    <w:rsid w:val="00B11E1E"/>
    <w:rsid w:val="00B12212"/>
    <w:rsid w:val="00B128B1"/>
    <w:rsid w:val="00B128B9"/>
    <w:rsid w:val="00B13BC8"/>
    <w:rsid w:val="00B15BC0"/>
    <w:rsid w:val="00B15E4C"/>
    <w:rsid w:val="00B17530"/>
    <w:rsid w:val="00B17744"/>
    <w:rsid w:val="00B2005E"/>
    <w:rsid w:val="00B20266"/>
    <w:rsid w:val="00B2098A"/>
    <w:rsid w:val="00B20E9E"/>
    <w:rsid w:val="00B210F9"/>
    <w:rsid w:val="00B24447"/>
    <w:rsid w:val="00B2577F"/>
    <w:rsid w:val="00B26085"/>
    <w:rsid w:val="00B26304"/>
    <w:rsid w:val="00B26CE6"/>
    <w:rsid w:val="00B278E4"/>
    <w:rsid w:val="00B27AB3"/>
    <w:rsid w:val="00B3037F"/>
    <w:rsid w:val="00B315EF"/>
    <w:rsid w:val="00B32A0A"/>
    <w:rsid w:val="00B3631A"/>
    <w:rsid w:val="00B366F0"/>
    <w:rsid w:val="00B367F1"/>
    <w:rsid w:val="00B36C2C"/>
    <w:rsid w:val="00B36FE4"/>
    <w:rsid w:val="00B40335"/>
    <w:rsid w:val="00B404B9"/>
    <w:rsid w:val="00B4069C"/>
    <w:rsid w:val="00B414E0"/>
    <w:rsid w:val="00B41751"/>
    <w:rsid w:val="00B42473"/>
    <w:rsid w:val="00B43324"/>
    <w:rsid w:val="00B43803"/>
    <w:rsid w:val="00B43A57"/>
    <w:rsid w:val="00B43B40"/>
    <w:rsid w:val="00B452F2"/>
    <w:rsid w:val="00B454D1"/>
    <w:rsid w:val="00B457FE"/>
    <w:rsid w:val="00B45FDD"/>
    <w:rsid w:val="00B470E9"/>
    <w:rsid w:val="00B474AB"/>
    <w:rsid w:val="00B50B0F"/>
    <w:rsid w:val="00B521EF"/>
    <w:rsid w:val="00B52531"/>
    <w:rsid w:val="00B52D6C"/>
    <w:rsid w:val="00B538BA"/>
    <w:rsid w:val="00B54368"/>
    <w:rsid w:val="00B54E2E"/>
    <w:rsid w:val="00B55B34"/>
    <w:rsid w:val="00B56EF8"/>
    <w:rsid w:val="00B572C3"/>
    <w:rsid w:val="00B57D31"/>
    <w:rsid w:val="00B616AD"/>
    <w:rsid w:val="00B61B80"/>
    <w:rsid w:val="00B61CDC"/>
    <w:rsid w:val="00B61D7F"/>
    <w:rsid w:val="00B62263"/>
    <w:rsid w:val="00B62487"/>
    <w:rsid w:val="00B62897"/>
    <w:rsid w:val="00B629AE"/>
    <w:rsid w:val="00B62C91"/>
    <w:rsid w:val="00B62DC0"/>
    <w:rsid w:val="00B642A9"/>
    <w:rsid w:val="00B6437D"/>
    <w:rsid w:val="00B655A3"/>
    <w:rsid w:val="00B65770"/>
    <w:rsid w:val="00B669A7"/>
    <w:rsid w:val="00B66CF9"/>
    <w:rsid w:val="00B66F32"/>
    <w:rsid w:val="00B67BD7"/>
    <w:rsid w:val="00B7196E"/>
    <w:rsid w:val="00B72D41"/>
    <w:rsid w:val="00B73916"/>
    <w:rsid w:val="00B73E6D"/>
    <w:rsid w:val="00B74C38"/>
    <w:rsid w:val="00B750F1"/>
    <w:rsid w:val="00B75A5B"/>
    <w:rsid w:val="00B75CF0"/>
    <w:rsid w:val="00B76FB3"/>
    <w:rsid w:val="00B776AE"/>
    <w:rsid w:val="00B77EFF"/>
    <w:rsid w:val="00B77F4F"/>
    <w:rsid w:val="00B77F5B"/>
    <w:rsid w:val="00B80627"/>
    <w:rsid w:val="00B81B02"/>
    <w:rsid w:val="00B84819"/>
    <w:rsid w:val="00B84A2E"/>
    <w:rsid w:val="00B84A88"/>
    <w:rsid w:val="00B853A1"/>
    <w:rsid w:val="00B85D94"/>
    <w:rsid w:val="00B867B9"/>
    <w:rsid w:val="00B8762E"/>
    <w:rsid w:val="00B9099D"/>
    <w:rsid w:val="00B91E87"/>
    <w:rsid w:val="00B91F7D"/>
    <w:rsid w:val="00B92485"/>
    <w:rsid w:val="00B92F87"/>
    <w:rsid w:val="00B94581"/>
    <w:rsid w:val="00B945DB"/>
    <w:rsid w:val="00B95F29"/>
    <w:rsid w:val="00B96442"/>
    <w:rsid w:val="00BA08B9"/>
    <w:rsid w:val="00BA1A8F"/>
    <w:rsid w:val="00BA1BAA"/>
    <w:rsid w:val="00BA2B38"/>
    <w:rsid w:val="00BA3978"/>
    <w:rsid w:val="00BA3C17"/>
    <w:rsid w:val="00BA3CBC"/>
    <w:rsid w:val="00BA3D0B"/>
    <w:rsid w:val="00BA41FD"/>
    <w:rsid w:val="00BA496A"/>
    <w:rsid w:val="00BA5E10"/>
    <w:rsid w:val="00BA5F85"/>
    <w:rsid w:val="00BA6A2B"/>
    <w:rsid w:val="00BA7F33"/>
    <w:rsid w:val="00BB04E6"/>
    <w:rsid w:val="00BB084D"/>
    <w:rsid w:val="00BB13C2"/>
    <w:rsid w:val="00BB1B60"/>
    <w:rsid w:val="00BB1B81"/>
    <w:rsid w:val="00BB3D6A"/>
    <w:rsid w:val="00BB4100"/>
    <w:rsid w:val="00BB4209"/>
    <w:rsid w:val="00BB4A68"/>
    <w:rsid w:val="00BB4F0F"/>
    <w:rsid w:val="00BB5519"/>
    <w:rsid w:val="00BB56D3"/>
    <w:rsid w:val="00BB5EE4"/>
    <w:rsid w:val="00BB785B"/>
    <w:rsid w:val="00BC099A"/>
    <w:rsid w:val="00BC23C6"/>
    <w:rsid w:val="00BC2549"/>
    <w:rsid w:val="00BC3044"/>
    <w:rsid w:val="00BC6B1C"/>
    <w:rsid w:val="00BC72EF"/>
    <w:rsid w:val="00BD0351"/>
    <w:rsid w:val="00BD156C"/>
    <w:rsid w:val="00BD1E11"/>
    <w:rsid w:val="00BD26D5"/>
    <w:rsid w:val="00BD306F"/>
    <w:rsid w:val="00BD3363"/>
    <w:rsid w:val="00BD3EB4"/>
    <w:rsid w:val="00BD48F7"/>
    <w:rsid w:val="00BD4B5E"/>
    <w:rsid w:val="00BD4E2D"/>
    <w:rsid w:val="00BD7027"/>
    <w:rsid w:val="00BD770B"/>
    <w:rsid w:val="00BD7C4A"/>
    <w:rsid w:val="00BE12FC"/>
    <w:rsid w:val="00BE1B34"/>
    <w:rsid w:val="00BE1C7E"/>
    <w:rsid w:val="00BE25E2"/>
    <w:rsid w:val="00BE2E43"/>
    <w:rsid w:val="00BE344A"/>
    <w:rsid w:val="00BE37CE"/>
    <w:rsid w:val="00BE3963"/>
    <w:rsid w:val="00BE6D5C"/>
    <w:rsid w:val="00BE6E30"/>
    <w:rsid w:val="00BE76A0"/>
    <w:rsid w:val="00BF1574"/>
    <w:rsid w:val="00BF1786"/>
    <w:rsid w:val="00BF30DA"/>
    <w:rsid w:val="00BF483B"/>
    <w:rsid w:val="00BF5BFC"/>
    <w:rsid w:val="00BF6724"/>
    <w:rsid w:val="00BF6B78"/>
    <w:rsid w:val="00C003FA"/>
    <w:rsid w:val="00C01063"/>
    <w:rsid w:val="00C01AD8"/>
    <w:rsid w:val="00C03FC4"/>
    <w:rsid w:val="00C04EBE"/>
    <w:rsid w:val="00C06818"/>
    <w:rsid w:val="00C06ACC"/>
    <w:rsid w:val="00C06AFC"/>
    <w:rsid w:val="00C06CE1"/>
    <w:rsid w:val="00C0735F"/>
    <w:rsid w:val="00C07EA2"/>
    <w:rsid w:val="00C105CF"/>
    <w:rsid w:val="00C138FE"/>
    <w:rsid w:val="00C141A0"/>
    <w:rsid w:val="00C14431"/>
    <w:rsid w:val="00C14FF4"/>
    <w:rsid w:val="00C15172"/>
    <w:rsid w:val="00C15F53"/>
    <w:rsid w:val="00C16415"/>
    <w:rsid w:val="00C16E55"/>
    <w:rsid w:val="00C17780"/>
    <w:rsid w:val="00C17A36"/>
    <w:rsid w:val="00C2019A"/>
    <w:rsid w:val="00C22014"/>
    <w:rsid w:val="00C2246C"/>
    <w:rsid w:val="00C22E59"/>
    <w:rsid w:val="00C22F3D"/>
    <w:rsid w:val="00C2337E"/>
    <w:rsid w:val="00C23813"/>
    <w:rsid w:val="00C249F9"/>
    <w:rsid w:val="00C24C05"/>
    <w:rsid w:val="00C25181"/>
    <w:rsid w:val="00C25D6F"/>
    <w:rsid w:val="00C2603C"/>
    <w:rsid w:val="00C26E99"/>
    <w:rsid w:val="00C305E5"/>
    <w:rsid w:val="00C31D10"/>
    <w:rsid w:val="00C3302A"/>
    <w:rsid w:val="00C33D5E"/>
    <w:rsid w:val="00C3705D"/>
    <w:rsid w:val="00C3739C"/>
    <w:rsid w:val="00C402EA"/>
    <w:rsid w:val="00C40BAF"/>
    <w:rsid w:val="00C411E0"/>
    <w:rsid w:val="00C42905"/>
    <w:rsid w:val="00C42EC8"/>
    <w:rsid w:val="00C43589"/>
    <w:rsid w:val="00C435EB"/>
    <w:rsid w:val="00C44D36"/>
    <w:rsid w:val="00C45164"/>
    <w:rsid w:val="00C468E6"/>
    <w:rsid w:val="00C50FE2"/>
    <w:rsid w:val="00C5155A"/>
    <w:rsid w:val="00C51FD4"/>
    <w:rsid w:val="00C53224"/>
    <w:rsid w:val="00C546F4"/>
    <w:rsid w:val="00C55E74"/>
    <w:rsid w:val="00C563D6"/>
    <w:rsid w:val="00C600A8"/>
    <w:rsid w:val="00C60E19"/>
    <w:rsid w:val="00C611A7"/>
    <w:rsid w:val="00C6212A"/>
    <w:rsid w:val="00C623EB"/>
    <w:rsid w:val="00C6260E"/>
    <w:rsid w:val="00C626E3"/>
    <w:rsid w:val="00C62765"/>
    <w:rsid w:val="00C643D5"/>
    <w:rsid w:val="00C65583"/>
    <w:rsid w:val="00C65E0A"/>
    <w:rsid w:val="00C65F20"/>
    <w:rsid w:val="00C65F36"/>
    <w:rsid w:val="00C65F54"/>
    <w:rsid w:val="00C6678F"/>
    <w:rsid w:val="00C66D85"/>
    <w:rsid w:val="00C670EF"/>
    <w:rsid w:val="00C67BF6"/>
    <w:rsid w:val="00C7113F"/>
    <w:rsid w:val="00C71E76"/>
    <w:rsid w:val="00C74364"/>
    <w:rsid w:val="00C7577F"/>
    <w:rsid w:val="00C75C3D"/>
    <w:rsid w:val="00C75ED4"/>
    <w:rsid w:val="00C764D6"/>
    <w:rsid w:val="00C76796"/>
    <w:rsid w:val="00C77746"/>
    <w:rsid w:val="00C812B7"/>
    <w:rsid w:val="00C81643"/>
    <w:rsid w:val="00C81F44"/>
    <w:rsid w:val="00C81FA2"/>
    <w:rsid w:val="00C8235A"/>
    <w:rsid w:val="00C82E0F"/>
    <w:rsid w:val="00C834D6"/>
    <w:rsid w:val="00C83FD9"/>
    <w:rsid w:val="00C84947"/>
    <w:rsid w:val="00C85F75"/>
    <w:rsid w:val="00C86054"/>
    <w:rsid w:val="00C86406"/>
    <w:rsid w:val="00C916AB"/>
    <w:rsid w:val="00C91CDA"/>
    <w:rsid w:val="00C91E3F"/>
    <w:rsid w:val="00C9349A"/>
    <w:rsid w:val="00C936C4"/>
    <w:rsid w:val="00C93AFF"/>
    <w:rsid w:val="00C953D4"/>
    <w:rsid w:val="00C95AC2"/>
    <w:rsid w:val="00C96D2F"/>
    <w:rsid w:val="00C97C21"/>
    <w:rsid w:val="00C97DFB"/>
    <w:rsid w:val="00CA00A4"/>
    <w:rsid w:val="00CA04C2"/>
    <w:rsid w:val="00CA2B06"/>
    <w:rsid w:val="00CA2D05"/>
    <w:rsid w:val="00CA36B3"/>
    <w:rsid w:val="00CA41FD"/>
    <w:rsid w:val="00CA47F6"/>
    <w:rsid w:val="00CA4A94"/>
    <w:rsid w:val="00CA5A62"/>
    <w:rsid w:val="00CA6BA3"/>
    <w:rsid w:val="00CA6DC7"/>
    <w:rsid w:val="00CA704B"/>
    <w:rsid w:val="00CB110F"/>
    <w:rsid w:val="00CB1396"/>
    <w:rsid w:val="00CB18F9"/>
    <w:rsid w:val="00CB229F"/>
    <w:rsid w:val="00CB3C8A"/>
    <w:rsid w:val="00CB3DA7"/>
    <w:rsid w:val="00CB5DC2"/>
    <w:rsid w:val="00CB6760"/>
    <w:rsid w:val="00CB6CF2"/>
    <w:rsid w:val="00CB7346"/>
    <w:rsid w:val="00CB7401"/>
    <w:rsid w:val="00CB797C"/>
    <w:rsid w:val="00CB7A56"/>
    <w:rsid w:val="00CB7E01"/>
    <w:rsid w:val="00CC0664"/>
    <w:rsid w:val="00CC06FF"/>
    <w:rsid w:val="00CC1771"/>
    <w:rsid w:val="00CC21C0"/>
    <w:rsid w:val="00CC33C6"/>
    <w:rsid w:val="00CC412A"/>
    <w:rsid w:val="00CC57D3"/>
    <w:rsid w:val="00CC6156"/>
    <w:rsid w:val="00CC651C"/>
    <w:rsid w:val="00CC6CB8"/>
    <w:rsid w:val="00CD005D"/>
    <w:rsid w:val="00CD0557"/>
    <w:rsid w:val="00CD228B"/>
    <w:rsid w:val="00CD2E79"/>
    <w:rsid w:val="00CD45D8"/>
    <w:rsid w:val="00CD665C"/>
    <w:rsid w:val="00CD72F8"/>
    <w:rsid w:val="00CD7793"/>
    <w:rsid w:val="00CE0B43"/>
    <w:rsid w:val="00CE1937"/>
    <w:rsid w:val="00CE1F37"/>
    <w:rsid w:val="00CE26FC"/>
    <w:rsid w:val="00CE361A"/>
    <w:rsid w:val="00CE3A34"/>
    <w:rsid w:val="00CE3F34"/>
    <w:rsid w:val="00CE4E51"/>
    <w:rsid w:val="00CE55DB"/>
    <w:rsid w:val="00CE638F"/>
    <w:rsid w:val="00CE734D"/>
    <w:rsid w:val="00CF0264"/>
    <w:rsid w:val="00CF05B7"/>
    <w:rsid w:val="00CF0AF6"/>
    <w:rsid w:val="00CF16DA"/>
    <w:rsid w:val="00CF1A20"/>
    <w:rsid w:val="00CF1E59"/>
    <w:rsid w:val="00CF1F45"/>
    <w:rsid w:val="00CF2BB3"/>
    <w:rsid w:val="00CF2EAB"/>
    <w:rsid w:val="00CF392C"/>
    <w:rsid w:val="00CF4F08"/>
    <w:rsid w:val="00CF5DAB"/>
    <w:rsid w:val="00CF61B2"/>
    <w:rsid w:val="00CF627E"/>
    <w:rsid w:val="00CF6876"/>
    <w:rsid w:val="00CF705C"/>
    <w:rsid w:val="00CF7936"/>
    <w:rsid w:val="00D00604"/>
    <w:rsid w:val="00D0243E"/>
    <w:rsid w:val="00D02934"/>
    <w:rsid w:val="00D02EEB"/>
    <w:rsid w:val="00D03C77"/>
    <w:rsid w:val="00D0517F"/>
    <w:rsid w:val="00D06520"/>
    <w:rsid w:val="00D065F0"/>
    <w:rsid w:val="00D069B8"/>
    <w:rsid w:val="00D06A64"/>
    <w:rsid w:val="00D06CC4"/>
    <w:rsid w:val="00D06DF6"/>
    <w:rsid w:val="00D10E6F"/>
    <w:rsid w:val="00D11354"/>
    <w:rsid w:val="00D11C21"/>
    <w:rsid w:val="00D11E08"/>
    <w:rsid w:val="00D12810"/>
    <w:rsid w:val="00D129C7"/>
    <w:rsid w:val="00D12EBD"/>
    <w:rsid w:val="00D12F68"/>
    <w:rsid w:val="00D13F86"/>
    <w:rsid w:val="00D15053"/>
    <w:rsid w:val="00D155EC"/>
    <w:rsid w:val="00D164D9"/>
    <w:rsid w:val="00D1651F"/>
    <w:rsid w:val="00D16B1F"/>
    <w:rsid w:val="00D1709B"/>
    <w:rsid w:val="00D203D1"/>
    <w:rsid w:val="00D20ADC"/>
    <w:rsid w:val="00D20E40"/>
    <w:rsid w:val="00D210CB"/>
    <w:rsid w:val="00D22AB1"/>
    <w:rsid w:val="00D22CE2"/>
    <w:rsid w:val="00D234F3"/>
    <w:rsid w:val="00D235A1"/>
    <w:rsid w:val="00D23AA7"/>
    <w:rsid w:val="00D24B2C"/>
    <w:rsid w:val="00D25537"/>
    <w:rsid w:val="00D259A1"/>
    <w:rsid w:val="00D259CF"/>
    <w:rsid w:val="00D26DF3"/>
    <w:rsid w:val="00D305D6"/>
    <w:rsid w:val="00D30E4D"/>
    <w:rsid w:val="00D3244D"/>
    <w:rsid w:val="00D331EC"/>
    <w:rsid w:val="00D334B3"/>
    <w:rsid w:val="00D33FC2"/>
    <w:rsid w:val="00D340CC"/>
    <w:rsid w:val="00D34433"/>
    <w:rsid w:val="00D34C6C"/>
    <w:rsid w:val="00D34E69"/>
    <w:rsid w:val="00D35E83"/>
    <w:rsid w:val="00D36367"/>
    <w:rsid w:val="00D3785B"/>
    <w:rsid w:val="00D378C4"/>
    <w:rsid w:val="00D40646"/>
    <w:rsid w:val="00D409BA"/>
    <w:rsid w:val="00D413F8"/>
    <w:rsid w:val="00D42483"/>
    <w:rsid w:val="00D42A8A"/>
    <w:rsid w:val="00D42AC3"/>
    <w:rsid w:val="00D43B42"/>
    <w:rsid w:val="00D43C8C"/>
    <w:rsid w:val="00D43DAB"/>
    <w:rsid w:val="00D44E1B"/>
    <w:rsid w:val="00D44E55"/>
    <w:rsid w:val="00D45515"/>
    <w:rsid w:val="00D45D27"/>
    <w:rsid w:val="00D47C3D"/>
    <w:rsid w:val="00D502FF"/>
    <w:rsid w:val="00D505E6"/>
    <w:rsid w:val="00D506D2"/>
    <w:rsid w:val="00D50912"/>
    <w:rsid w:val="00D5170A"/>
    <w:rsid w:val="00D521EF"/>
    <w:rsid w:val="00D52350"/>
    <w:rsid w:val="00D53025"/>
    <w:rsid w:val="00D533B2"/>
    <w:rsid w:val="00D54B1A"/>
    <w:rsid w:val="00D559AC"/>
    <w:rsid w:val="00D5635E"/>
    <w:rsid w:val="00D563B7"/>
    <w:rsid w:val="00D57C2E"/>
    <w:rsid w:val="00D616A8"/>
    <w:rsid w:val="00D61916"/>
    <w:rsid w:val="00D62562"/>
    <w:rsid w:val="00D630C7"/>
    <w:rsid w:val="00D631D3"/>
    <w:rsid w:val="00D63CD7"/>
    <w:rsid w:val="00D63FFB"/>
    <w:rsid w:val="00D64213"/>
    <w:rsid w:val="00D660E0"/>
    <w:rsid w:val="00D66327"/>
    <w:rsid w:val="00D66647"/>
    <w:rsid w:val="00D66AE2"/>
    <w:rsid w:val="00D67036"/>
    <w:rsid w:val="00D67AD1"/>
    <w:rsid w:val="00D67CFC"/>
    <w:rsid w:val="00D71565"/>
    <w:rsid w:val="00D71878"/>
    <w:rsid w:val="00D71E99"/>
    <w:rsid w:val="00D72610"/>
    <w:rsid w:val="00D72700"/>
    <w:rsid w:val="00D7339C"/>
    <w:rsid w:val="00D7397F"/>
    <w:rsid w:val="00D744B3"/>
    <w:rsid w:val="00D74766"/>
    <w:rsid w:val="00D75065"/>
    <w:rsid w:val="00D7520B"/>
    <w:rsid w:val="00D75286"/>
    <w:rsid w:val="00D7574C"/>
    <w:rsid w:val="00D75DE2"/>
    <w:rsid w:val="00D80058"/>
    <w:rsid w:val="00D804F0"/>
    <w:rsid w:val="00D8205C"/>
    <w:rsid w:val="00D8461A"/>
    <w:rsid w:val="00D8476A"/>
    <w:rsid w:val="00D84A8F"/>
    <w:rsid w:val="00D84CC0"/>
    <w:rsid w:val="00D87DB1"/>
    <w:rsid w:val="00D90CD1"/>
    <w:rsid w:val="00D917BB"/>
    <w:rsid w:val="00D9293E"/>
    <w:rsid w:val="00D936B6"/>
    <w:rsid w:val="00D944C1"/>
    <w:rsid w:val="00D94754"/>
    <w:rsid w:val="00D94FBE"/>
    <w:rsid w:val="00D94FE9"/>
    <w:rsid w:val="00D96E95"/>
    <w:rsid w:val="00D97852"/>
    <w:rsid w:val="00DA013B"/>
    <w:rsid w:val="00DA0AFB"/>
    <w:rsid w:val="00DA10F1"/>
    <w:rsid w:val="00DA174A"/>
    <w:rsid w:val="00DA1843"/>
    <w:rsid w:val="00DA1E03"/>
    <w:rsid w:val="00DA2BD7"/>
    <w:rsid w:val="00DA2CDD"/>
    <w:rsid w:val="00DA325F"/>
    <w:rsid w:val="00DA3CB0"/>
    <w:rsid w:val="00DA3E9A"/>
    <w:rsid w:val="00DA3EE7"/>
    <w:rsid w:val="00DA4A81"/>
    <w:rsid w:val="00DB31C6"/>
    <w:rsid w:val="00DB35AF"/>
    <w:rsid w:val="00DB36B1"/>
    <w:rsid w:val="00DB467D"/>
    <w:rsid w:val="00DB4D37"/>
    <w:rsid w:val="00DB52AD"/>
    <w:rsid w:val="00DB5953"/>
    <w:rsid w:val="00DB6C7F"/>
    <w:rsid w:val="00DB7127"/>
    <w:rsid w:val="00DB74D9"/>
    <w:rsid w:val="00DB7E6B"/>
    <w:rsid w:val="00DC054B"/>
    <w:rsid w:val="00DC1C62"/>
    <w:rsid w:val="00DC34F7"/>
    <w:rsid w:val="00DC550C"/>
    <w:rsid w:val="00DC6938"/>
    <w:rsid w:val="00DC74B2"/>
    <w:rsid w:val="00DC7607"/>
    <w:rsid w:val="00DC7BD5"/>
    <w:rsid w:val="00DD0277"/>
    <w:rsid w:val="00DD0F96"/>
    <w:rsid w:val="00DD0FB6"/>
    <w:rsid w:val="00DD1027"/>
    <w:rsid w:val="00DD29ED"/>
    <w:rsid w:val="00DD2FF1"/>
    <w:rsid w:val="00DD3130"/>
    <w:rsid w:val="00DD4CC7"/>
    <w:rsid w:val="00DD5228"/>
    <w:rsid w:val="00DD6736"/>
    <w:rsid w:val="00DD7636"/>
    <w:rsid w:val="00DD789C"/>
    <w:rsid w:val="00DE04F3"/>
    <w:rsid w:val="00DE127A"/>
    <w:rsid w:val="00DE24DD"/>
    <w:rsid w:val="00DE4556"/>
    <w:rsid w:val="00DE46C0"/>
    <w:rsid w:val="00DE5CDC"/>
    <w:rsid w:val="00DE7BD3"/>
    <w:rsid w:val="00DF0264"/>
    <w:rsid w:val="00DF3251"/>
    <w:rsid w:val="00DF3B4A"/>
    <w:rsid w:val="00DF501E"/>
    <w:rsid w:val="00DF5139"/>
    <w:rsid w:val="00DF5DCC"/>
    <w:rsid w:val="00DF68D3"/>
    <w:rsid w:val="00DF70DF"/>
    <w:rsid w:val="00E0130A"/>
    <w:rsid w:val="00E02F2D"/>
    <w:rsid w:val="00E03551"/>
    <w:rsid w:val="00E04143"/>
    <w:rsid w:val="00E04511"/>
    <w:rsid w:val="00E04662"/>
    <w:rsid w:val="00E04788"/>
    <w:rsid w:val="00E05710"/>
    <w:rsid w:val="00E05FF6"/>
    <w:rsid w:val="00E0669A"/>
    <w:rsid w:val="00E069F7"/>
    <w:rsid w:val="00E06A34"/>
    <w:rsid w:val="00E103FE"/>
    <w:rsid w:val="00E10613"/>
    <w:rsid w:val="00E106AB"/>
    <w:rsid w:val="00E10915"/>
    <w:rsid w:val="00E10A40"/>
    <w:rsid w:val="00E112B1"/>
    <w:rsid w:val="00E119E5"/>
    <w:rsid w:val="00E11ABB"/>
    <w:rsid w:val="00E11C05"/>
    <w:rsid w:val="00E11F80"/>
    <w:rsid w:val="00E126E7"/>
    <w:rsid w:val="00E12F35"/>
    <w:rsid w:val="00E138E2"/>
    <w:rsid w:val="00E1459A"/>
    <w:rsid w:val="00E15198"/>
    <w:rsid w:val="00E15E08"/>
    <w:rsid w:val="00E16BD7"/>
    <w:rsid w:val="00E16D88"/>
    <w:rsid w:val="00E17DFC"/>
    <w:rsid w:val="00E201E3"/>
    <w:rsid w:val="00E207ED"/>
    <w:rsid w:val="00E20F20"/>
    <w:rsid w:val="00E212D1"/>
    <w:rsid w:val="00E21B76"/>
    <w:rsid w:val="00E21B8D"/>
    <w:rsid w:val="00E22952"/>
    <w:rsid w:val="00E22EDB"/>
    <w:rsid w:val="00E2347B"/>
    <w:rsid w:val="00E24B4F"/>
    <w:rsid w:val="00E24D36"/>
    <w:rsid w:val="00E25336"/>
    <w:rsid w:val="00E25AD4"/>
    <w:rsid w:val="00E26E5E"/>
    <w:rsid w:val="00E276E5"/>
    <w:rsid w:val="00E27F23"/>
    <w:rsid w:val="00E3069B"/>
    <w:rsid w:val="00E30EEE"/>
    <w:rsid w:val="00E3325A"/>
    <w:rsid w:val="00E33DE2"/>
    <w:rsid w:val="00E3511B"/>
    <w:rsid w:val="00E356D7"/>
    <w:rsid w:val="00E36E60"/>
    <w:rsid w:val="00E370A1"/>
    <w:rsid w:val="00E37110"/>
    <w:rsid w:val="00E3718B"/>
    <w:rsid w:val="00E40210"/>
    <w:rsid w:val="00E40254"/>
    <w:rsid w:val="00E40FCC"/>
    <w:rsid w:val="00E41297"/>
    <w:rsid w:val="00E41928"/>
    <w:rsid w:val="00E41AE2"/>
    <w:rsid w:val="00E41C14"/>
    <w:rsid w:val="00E421AB"/>
    <w:rsid w:val="00E42533"/>
    <w:rsid w:val="00E42985"/>
    <w:rsid w:val="00E42D0D"/>
    <w:rsid w:val="00E439A0"/>
    <w:rsid w:val="00E4442B"/>
    <w:rsid w:val="00E478A9"/>
    <w:rsid w:val="00E501B5"/>
    <w:rsid w:val="00E5045C"/>
    <w:rsid w:val="00E50698"/>
    <w:rsid w:val="00E5070B"/>
    <w:rsid w:val="00E51C2D"/>
    <w:rsid w:val="00E53F91"/>
    <w:rsid w:val="00E60A73"/>
    <w:rsid w:val="00E62D35"/>
    <w:rsid w:val="00E630F6"/>
    <w:rsid w:val="00E6326E"/>
    <w:rsid w:val="00E63301"/>
    <w:rsid w:val="00E63A22"/>
    <w:rsid w:val="00E63B2D"/>
    <w:rsid w:val="00E679D1"/>
    <w:rsid w:val="00E70B75"/>
    <w:rsid w:val="00E729C5"/>
    <w:rsid w:val="00E72B55"/>
    <w:rsid w:val="00E74AA5"/>
    <w:rsid w:val="00E75C48"/>
    <w:rsid w:val="00E76B2C"/>
    <w:rsid w:val="00E76C7B"/>
    <w:rsid w:val="00E7700B"/>
    <w:rsid w:val="00E77B6B"/>
    <w:rsid w:val="00E81457"/>
    <w:rsid w:val="00E8155C"/>
    <w:rsid w:val="00E829B3"/>
    <w:rsid w:val="00E83737"/>
    <w:rsid w:val="00E83C47"/>
    <w:rsid w:val="00E8404E"/>
    <w:rsid w:val="00E840FD"/>
    <w:rsid w:val="00E84925"/>
    <w:rsid w:val="00E84A89"/>
    <w:rsid w:val="00E85A52"/>
    <w:rsid w:val="00E86099"/>
    <w:rsid w:val="00E86C9C"/>
    <w:rsid w:val="00E874D7"/>
    <w:rsid w:val="00E900FE"/>
    <w:rsid w:val="00E90D06"/>
    <w:rsid w:val="00E90D8B"/>
    <w:rsid w:val="00E9212B"/>
    <w:rsid w:val="00E922FB"/>
    <w:rsid w:val="00E92334"/>
    <w:rsid w:val="00E925F2"/>
    <w:rsid w:val="00E93069"/>
    <w:rsid w:val="00E943C0"/>
    <w:rsid w:val="00E945D9"/>
    <w:rsid w:val="00E95131"/>
    <w:rsid w:val="00E95707"/>
    <w:rsid w:val="00E95CEA"/>
    <w:rsid w:val="00E965D2"/>
    <w:rsid w:val="00E973C2"/>
    <w:rsid w:val="00E97EA0"/>
    <w:rsid w:val="00EA0341"/>
    <w:rsid w:val="00EA070A"/>
    <w:rsid w:val="00EA0CFE"/>
    <w:rsid w:val="00EA0D6B"/>
    <w:rsid w:val="00EA0DE8"/>
    <w:rsid w:val="00EA1D0F"/>
    <w:rsid w:val="00EA237A"/>
    <w:rsid w:val="00EA237B"/>
    <w:rsid w:val="00EA2B39"/>
    <w:rsid w:val="00EA3B44"/>
    <w:rsid w:val="00EA4320"/>
    <w:rsid w:val="00EA5092"/>
    <w:rsid w:val="00EA5106"/>
    <w:rsid w:val="00EA6DA2"/>
    <w:rsid w:val="00EA7D19"/>
    <w:rsid w:val="00EB1AF5"/>
    <w:rsid w:val="00EB21A0"/>
    <w:rsid w:val="00EB21B5"/>
    <w:rsid w:val="00EB2767"/>
    <w:rsid w:val="00EB2B0C"/>
    <w:rsid w:val="00EB536C"/>
    <w:rsid w:val="00EB58E5"/>
    <w:rsid w:val="00EB6D3F"/>
    <w:rsid w:val="00EB714B"/>
    <w:rsid w:val="00EB7529"/>
    <w:rsid w:val="00EC0EB2"/>
    <w:rsid w:val="00EC0EFB"/>
    <w:rsid w:val="00EC17EF"/>
    <w:rsid w:val="00EC1CCA"/>
    <w:rsid w:val="00EC1E36"/>
    <w:rsid w:val="00EC4180"/>
    <w:rsid w:val="00EC5A57"/>
    <w:rsid w:val="00EC6D8B"/>
    <w:rsid w:val="00EC6DC9"/>
    <w:rsid w:val="00ED05EC"/>
    <w:rsid w:val="00ED1240"/>
    <w:rsid w:val="00ED1539"/>
    <w:rsid w:val="00ED2F33"/>
    <w:rsid w:val="00ED316C"/>
    <w:rsid w:val="00ED46E3"/>
    <w:rsid w:val="00ED4A39"/>
    <w:rsid w:val="00ED5857"/>
    <w:rsid w:val="00ED5DCD"/>
    <w:rsid w:val="00ED5DDB"/>
    <w:rsid w:val="00ED636D"/>
    <w:rsid w:val="00ED6649"/>
    <w:rsid w:val="00EE0089"/>
    <w:rsid w:val="00EE03ED"/>
    <w:rsid w:val="00EE08FD"/>
    <w:rsid w:val="00EE180B"/>
    <w:rsid w:val="00EE1A13"/>
    <w:rsid w:val="00EE241D"/>
    <w:rsid w:val="00EE2855"/>
    <w:rsid w:val="00EE312F"/>
    <w:rsid w:val="00EE3A65"/>
    <w:rsid w:val="00EE51D2"/>
    <w:rsid w:val="00EE5C02"/>
    <w:rsid w:val="00EE5D1D"/>
    <w:rsid w:val="00EE60D4"/>
    <w:rsid w:val="00EE755A"/>
    <w:rsid w:val="00EE75CE"/>
    <w:rsid w:val="00EE778E"/>
    <w:rsid w:val="00EE787A"/>
    <w:rsid w:val="00EE7932"/>
    <w:rsid w:val="00EE7A7A"/>
    <w:rsid w:val="00EF2577"/>
    <w:rsid w:val="00EF35C0"/>
    <w:rsid w:val="00EF39D7"/>
    <w:rsid w:val="00EF3ADF"/>
    <w:rsid w:val="00EF44E1"/>
    <w:rsid w:val="00EF589C"/>
    <w:rsid w:val="00EF6797"/>
    <w:rsid w:val="00EF6FBC"/>
    <w:rsid w:val="00F004A6"/>
    <w:rsid w:val="00F02A38"/>
    <w:rsid w:val="00F02CAC"/>
    <w:rsid w:val="00F03192"/>
    <w:rsid w:val="00F03793"/>
    <w:rsid w:val="00F039D9"/>
    <w:rsid w:val="00F03C99"/>
    <w:rsid w:val="00F0463F"/>
    <w:rsid w:val="00F0548A"/>
    <w:rsid w:val="00F057DF"/>
    <w:rsid w:val="00F0645D"/>
    <w:rsid w:val="00F0697C"/>
    <w:rsid w:val="00F07BA7"/>
    <w:rsid w:val="00F10146"/>
    <w:rsid w:val="00F10F91"/>
    <w:rsid w:val="00F11E5F"/>
    <w:rsid w:val="00F12767"/>
    <w:rsid w:val="00F12B71"/>
    <w:rsid w:val="00F12EFF"/>
    <w:rsid w:val="00F15039"/>
    <w:rsid w:val="00F1523F"/>
    <w:rsid w:val="00F168F7"/>
    <w:rsid w:val="00F17544"/>
    <w:rsid w:val="00F178B6"/>
    <w:rsid w:val="00F20642"/>
    <w:rsid w:val="00F2143D"/>
    <w:rsid w:val="00F219A1"/>
    <w:rsid w:val="00F226C0"/>
    <w:rsid w:val="00F23137"/>
    <w:rsid w:val="00F23751"/>
    <w:rsid w:val="00F238F9"/>
    <w:rsid w:val="00F23B34"/>
    <w:rsid w:val="00F24ED3"/>
    <w:rsid w:val="00F268EB"/>
    <w:rsid w:val="00F269A0"/>
    <w:rsid w:val="00F27DB9"/>
    <w:rsid w:val="00F3072E"/>
    <w:rsid w:val="00F30C70"/>
    <w:rsid w:val="00F30CF0"/>
    <w:rsid w:val="00F30DC1"/>
    <w:rsid w:val="00F30E75"/>
    <w:rsid w:val="00F31B0E"/>
    <w:rsid w:val="00F329CF"/>
    <w:rsid w:val="00F32EFD"/>
    <w:rsid w:val="00F33EBF"/>
    <w:rsid w:val="00F347A0"/>
    <w:rsid w:val="00F3480D"/>
    <w:rsid w:val="00F35DDC"/>
    <w:rsid w:val="00F3631A"/>
    <w:rsid w:val="00F366D7"/>
    <w:rsid w:val="00F36AAF"/>
    <w:rsid w:val="00F36ED4"/>
    <w:rsid w:val="00F370EE"/>
    <w:rsid w:val="00F3715D"/>
    <w:rsid w:val="00F374C0"/>
    <w:rsid w:val="00F37C3B"/>
    <w:rsid w:val="00F41995"/>
    <w:rsid w:val="00F41998"/>
    <w:rsid w:val="00F42012"/>
    <w:rsid w:val="00F42992"/>
    <w:rsid w:val="00F42AE0"/>
    <w:rsid w:val="00F439B0"/>
    <w:rsid w:val="00F4404E"/>
    <w:rsid w:val="00F44750"/>
    <w:rsid w:val="00F45AAC"/>
    <w:rsid w:val="00F463AB"/>
    <w:rsid w:val="00F46D9F"/>
    <w:rsid w:val="00F46E3B"/>
    <w:rsid w:val="00F47C85"/>
    <w:rsid w:val="00F47D6E"/>
    <w:rsid w:val="00F5152B"/>
    <w:rsid w:val="00F51ADA"/>
    <w:rsid w:val="00F51CEE"/>
    <w:rsid w:val="00F52F52"/>
    <w:rsid w:val="00F5370D"/>
    <w:rsid w:val="00F555BF"/>
    <w:rsid w:val="00F55679"/>
    <w:rsid w:val="00F55E03"/>
    <w:rsid w:val="00F61271"/>
    <w:rsid w:val="00F61493"/>
    <w:rsid w:val="00F6160C"/>
    <w:rsid w:val="00F6181A"/>
    <w:rsid w:val="00F61E17"/>
    <w:rsid w:val="00F63C12"/>
    <w:rsid w:val="00F64126"/>
    <w:rsid w:val="00F64260"/>
    <w:rsid w:val="00F65549"/>
    <w:rsid w:val="00F66AD2"/>
    <w:rsid w:val="00F6727B"/>
    <w:rsid w:val="00F67EE2"/>
    <w:rsid w:val="00F70B45"/>
    <w:rsid w:val="00F70DA7"/>
    <w:rsid w:val="00F71D03"/>
    <w:rsid w:val="00F7215A"/>
    <w:rsid w:val="00F7217A"/>
    <w:rsid w:val="00F7441F"/>
    <w:rsid w:val="00F74B78"/>
    <w:rsid w:val="00F7574C"/>
    <w:rsid w:val="00F76124"/>
    <w:rsid w:val="00F7647C"/>
    <w:rsid w:val="00F76DCA"/>
    <w:rsid w:val="00F77044"/>
    <w:rsid w:val="00F7738D"/>
    <w:rsid w:val="00F77A46"/>
    <w:rsid w:val="00F81159"/>
    <w:rsid w:val="00F81F3D"/>
    <w:rsid w:val="00F8248A"/>
    <w:rsid w:val="00F82567"/>
    <w:rsid w:val="00F826D6"/>
    <w:rsid w:val="00F830F1"/>
    <w:rsid w:val="00F835C7"/>
    <w:rsid w:val="00F83FA6"/>
    <w:rsid w:val="00F844C8"/>
    <w:rsid w:val="00F84E95"/>
    <w:rsid w:val="00F85046"/>
    <w:rsid w:val="00F8543E"/>
    <w:rsid w:val="00F85736"/>
    <w:rsid w:val="00F85D08"/>
    <w:rsid w:val="00F903E3"/>
    <w:rsid w:val="00F90519"/>
    <w:rsid w:val="00F90B0C"/>
    <w:rsid w:val="00F91951"/>
    <w:rsid w:val="00F921F8"/>
    <w:rsid w:val="00F92CC6"/>
    <w:rsid w:val="00F932CA"/>
    <w:rsid w:val="00F94147"/>
    <w:rsid w:val="00F94606"/>
    <w:rsid w:val="00F94BA2"/>
    <w:rsid w:val="00F95846"/>
    <w:rsid w:val="00F95AC3"/>
    <w:rsid w:val="00F95B7D"/>
    <w:rsid w:val="00F9626D"/>
    <w:rsid w:val="00F96B19"/>
    <w:rsid w:val="00F97E1B"/>
    <w:rsid w:val="00FA12B9"/>
    <w:rsid w:val="00FA14AB"/>
    <w:rsid w:val="00FA16A3"/>
    <w:rsid w:val="00FA1780"/>
    <w:rsid w:val="00FA1878"/>
    <w:rsid w:val="00FA213C"/>
    <w:rsid w:val="00FA2C96"/>
    <w:rsid w:val="00FA4094"/>
    <w:rsid w:val="00FA40F5"/>
    <w:rsid w:val="00FA4F51"/>
    <w:rsid w:val="00FA556D"/>
    <w:rsid w:val="00FA5C62"/>
    <w:rsid w:val="00FB05C7"/>
    <w:rsid w:val="00FB2782"/>
    <w:rsid w:val="00FB3F7E"/>
    <w:rsid w:val="00FB679D"/>
    <w:rsid w:val="00FB7E18"/>
    <w:rsid w:val="00FC0843"/>
    <w:rsid w:val="00FC0A53"/>
    <w:rsid w:val="00FC134E"/>
    <w:rsid w:val="00FC151E"/>
    <w:rsid w:val="00FC2D5D"/>
    <w:rsid w:val="00FC31F5"/>
    <w:rsid w:val="00FC3588"/>
    <w:rsid w:val="00FC4DE7"/>
    <w:rsid w:val="00FC595F"/>
    <w:rsid w:val="00FC728A"/>
    <w:rsid w:val="00FC77CB"/>
    <w:rsid w:val="00FC7957"/>
    <w:rsid w:val="00FD0416"/>
    <w:rsid w:val="00FD10DA"/>
    <w:rsid w:val="00FD1690"/>
    <w:rsid w:val="00FD17BB"/>
    <w:rsid w:val="00FD1AC8"/>
    <w:rsid w:val="00FD1F9C"/>
    <w:rsid w:val="00FD213F"/>
    <w:rsid w:val="00FD33C4"/>
    <w:rsid w:val="00FD432F"/>
    <w:rsid w:val="00FD513F"/>
    <w:rsid w:val="00FD5AB2"/>
    <w:rsid w:val="00FD632B"/>
    <w:rsid w:val="00FD6469"/>
    <w:rsid w:val="00FD78A6"/>
    <w:rsid w:val="00FD7970"/>
    <w:rsid w:val="00FD7A23"/>
    <w:rsid w:val="00FD7E89"/>
    <w:rsid w:val="00FD7EA8"/>
    <w:rsid w:val="00FE05E4"/>
    <w:rsid w:val="00FE0BC9"/>
    <w:rsid w:val="00FE1F39"/>
    <w:rsid w:val="00FE28B2"/>
    <w:rsid w:val="00FE2E10"/>
    <w:rsid w:val="00FE31DB"/>
    <w:rsid w:val="00FE482E"/>
    <w:rsid w:val="00FE5B28"/>
    <w:rsid w:val="00FE6D89"/>
    <w:rsid w:val="00FE7151"/>
    <w:rsid w:val="00FE7372"/>
    <w:rsid w:val="00FE765D"/>
    <w:rsid w:val="00FF0F0E"/>
    <w:rsid w:val="00FF25DD"/>
    <w:rsid w:val="00FF2920"/>
    <w:rsid w:val="00FF2E76"/>
    <w:rsid w:val="00FF2E8C"/>
    <w:rsid w:val="00FF3010"/>
    <w:rsid w:val="00FF3BAC"/>
    <w:rsid w:val="00FF461A"/>
    <w:rsid w:val="00FF4E20"/>
    <w:rsid w:val="00FF5240"/>
    <w:rsid w:val="00FF5915"/>
    <w:rsid w:val="00FF605C"/>
    <w:rsid w:val="00FF68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03DE6D7-E8D3-470E-AA0A-BA68A676A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ru-RU" w:eastAsia="ru-RU" w:bidi="ar-SA"/>
      </w:rPr>
    </w:rPrDefault>
    <w:pPrDefault>
      <w:pPr>
        <w:spacing w:before="40" w:after="16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535656"/>
    <w:pPr>
      <w:spacing w:line="240" w:lineRule="auto"/>
      <w:jc w:val="both"/>
    </w:pPr>
    <w:rPr>
      <w:color w:val="262626" w:themeColor="text1" w:themeTint="D9"/>
      <w:kern w:val="20"/>
    </w:rPr>
  </w:style>
  <w:style w:type="paragraph" w:styleId="1">
    <w:name w:val="heading 1"/>
    <w:basedOn w:val="a2"/>
    <w:next w:val="a2"/>
    <w:link w:val="10"/>
    <w:qFormat/>
    <w:rsid w:val="00D334B3"/>
    <w:pPr>
      <w:keepNext/>
      <w:keepLines/>
      <w:spacing w:before="240" w:after="0"/>
      <w:outlineLvl w:val="0"/>
    </w:pPr>
    <w:rPr>
      <w:rFonts w:asciiTheme="majorHAnsi" w:eastAsiaTheme="majorEastAsia" w:hAnsiTheme="majorHAnsi" w:cstheme="majorBidi"/>
      <w:color w:val="577188" w:themeColor="accent1" w:themeShade="BF"/>
      <w:sz w:val="32"/>
      <w:szCs w:val="32"/>
    </w:rPr>
  </w:style>
  <w:style w:type="paragraph" w:styleId="21">
    <w:name w:val="heading 2"/>
    <w:basedOn w:val="a2"/>
    <w:next w:val="a2"/>
    <w:link w:val="22"/>
    <w:unhideWhenUsed/>
    <w:qFormat/>
    <w:rsid w:val="001B2289"/>
    <w:pPr>
      <w:keepNext/>
      <w:keepLines/>
      <w:suppressAutoHyphens/>
      <w:spacing w:after="0"/>
      <w:outlineLvl w:val="1"/>
    </w:pPr>
    <w:rPr>
      <w:rFonts w:asciiTheme="majorHAnsi" w:eastAsiaTheme="majorEastAsia" w:hAnsiTheme="majorHAnsi" w:cstheme="majorBidi"/>
      <w:color w:val="0070C0"/>
      <w:sz w:val="26"/>
      <w:szCs w:val="26"/>
    </w:rPr>
  </w:style>
  <w:style w:type="paragraph" w:styleId="31">
    <w:name w:val="heading 3"/>
    <w:basedOn w:val="a2"/>
    <w:next w:val="a2"/>
    <w:link w:val="32"/>
    <w:unhideWhenUsed/>
    <w:qFormat/>
    <w:rsid w:val="00C71E76"/>
    <w:pPr>
      <w:keepNext/>
      <w:keepLines/>
      <w:spacing w:after="0"/>
      <w:outlineLvl w:val="2"/>
    </w:pPr>
    <w:rPr>
      <w:rFonts w:asciiTheme="majorHAnsi" w:eastAsiaTheme="majorEastAsia" w:hAnsiTheme="majorHAnsi" w:cstheme="majorBidi"/>
      <w:color w:val="394B5A" w:themeColor="accent1" w:themeShade="7F"/>
      <w:sz w:val="24"/>
      <w:szCs w:val="24"/>
    </w:rPr>
  </w:style>
  <w:style w:type="paragraph" w:styleId="41">
    <w:name w:val="heading 4"/>
    <w:basedOn w:val="a2"/>
    <w:next w:val="a2"/>
    <w:link w:val="42"/>
    <w:unhideWhenUsed/>
    <w:qFormat/>
    <w:rsid w:val="00C71E76"/>
    <w:pPr>
      <w:keepNext/>
      <w:keepLines/>
      <w:spacing w:after="0"/>
      <w:outlineLvl w:val="3"/>
    </w:pPr>
    <w:rPr>
      <w:rFonts w:asciiTheme="majorHAnsi" w:eastAsiaTheme="majorEastAsia" w:hAnsiTheme="majorHAnsi" w:cstheme="majorBidi"/>
      <w:i/>
      <w:iCs/>
      <w:color w:val="577188" w:themeColor="accent1" w:themeShade="B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1">
    <w:name w:val="заголовок 1"/>
    <w:basedOn w:val="a2"/>
    <w:next w:val="a2"/>
    <w:link w:val="12"/>
    <w:uiPriority w:val="1"/>
    <w:qFormat/>
    <w:rsid w:val="00ED5DCD"/>
    <w:pPr>
      <w:pageBreakBefore/>
      <w:suppressAutoHyphens/>
      <w:spacing w:before="0" w:after="360"/>
      <w:ind w:left="-357" w:right="-357"/>
      <w:outlineLvl w:val="0"/>
    </w:pPr>
    <w:rPr>
      <w:sz w:val="36"/>
    </w:rPr>
  </w:style>
  <w:style w:type="paragraph" w:customStyle="1" w:styleId="23">
    <w:name w:val="заголовок 2"/>
    <w:basedOn w:val="a2"/>
    <w:next w:val="a2"/>
    <w:link w:val="24"/>
    <w:uiPriority w:val="1"/>
    <w:unhideWhenUsed/>
    <w:qFormat/>
    <w:rsid w:val="008569E9"/>
    <w:pPr>
      <w:keepNext/>
      <w:keepLines/>
      <w:spacing w:before="360" w:after="60"/>
      <w:outlineLvl w:val="1"/>
    </w:pPr>
    <w:rPr>
      <w:rFonts w:asciiTheme="majorHAnsi" w:eastAsiaTheme="majorEastAsia" w:hAnsiTheme="majorHAnsi" w:cstheme="majorBidi"/>
      <w:caps/>
      <w:color w:val="0070C0"/>
      <w:sz w:val="24"/>
      <w14:ligatures w14:val="standardContextual"/>
    </w:rPr>
  </w:style>
  <w:style w:type="paragraph" w:customStyle="1" w:styleId="33">
    <w:name w:val="заголовок 3"/>
    <w:basedOn w:val="a2"/>
    <w:next w:val="a2"/>
    <w:link w:val="34"/>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customStyle="1" w:styleId="43">
    <w:name w:val="заголовок 4"/>
    <w:basedOn w:val="a2"/>
    <w:next w:val="a2"/>
    <w:link w:val="44"/>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customStyle="1" w:styleId="51">
    <w:name w:val="заголовок 5"/>
    <w:basedOn w:val="a2"/>
    <w:next w:val="a2"/>
    <w:link w:val="52"/>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customStyle="1" w:styleId="6">
    <w:name w:val="заголовок 6"/>
    <w:basedOn w:val="a2"/>
    <w:next w:val="a2"/>
    <w:link w:val="60"/>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customStyle="1" w:styleId="7">
    <w:name w:val="заголовок 7"/>
    <w:basedOn w:val="a2"/>
    <w:next w:val="a2"/>
    <w:link w:val="70"/>
    <w:uiPriority w:val="18"/>
    <w:semiHidden/>
    <w:unhideWhenUsed/>
    <w:qFormat/>
    <w:pPr>
      <w:keepNext/>
      <w:keepLines/>
      <w:spacing w:before="200" w:after="0"/>
      <w:outlineLvl w:val="6"/>
    </w:pPr>
    <w:rPr>
      <w:rFonts w:asciiTheme="majorHAnsi" w:eastAsiaTheme="majorEastAsia" w:hAnsiTheme="majorHAnsi" w:cstheme="majorBidi"/>
      <w:i/>
      <w:iCs/>
    </w:rPr>
  </w:style>
  <w:style w:type="paragraph" w:customStyle="1" w:styleId="8">
    <w:name w:val="заголовок 8"/>
    <w:basedOn w:val="a2"/>
    <w:next w:val="a2"/>
    <w:link w:val="80"/>
    <w:uiPriority w:val="18"/>
    <w:semiHidden/>
    <w:unhideWhenUsed/>
    <w:qFormat/>
    <w:pPr>
      <w:keepNext/>
      <w:keepLines/>
      <w:spacing w:before="200" w:after="0"/>
      <w:outlineLvl w:val="7"/>
    </w:pPr>
    <w:rPr>
      <w:rFonts w:asciiTheme="majorHAnsi" w:eastAsiaTheme="majorEastAsia" w:hAnsiTheme="majorHAnsi" w:cstheme="majorBidi"/>
    </w:rPr>
  </w:style>
  <w:style w:type="paragraph" w:customStyle="1" w:styleId="9">
    <w:name w:val="заголовок 9"/>
    <w:basedOn w:val="a2"/>
    <w:next w:val="a2"/>
    <w:link w:val="90"/>
    <w:uiPriority w:val="18"/>
    <w:semiHidden/>
    <w:unhideWhenUsed/>
    <w:qFormat/>
    <w:pPr>
      <w:keepNext/>
      <w:keepLines/>
      <w:spacing w:before="200" w:after="0"/>
      <w:outlineLvl w:val="8"/>
    </w:pPr>
    <w:rPr>
      <w:rFonts w:asciiTheme="majorHAnsi" w:eastAsiaTheme="majorEastAsia" w:hAnsiTheme="majorHAnsi" w:cstheme="majorBidi"/>
      <w:i/>
      <w:iCs/>
    </w:rPr>
  </w:style>
  <w:style w:type="paragraph" w:customStyle="1" w:styleId="a6">
    <w:name w:val="верхний колонтитул"/>
    <w:basedOn w:val="a2"/>
    <w:link w:val="a7"/>
    <w:uiPriority w:val="99"/>
    <w:unhideWhenUsed/>
    <w:pPr>
      <w:tabs>
        <w:tab w:val="center" w:pos="4680"/>
        <w:tab w:val="right" w:pos="9360"/>
      </w:tabs>
      <w:spacing w:before="0" w:after="0"/>
    </w:pPr>
  </w:style>
  <w:style w:type="character" w:customStyle="1" w:styleId="a7">
    <w:name w:val="Верхний колонтитул (знак)"/>
    <w:basedOn w:val="a3"/>
    <w:link w:val="a6"/>
    <w:uiPriority w:val="99"/>
    <w:rPr>
      <w:kern w:val="20"/>
    </w:rPr>
  </w:style>
  <w:style w:type="paragraph" w:customStyle="1" w:styleId="a8">
    <w:name w:val="нижний колонтитул"/>
    <w:basedOn w:val="a2"/>
    <w:link w:val="a9"/>
    <w:uiPriority w:val="99"/>
    <w:unhideWhenUsed/>
    <w:pPr>
      <w:pBdr>
        <w:top w:val="single" w:sz="4" w:space="6" w:color="B1C0CD" w:themeColor="accent1" w:themeTint="99"/>
        <w:left w:val="single" w:sz="2" w:space="4" w:color="FFFFFF" w:themeColor="background1"/>
      </w:pBdr>
      <w:spacing w:after="0"/>
      <w:ind w:left="-360" w:right="-360"/>
    </w:pPr>
  </w:style>
  <w:style w:type="character" w:customStyle="1" w:styleId="a9">
    <w:name w:val="Нижний колонтитул (знак)"/>
    <w:basedOn w:val="a3"/>
    <w:link w:val="a8"/>
    <w:uiPriority w:val="99"/>
    <w:rPr>
      <w:kern w:val="20"/>
    </w:rPr>
  </w:style>
  <w:style w:type="table" w:styleId="aa">
    <w:name w:val="Table Grid"/>
    <w:basedOn w:val="a4"/>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link w:val="ac"/>
    <w:uiPriority w:val="1"/>
    <w:qFormat/>
    <w:pPr>
      <w:spacing w:after="0" w:line="240" w:lineRule="auto"/>
    </w:pPr>
  </w:style>
  <w:style w:type="paragraph" w:styleId="ad">
    <w:name w:val="Balloon Text"/>
    <w:basedOn w:val="a2"/>
    <w:link w:val="ae"/>
    <w:uiPriority w:val="99"/>
    <w:semiHidden/>
    <w:unhideWhenUsed/>
    <w:pPr>
      <w:spacing w:after="0"/>
    </w:pPr>
    <w:rPr>
      <w:rFonts w:ascii="Tahoma" w:hAnsi="Tahoma" w:cs="Tahoma"/>
      <w:sz w:val="16"/>
    </w:rPr>
  </w:style>
  <w:style w:type="character" w:customStyle="1" w:styleId="ae">
    <w:name w:val="Текст выноски Знак"/>
    <w:basedOn w:val="a3"/>
    <w:link w:val="ad"/>
    <w:uiPriority w:val="99"/>
    <w:semiHidden/>
    <w:rPr>
      <w:rFonts w:ascii="Tahoma" w:hAnsi="Tahoma" w:cs="Tahoma"/>
      <w:sz w:val="16"/>
    </w:rPr>
  </w:style>
  <w:style w:type="character" w:customStyle="1" w:styleId="12">
    <w:name w:val="Заголовок 1 (знак)"/>
    <w:basedOn w:val="a3"/>
    <w:link w:val="11"/>
    <w:uiPriority w:val="1"/>
    <w:rsid w:val="00ED5DCD"/>
    <w:rPr>
      <w:color w:val="262626" w:themeColor="text1" w:themeTint="D9"/>
      <w:kern w:val="20"/>
      <w:sz w:val="36"/>
    </w:rPr>
  </w:style>
  <w:style w:type="character" w:customStyle="1" w:styleId="24">
    <w:name w:val="Заголовок 2 (знак)"/>
    <w:basedOn w:val="a3"/>
    <w:link w:val="23"/>
    <w:uiPriority w:val="1"/>
    <w:rsid w:val="008569E9"/>
    <w:rPr>
      <w:rFonts w:asciiTheme="majorHAnsi" w:eastAsiaTheme="majorEastAsia" w:hAnsiTheme="majorHAnsi" w:cstheme="majorBidi"/>
      <w:caps/>
      <w:color w:val="0070C0"/>
      <w:kern w:val="20"/>
      <w:sz w:val="24"/>
      <w14:ligatures w14:val="standardContextual"/>
    </w:rPr>
  </w:style>
  <w:style w:type="character" w:styleId="af">
    <w:name w:val="Placeholder Text"/>
    <w:basedOn w:val="a3"/>
    <w:uiPriority w:val="99"/>
    <w:semiHidden/>
    <w:rPr>
      <w:color w:val="808080"/>
    </w:rPr>
  </w:style>
  <w:style w:type="paragraph" w:styleId="af0">
    <w:name w:val="Block Text"/>
    <w:basedOn w:val="a2"/>
    <w:next w:val="a2"/>
    <w:link w:val="af1"/>
    <w:uiPriority w:val="9"/>
    <w:unhideWhenUsed/>
    <w:qFormat/>
    <w:pPr>
      <w:spacing w:before="240" w:after="240"/>
      <w:ind w:left="720" w:right="720"/>
    </w:pPr>
    <w:rPr>
      <w:i/>
      <w:iCs/>
      <w:color w:val="7E97AD" w:themeColor="accent1"/>
      <w:sz w:val="28"/>
    </w:rPr>
  </w:style>
  <w:style w:type="character" w:customStyle="1" w:styleId="af1">
    <w:name w:val="Цитата Знак"/>
    <w:basedOn w:val="a3"/>
    <w:link w:val="af0"/>
    <w:uiPriority w:val="9"/>
    <w:rPr>
      <w:i/>
      <w:iCs/>
      <w:color w:val="7E97AD" w:themeColor="accent1"/>
      <w:kern w:val="20"/>
      <w:sz w:val="28"/>
    </w:rPr>
  </w:style>
  <w:style w:type="paragraph" w:styleId="af2">
    <w:name w:val="Bibliography"/>
    <w:basedOn w:val="a2"/>
    <w:next w:val="a2"/>
    <w:uiPriority w:val="37"/>
    <w:semiHidden/>
    <w:unhideWhenUsed/>
  </w:style>
  <w:style w:type="paragraph" w:customStyle="1" w:styleId="af3">
    <w:name w:val="Текст блока"/>
    <w:basedOn w:val="a2"/>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styleId="af4">
    <w:name w:val="Body Text"/>
    <w:basedOn w:val="a2"/>
    <w:link w:val="af5"/>
    <w:uiPriority w:val="99"/>
    <w:semiHidden/>
    <w:unhideWhenUsed/>
    <w:pPr>
      <w:spacing w:after="120"/>
    </w:pPr>
  </w:style>
  <w:style w:type="character" w:customStyle="1" w:styleId="af5">
    <w:name w:val="Основной текст Знак"/>
    <w:basedOn w:val="a3"/>
    <w:link w:val="af4"/>
    <w:uiPriority w:val="99"/>
    <w:semiHidden/>
  </w:style>
  <w:style w:type="paragraph" w:styleId="25">
    <w:name w:val="Body Text 2"/>
    <w:basedOn w:val="a2"/>
    <w:link w:val="26"/>
    <w:uiPriority w:val="99"/>
    <w:semiHidden/>
    <w:unhideWhenUsed/>
    <w:pPr>
      <w:spacing w:after="120" w:line="480" w:lineRule="auto"/>
    </w:pPr>
  </w:style>
  <w:style w:type="character" w:customStyle="1" w:styleId="26">
    <w:name w:val="Основной текст 2 Знак"/>
    <w:basedOn w:val="a3"/>
    <w:link w:val="25"/>
    <w:uiPriority w:val="99"/>
    <w:semiHidden/>
  </w:style>
  <w:style w:type="paragraph" w:styleId="35">
    <w:name w:val="Body Text 3"/>
    <w:basedOn w:val="a2"/>
    <w:link w:val="36"/>
    <w:uiPriority w:val="99"/>
    <w:semiHidden/>
    <w:unhideWhenUsed/>
    <w:pPr>
      <w:spacing w:after="120"/>
    </w:pPr>
    <w:rPr>
      <w:sz w:val="16"/>
    </w:rPr>
  </w:style>
  <w:style w:type="character" w:customStyle="1" w:styleId="36">
    <w:name w:val="Основной текст 3 Знак"/>
    <w:basedOn w:val="a3"/>
    <w:link w:val="35"/>
    <w:uiPriority w:val="99"/>
    <w:semiHidden/>
    <w:rPr>
      <w:sz w:val="16"/>
    </w:rPr>
  </w:style>
  <w:style w:type="paragraph" w:styleId="af6">
    <w:name w:val="Body Text First Indent"/>
    <w:basedOn w:val="af4"/>
    <w:link w:val="af7"/>
    <w:uiPriority w:val="99"/>
    <w:semiHidden/>
    <w:unhideWhenUsed/>
    <w:pPr>
      <w:spacing w:after="200"/>
      <w:ind w:firstLine="360"/>
    </w:pPr>
  </w:style>
  <w:style w:type="character" w:customStyle="1" w:styleId="af7">
    <w:name w:val="Красная строка Знак"/>
    <w:basedOn w:val="af5"/>
    <w:link w:val="af6"/>
    <w:uiPriority w:val="99"/>
    <w:semiHidden/>
  </w:style>
  <w:style w:type="paragraph" w:styleId="af8">
    <w:name w:val="Body Text Indent"/>
    <w:basedOn w:val="a2"/>
    <w:link w:val="af9"/>
    <w:uiPriority w:val="99"/>
    <w:semiHidden/>
    <w:unhideWhenUsed/>
    <w:pPr>
      <w:spacing w:after="120"/>
      <w:ind w:left="360"/>
    </w:pPr>
  </w:style>
  <w:style w:type="character" w:customStyle="1" w:styleId="af9">
    <w:name w:val="Основной текст с отступом Знак"/>
    <w:basedOn w:val="a3"/>
    <w:link w:val="af8"/>
    <w:uiPriority w:val="99"/>
    <w:semiHidden/>
  </w:style>
  <w:style w:type="paragraph" w:styleId="27">
    <w:name w:val="Body Text First Indent 2"/>
    <w:basedOn w:val="af8"/>
    <w:link w:val="28"/>
    <w:uiPriority w:val="99"/>
    <w:semiHidden/>
    <w:unhideWhenUsed/>
    <w:pPr>
      <w:spacing w:after="200"/>
      <w:ind w:firstLine="360"/>
    </w:pPr>
  </w:style>
  <w:style w:type="character" w:customStyle="1" w:styleId="28">
    <w:name w:val="Красная строка 2 Знак"/>
    <w:basedOn w:val="af9"/>
    <w:link w:val="27"/>
    <w:uiPriority w:val="99"/>
    <w:semiHidden/>
  </w:style>
  <w:style w:type="paragraph" w:styleId="29">
    <w:name w:val="Body Text Indent 2"/>
    <w:basedOn w:val="a2"/>
    <w:link w:val="2a"/>
    <w:uiPriority w:val="99"/>
    <w:semiHidden/>
    <w:unhideWhenUsed/>
    <w:pPr>
      <w:spacing w:after="120" w:line="480" w:lineRule="auto"/>
      <w:ind w:left="360"/>
    </w:pPr>
  </w:style>
  <w:style w:type="character" w:customStyle="1" w:styleId="2a">
    <w:name w:val="Основной текст с отступом 2 Знак"/>
    <w:basedOn w:val="a3"/>
    <w:link w:val="29"/>
    <w:uiPriority w:val="99"/>
    <w:semiHidden/>
  </w:style>
  <w:style w:type="paragraph" w:styleId="37">
    <w:name w:val="Body Text Indent 3"/>
    <w:basedOn w:val="a2"/>
    <w:link w:val="38"/>
    <w:uiPriority w:val="99"/>
    <w:semiHidden/>
    <w:unhideWhenUsed/>
    <w:pPr>
      <w:spacing w:after="120"/>
      <w:ind w:left="360"/>
    </w:pPr>
    <w:rPr>
      <w:sz w:val="16"/>
    </w:rPr>
  </w:style>
  <w:style w:type="character" w:customStyle="1" w:styleId="38">
    <w:name w:val="Основной текст с отступом 3 Знак"/>
    <w:basedOn w:val="a3"/>
    <w:link w:val="37"/>
    <w:uiPriority w:val="99"/>
    <w:semiHidden/>
    <w:rPr>
      <w:sz w:val="16"/>
    </w:rPr>
  </w:style>
  <w:style w:type="character" w:styleId="afa">
    <w:name w:val="Book Title"/>
    <w:basedOn w:val="a3"/>
    <w:uiPriority w:val="33"/>
    <w:semiHidden/>
    <w:unhideWhenUsed/>
    <w:rPr>
      <w:b/>
      <w:bCs/>
      <w:smallCaps/>
      <w:spacing w:val="5"/>
    </w:rPr>
  </w:style>
  <w:style w:type="paragraph" w:customStyle="1" w:styleId="afb">
    <w:name w:val="подпись"/>
    <w:basedOn w:val="a2"/>
    <w:next w:val="a2"/>
    <w:uiPriority w:val="35"/>
    <w:semiHidden/>
    <w:unhideWhenUsed/>
    <w:qFormat/>
    <w:rPr>
      <w:b/>
      <w:bCs/>
      <w:color w:val="7E97AD" w:themeColor="accent1"/>
      <w:sz w:val="18"/>
    </w:rPr>
  </w:style>
  <w:style w:type="paragraph" w:customStyle="1" w:styleId="afc">
    <w:name w:val="Заключение"/>
    <w:basedOn w:val="a2"/>
    <w:link w:val="afd"/>
    <w:uiPriority w:val="99"/>
    <w:semiHidden/>
    <w:unhideWhenUsed/>
    <w:pPr>
      <w:spacing w:after="0"/>
      <w:ind w:left="4320"/>
    </w:pPr>
  </w:style>
  <w:style w:type="character" w:customStyle="1" w:styleId="afd">
    <w:name w:val="Заключение (знак)"/>
    <w:basedOn w:val="a3"/>
    <w:link w:val="afc"/>
    <w:uiPriority w:val="99"/>
    <w:semiHidden/>
  </w:style>
  <w:style w:type="table" w:styleId="afe">
    <w:name w:val="Colorful Grid"/>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3">
    <w:name w:val="Цветная сетка — акцент 1"/>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2b">
    <w:name w:val="Цветная сетка — акцент 2"/>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39">
    <w:name w:val="Цветная сетка — акцент 3"/>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45">
    <w:name w:val="Цветная сетка — акцент 4"/>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53">
    <w:name w:val="Цветная сетка — акцент 5"/>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61">
    <w:name w:val="Цветная сетка — акцент 6"/>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aff">
    <w:name w:val="Colorful List"/>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4">
    <w:name w:val="Цветной список — акцент 1"/>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customStyle="1" w:styleId="2c">
    <w:name w:val="Цветной список — акцент 2"/>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customStyle="1" w:styleId="3a">
    <w:name w:val="Цветной список — акцент 3"/>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customStyle="1" w:styleId="46">
    <w:name w:val="Цветной список — акцент 4"/>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customStyle="1" w:styleId="54">
    <w:name w:val="Цветной список — акцент 5"/>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customStyle="1" w:styleId="62">
    <w:name w:val="Цветной список — акцент 6"/>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styleId="aff0">
    <w:name w:val="Colorful Shading"/>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5">
    <w:name w:val="Цветная заливка — акцент 1"/>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customStyle="1" w:styleId="2d">
    <w:name w:val="Цветная заливка — акцент 2"/>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customStyle="1" w:styleId="3b">
    <w:name w:val="Цветная заливка — акцент 3"/>
    <w:basedOn w:val="a4"/>
    <w:uiPriority w:val="71"/>
    <w:pPr>
      <w:spacing w:after="0" w:line="240" w:lineRule="auto"/>
    </w:pPr>
    <w:rPr>
      <w:color w:val="000000" w:themeColor="text1"/>
    </w:rPr>
    <w:tblPr>
      <w:tblStyleRowBandSize w:val="1"/>
      <w:tblStyleColBandSize w:val="1"/>
      <w:tblInd w:w="0" w:type="dxa"/>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customStyle="1" w:styleId="47">
    <w:name w:val="Цветная заливка — акцент 4"/>
    <w:basedOn w:val="a4"/>
    <w:uiPriority w:val="71"/>
    <w:pPr>
      <w:spacing w:after="0" w:line="240" w:lineRule="auto"/>
    </w:pPr>
    <w:rPr>
      <w:color w:val="000000" w:themeColor="text1"/>
    </w:rPr>
    <w:tblPr>
      <w:tblStyleRowBandSize w:val="1"/>
      <w:tblStyleColBandSize w:val="1"/>
      <w:tblInd w:w="0" w:type="dxa"/>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customStyle="1" w:styleId="55">
    <w:name w:val="Цветная заливка — акцент 5"/>
    <w:basedOn w:val="a4"/>
    <w:uiPriority w:val="71"/>
    <w:pPr>
      <w:spacing w:after="0" w:line="240" w:lineRule="auto"/>
    </w:pPr>
    <w:rPr>
      <w:color w:val="000000" w:themeColor="text1"/>
    </w:rPr>
    <w:tblPr>
      <w:tblStyleRowBandSize w:val="1"/>
      <w:tblStyleColBandSize w:val="1"/>
      <w:tblInd w:w="0" w:type="dxa"/>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customStyle="1" w:styleId="63">
    <w:name w:val="Цветная заливка — акцент 6"/>
    <w:basedOn w:val="a4"/>
    <w:uiPriority w:val="71"/>
    <w:pPr>
      <w:spacing w:after="0" w:line="240" w:lineRule="auto"/>
    </w:pPr>
    <w:rPr>
      <w:color w:val="000000" w:themeColor="text1"/>
    </w:rPr>
    <w:tblPr>
      <w:tblStyleRowBandSize w:val="1"/>
      <w:tblStyleColBandSize w:val="1"/>
      <w:tblInd w:w="0" w:type="dxa"/>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customStyle="1" w:styleId="aff1">
    <w:name w:val="ссылка на заметку"/>
    <w:basedOn w:val="a3"/>
    <w:uiPriority w:val="99"/>
    <w:semiHidden/>
    <w:unhideWhenUsed/>
    <w:rPr>
      <w:sz w:val="16"/>
    </w:rPr>
  </w:style>
  <w:style w:type="paragraph" w:customStyle="1" w:styleId="aff2">
    <w:name w:val="текст заметки"/>
    <w:basedOn w:val="a2"/>
    <w:link w:val="aff3"/>
    <w:uiPriority w:val="99"/>
    <w:semiHidden/>
    <w:unhideWhenUsed/>
  </w:style>
  <w:style w:type="character" w:customStyle="1" w:styleId="aff3">
    <w:name w:val="Текст примечания (знак)"/>
    <w:basedOn w:val="a3"/>
    <w:link w:val="aff2"/>
    <w:uiPriority w:val="99"/>
    <w:semiHidden/>
    <w:rPr>
      <w:sz w:val="20"/>
    </w:rPr>
  </w:style>
  <w:style w:type="paragraph" w:customStyle="1" w:styleId="aff4">
    <w:name w:val="тема заметки"/>
    <w:basedOn w:val="aff2"/>
    <w:next w:val="aff2"/>
    <w:link w:val="aff5"/>
    <w:uiPriority w:val="99"/>
    <w:semiHidden/>
    <w:unhideWhenUsed/>
    <w:rPr>
      <w:b/>
      <w:bCs/>
    </w:rPr>
  </w:style>
  <w:style w:type="character" w:customStyle="1" w:styleId="aff5">
    <w:name w:val="Тема примечания (знак)"/>
    <w:basedOn w:val="aff3"/>
    <w:link w:val="aff4"/>
    <w:uiPriority w:val="99"/>
    <w:semiHidden/>
    <w:rPr>
      <w:b/>
      <w:bCs/>
      <w:sz w:val="20"/>
    </w:rPr>
  </w:style>
  <w:style w:type="table" w:styleId="aff6">
    <w:name w:val="Dark List"/>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6">
    <w:name w:val="Темный список — акцент 1"/>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customStyle="1" w:styleId="2e">
    <w:name w:val="Темный список — акцент 2"/>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customStyle="1" w:styleId="3c">
    <w:name w:val="Темный список — акцент 3"/>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customStyle="1" w:styleId="48">
    <w:name w:val="Темный список — акцент 4"/>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customStyle="1" w:styleId="56">
    <w:name w:val="Темный список — акцент 5"/>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customStyle="1" w:styleId="64">
    <w:name w:val="Темный список — акцент 6"/>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aff7">
    <w:name w:val="Date"/>
    <w:basedOn w:val="a2"/>
    <w:next w:val="a2"/>
    <w:link w:val="aff8"/>
    <w:uiPriority w:val="99"/>
    <w:semiHidden/>
    <w:unhideWhenUsed/>
  </w:style>
  <w:style w:type="character" w:customStyle="1" w:styleId="aff8">
    <w:name w:val="Дата Знак"/>
    <w:basedOn w:val="a3"/>
    <w:link w:val="aff7"/>
    <w:uiPriority w:val="99"/>
    <w:semiHidden/>
  </w:style>
  <w:style w:type="paragraph" w:styleId="aff9">
    <w:name w:val="Document Map"/>
    <w:basedOn w:val="a2"/>
    <w:link w:val="affa"/>
    <w:uiPriority w:val="99"/>
    <w:semiHidden/>
    <w:unhideWhenUsed/>
    <w:pPr>
      <w:spacing w:after="0"/>
    </w:pPr>
    <w:rPr>
      <w:rFonts w:ascii="Tahoma" w:hAnsi="Tahoma" w:cs="Tahoma"/>
      <w:sz w:val="16"/>
    </w:rPr>
  </w:style>
  <w:style w:type="character" w:customStyle="1" w:styleId="affa">
    <w:name w:val="Схема документа Знак"/>
    <w:basedOn w:val="a3"/>
    <w:link w:val="aff9"/>
    <w:uiPriority w:val="99"/>
    <w:semiHidden/>
    <w:rPr>
      <w:rFonts w:ascii="Tahoma" w:hAnsi="Tahoma" w:cs="Tahoma"/>
      <w:sz w:val="16"/>
    </w:rPr>
  </w:style>
  <w:style w:type="paragraph" w:styleId="affb">
    <w:name w:val="Signature"/>
    <w:basedOn w:val="a2"/>
    <w:link w:val="affc"/>
    <w:uiPriority w:val="9"/>
    <w:unhideWhenUsed/>
    <w:qFormat/>
    <w:pPr>
      <w:spacing w:before="720" w:after="0" w:line="312" w:lineRule="auto"/>
      <w:contextualSpacing/>
    </w:pPr>
  </w:style>
  <w:style w:type="character" w:customStyle="1" w:styleId="affd">
    <w:name w:val="Подпись (знак)"/>
    <w:basedOn w:val="a3"/>
    <w:uiPriority w:val="99"/>
    <w:semiHidden/>
  </w:style>
  <w:style w:type="character" w:styleId="affe">
    <w:name w:val="Emphasis"/>
    <w:basedOn w:val="a3"/>
    <w:uiPriority w:val="20"/>
    <w:semiHidden/>
    <w:unhideWhenUsed/>
    <w:rPr>
      <w:i/>
      <w:iCs/>
    </w:rPr>
  </w:style>
  <w:style w:type="character" w:customStyle="1" w:styleId="afff">
    <w:name w:val="знак концевой сноски"/>
    <w:basedOn w:val="a3"/>
    <w:uiPriority w:val="99"/>
    <w:semiHidden/>
    <w:unhideWhenUsed/>
    <w:rPr>
      <w:vertAlign w:val="superscript"/>
    </w:rPr>
  </w:style>
  <w:style w:type="paragraph" w:customStyle="1" w:styleId="afff0">
    <w:name w:val="текст концевой сноски"/>
    <w:basedOn w:val="a2"/>
    <w:link w:val="afff1"/>
    <w:uiPriority w:val="99"/>
    <w:semiHidden/>
    <w:unhideWhenUsed/>
    <w:pPr>
      <w:spacing w:after="0"/>
    </w:pPr>
  </w:style>
  <w:style w:type="character" w:customStyle="1" w:styleId="afff1">
    <w:name w:val="Текст концевой сноски (знак)"/>
    <w:basedOn w:val="a3"/>
    <w:link w:val="afff0"/>
    <w:uiPriority w:val="99"/>
    <w:semiHidden/>
    <w:rPr>
      <w:sz w:val="20"/>
    </w:rPr>
  </w:style>
  <w:style w:type="paragraph" w:customStyle="1" w:styleId="afff2">
    <w:name w:val="адрес на конверте"/>
    <w:basedOn w:val="a2"/>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customStyle="1" w:styleId="afff3">
    <w:name w:val="обратный адрес на конверте"/>
    <w:basedOn w:val="a2"/>
    <w:uiPriority w:val="99"/>
    <w:semiHidden/>
    <w:unhideWhenUsed/>
    <w:pPr>
      <w:spacing w:after="0"/>
    </w:pPr>
    <w:rPr>
      <w:rFonts w:asciiTheme="majorHAnsi" w:eastAsiaTheme="majorEastAsia" w:hAnsiTheme="majorHAnsi" w:cstheme="majorBidi"/>
    </w:rPr>
  </w:style>
  <w:style w:type="character" w:styleId="afff4">
    <w:name w:val="FollowedHyperlink"/>
    <w:basedOn w:val="a3"/>
    <w:uiPriority w:val="99"/>
    <w:semiHidden/>
    <w:unhideWhenUsed/>
    <w:rPr>
      <w:color w:val="969696" w:themeColor="followedHyperlink"/>
      <w:u w:val="single"/>
    </w:rPr>
  </w:style>
  <w:style w:type="character" w:customStyle="1" w:styleId="afff5">
    <w:name w:val="знак сноски"/>
    <w:basedOn w:val="a3"/>
    <w:uiPriority w:val="99"/>
    <w:semiHidden/>
    <w:unhideWhenUsed/>
    <w:rPr>
      <w:vertAlign w:val="superscript"/>
    </w:rPr>
  </w:style>
  <w:style w:type="paragraph" w:customStyle="1" w:styleId="afff6">
    <w:name w:val="текст сноски"/>
    <w:basedOn w:val="a2"/>
    <w:link w:val="afff7"/>
    <w:uiPriority w:val="99"/>
    <w:semiHidden/>
    <w:unhideWhenUsed/>
    <w:pPr>
      <w:spacing w:after="0"/>
    </w:pPr>
  </w:style>
  <w:style w:type="character" w:customStyle="1" w:styleId="afff7">
    <w:name w:val="Текст сноски (знак)"/>
    <w:basedOn w:val="a3"/>
    <w:link w:val="afff6"/>
    <w:uiPriority w:val="99"/>
    <w:semiHidden/>
    <w:rPr>
      <w:sz w:val="20"/>
    </w:rPr>
  </w:style>
  <w:style w:type="character" w:customStyle="1" w:styleId="34">
    <w:name w:val="Заголовок 3 (знак)"/>
    <w:basedOn w:val="a3"/>
    <w:link w:val="33"/>
    <w:uiPriority w:val="1"/>
    <w:rPr>
      <w:rFonts w:asciiTheme="majorHAnsi" w:eastAsiaTheme="majorEastAsia" w:hAnsiTheme="majorHAnsi" w:cstheme="majorBidi"/>
      <w:b/>
      <w:bCs/>
      <w:color w:val="7E97AD" w:themeColor="accent1"/>
      <w:kern w:val="20"/>
      <w14:ligatures w14:val="standardContextual"/>
    </w:rPr>
  </w:style>
  <w:style w:type="character" w:customStyle="1" w:styleId="44">
    <w:name w:val="Заголовок 4 (знак)"/>
    <w:basedOn w:val="a3"/>
    <w:link w:val="43"/>
    <w:uiPriority w:val="18"/>
    <w:semiHidden/>
    <w:rPr>
      <w:rFonts w:asciiTheme="majorHAnsi" w:eastAsiaTheme="majorEastAsia" w:hAnsiTheme="majorHAnsi" w:cstheme="majorBidi"/>
      <w:b/>
      <w:bCs/>
      <w:i/>
      <w:iCs/>
      <w:color w:val="7E97AD" w:themeColor="accent1"/>
      <w:kern w:val="20"/>
    </w:rPr>
  </w:style>
  <w:style w:type="character" w:customStyle="1" w:styleId="52">
    <w:name w:val="Заголовок 5 (знак)"/>
    <w:basedOn w:val="a3"/>
    <w:link w:val="51"/>
    <w:uiPriority w:val="18"/>
    <w:semiHidden/>
    <w:rPr>
      <w:rFonts w:asciiTheme="majorHAnsi" w:eastAsiaTheme="majorEastAsia" w:hAnsiTheme="majorHAnsi" w:cstheme="majorBidi"/>
      <w:color w:val="394B5A" w:themeColor="accent1" w:themeShade="7F"/>
      <w:kern w:val="20"/>
    </w:rPr>
  </w:style>
  <w:style w:type="character" w:customStyle="1" w:styleId="60">
    <w:name w:val="Заголовок 6 (знак)"/>
    <w:basedOn w:val="a3"/>
    <w:link w:val="6"/>
    <w:uiPriority w:val="18"/>
    <w:semiHidden/>
    <w:rPr>
      <w:rFonts w:asciiTheme="majorHAnsi" w:eastAsiaTheme="majorEastAsia" w:hAnsiTheme="majorHAnsi" w:cstheme="majorBidi"/>
      <w:i/>
      <w:iCs/>
      <w:color w:val="394B5A" w:themeColor="accent1" w:themeShade="7F"/>
      <w:kern w:val="20"/>
    </w:rPr>
  </w:style>
  <w:style w:type="character" w:customStyle="1" w:styleId="70">
    <w:name w:val="Заголовок 7 (знак)"/>
    <w:basedOn w:val="a3"/>
    <w:link w:val="7"/>
    <w:uiPriority w:val="18"/>
    <w:semiHidden/>
    <w:rPr>
      <w:rFonts w:asciiTheme="majorHAnsi" w:eastAsiaTheme="majorEastAsia" w:hAnsiTheme="majorHAnsi" w:cstheme="majorBidi"/>
      <w:i/>
      <w:iCs/>
      <w:color w:val="404040" w:themeColor="text1" w:themeTint="BF"/>
      <w:kern w:val="20"/>
    </w:rPr>
  </w:style>
  <w:style w:type="character" w:customStyle="1" w:styleId="80">
    <w:name w:val="Заголовок 8 (знак)"/>
    <w:basedOn w:val="a3"/>
    <w:link w:val="8"/>
    <w:uiPriority w:val="18"/>
    <w:semiHidden/>
    <w:rPr>
      <w:rFonts w:asciiTheme="majorHAnsi" w:eastAsiaTheme="majorEastAsia" w:hAnsiTheme="majorHAnsi" w:cstheme="majorBidi"/>
      <w:color w:val="404040" w:themeColor="text1" w:themeTint="BF"/>
      <w:kern w:val="20"/>
    </w:rPr>
  </w:style>
  <w:style w:type="character" w:customStyle="1" w:styleId="90">
    <w:name w:val="Заголовок 9 (знак)"/>
    <w:basedOn w:val="a3"/>
    <w:link w:val="9"/>
    <w:uiPriority w:val="18"/>
    <w:semiHidden/>
    <w:rPr>
      <w:rFonts w:asciiTheme="majorHAnsi" w:eastAsiaTheme="majorEastAsia" w:hAnsiTheme="majorHAnsi" w:cstheme="majorBidi"/>
      <w:i/>
      <w:iCs/>
      <w:color w:val="404040" w:themeColor="text1" w:themeTint="BF"/>
      <w:kern w:val="20"/>
    </w:rPr>
  </w:style>
  <w:style w:type="character" w:styleId="HTML">
    <w:name w:val="HTML Acronym"/>
    <w:basedOn w:val="a3"/>
    <w:uiPriority w:val="99"/>
    <w:semiHidden/>
    <w:unhideWhenUsed/>
  </w:style>
  <w:style w:type="paragraph" w:styleId="HTML0">
    <w:name w:val="HTML Address"/>
    <w:basedOn w:val="a2"/>
    <w:link w:val="HTML1"/>
    <w:uiPriority w:val="99"/>
    <w:semiHidden/>
    <w:unhideWhenUsed/>
    <w:pPr>
      <w:spacing w:after="0"/>
    </w:pPr>
    <w:rPr>
      <w:i/>
      <w:iCs/>
    </w:rPr>
  </w:style>
  <w:style w:type="character" w:customStyle="1" w:styleId="HTML1">
    <w:name w:val="Адрес HTML Знак"/>
    <w:basedOn w:val="a3"/>
    <w:link w:val="HTML0"/>
    <w:uiPriority w:val="99"/>
    <w:semiHidden/>
    <w:rPr>
      <w:i/>
      <w:iCs/>
    </w:rPr>
  </w:style>
  <w:style w:type="character" w:styleId="HTML2">
    <w:name w:val="HTML Cite"/>
    <w:basedOn w:val="a3"/>
    <w:uiPriority w:val="99"/>
    <w:semiHidden/>
    <w:unhideWhenUsed/>
    <w:rPr>
      <w:i/>
      <w:iCs/>
    </w:rPr>
  </w:style>
  <w:style w:type="character" w:styleId="HTML3">
    <w:name w:val="HTML Code"/>
    <w:basedOn w:val="a3"/>
    <w:uiPriority w:val="99"/>
    <w:semiHidden/>
    <w:unhideWhenUsed/>
    <w:rPr>
      <w:rFonts w:ascii="Consolas" w:hAnsi="Consolas" w:cs="Consolas"/>
      <w:sz w:val="20"/>
    </w:rPr>
  </w:style>
  <w:style w:type="character" w:styleId="HTML4">
    <w:name w:val="HTML Definition"/>
    <w:basedOn w:val="a3"/>
    <w:uiPriority w:val="99"/>
    <w:semiHidden/>
    <w:unhideWhenUsed/>
    <w:rPr>
      <w:i/>
      <w:iCs/>
    </w:rPr>
  </w:style>
  <w:style w:type="character" w:styleId="HTML5">
    <w:name w:val="HTML Keyboard"/>
    <w:basedOn w:val="a3"/>
    <w:uiPriority w:val="99"/>
    <w:semiHidden/>
    <w:unhideWhenUsed/>
    <w:rPr>
      <w:rFonts w:ascii="Consolas" w:hAnsi="Consolas" w:cs="Consolas"/>
      <w:sz w:val="20"/>
    </w:rPr>
  </w:style>
  <w:style w:type="paragraph" w:styleId="HTML6">
    <w:name w:val="HTML Preformatted"/>
    <w:basedOn w:val="a2"/>
    <w:link w:val="HTML7"/>
    <w:uiPriority w:val="99"/>
    <w:semiHidden/>
    <w:unhideWhenUsed/>
    <w:pPr>
      <w:spacing w:after="0"/>
    </w:pPr>
    <w:rPr>
      <w:rFonts w:ascii="Consolas" w:hAnsi="Consolas" w:cs="Consolas"/>
    </w:rPr>
  </w:style>
  <w:style w:type="character" w:customStyle="1" w:styleId="HTML7">
    <w:name w:val="Стандартный HTML Знак"/>
    <w:basedOn w:val="a3"/>
    <w:link w:val="HTML6"/>
    <w:uiPriority w:val="99"/>
    <w:semiHidden/>
    <w:rPr>
      <w:rFonts w:ascii="Consolas" w:hAnsi="Consolas" w:cs="Consolas"/>
      <w:sz w:val="20"/>
    </w:rPr>
  </w:style>
  <w:style w:type="character" w:styleId="HTML8">
    <w:name w:val="HTML Sample"/>
    <w:basedOn w:val="a3"/>
    <w:uiPriority w:val="99"/>
    <w:semiHidden/>
    <w:unhideWhenUsed/>
    <w:rPr>
      <w:rFonts w:ascii="Consolas" w:hAnsi="Consolas" w:cs="Consolas"/>
      <w:sz w:val="24"/>
    </w:rPr>
  </w:style>
  <w:style w:type="character" w:styleId="HTML9">
    <w:name w:val="HTML Typewriter"/>
    <w:basedOn w:val="a3"/>
    <w:uiPriority w:val="99"/>
    <w:semiHidden/>
    <w:unhideWhenUsed/>
    <w:rPr>
      <w:rFonts w:ascii="Consolas" w:hAnsi="Consolas" w:cs="Consolas"/>
      <w:sz w:val="20"/>
    </w:rPr>
  </w:style>
  <w:style w:type="character" w:styleId="HTMLa">
    <w:name w:val="HTML Variable"/>
    <w:basedOn w:val="a3"/>
    <w:uiPriority w:val="99"/>
    <w:semiHidden/>
    <w:unhideWhenUsed/>
    <w:rPr>
      <w:i/>
      <w:iCs/>
    </w:rPr>
  </w:style>
  <w:style w:type="character" w:styleId="afff8">
    <w:name w:val="Hyperlink"/>
    <w:basedOn w:val="a3"/>
    <w:uiPriority w:val="99"/>
    <w:unhideWhenUsed/>
    <w:rsid w:val="00665820"/>
    <w:rPr>
      <w:color w:val="0070C0"/>
      <w:u w:val="single"/>
    </w:rPr>
  </w:style>
  <w:style w:type="paragraph" w:customStyle="1" w:styleId="17">
    <w:name w:val="индекс 1"/>
    <w:basedOn w:val="a2"/>
    <w:next w:val="a2"/>
    <w:autoRedefine/>
    <w:uiPriority w:val="99"/>
    <w:semiHidden/>
    <w:unhideWhenUsed/>
    <w:pPr>
      <w:spacing w:after="0"/>
      <w:ind w:left="220" w:hanging="220"/>
    </w:pPr>
  </w:style>
  <w:style w:type="paragraph" w:customStyle="1" w:styleId="2f">
    <w:name w:val="индекс 2"/>
    <w:basedOn w:val="a2"/>
    <w:next w:val="a2"/>
    <w:autoRedefine/>
    <w:uiPriority w:val="99"/>
    <w:semiHidden/>
    <w:unhideWhenUsed/>
    <w:pPr>
      <w:spacing w:after="0"/>
      <w:ind w:left="440" w:hanging="220"/>
    </w:pPr>
  </w:style>
  <w:style w:type="paragraph" w:customStyle="1" w:styleId="3d">
    <w:name w:val="индекс 3"/>
    <w:basedOn w:val="a2"/>
    <w:next w:val="a2"/>
    <w:autoRedefine/>
    <w:uiPriority w:val="99"/>
    <w:semiHidden/>
    <w:unhideWhenUsed/>
    <w:pPr>
      <w:spacing w:after="0"/>
      <w:ind w:left="660" w:hanging="220"/>
    </w:pPr>
  </w:style>
  <w:style w:type="paragraph" w:customStyle="1" w:styleId="49">
    <w:name w:val="индекс 4"/>
    <w:basedOn w:val="a2"/>
    <w:next w:val="a2"/>
    <w:autoRedefine/>
    <w:uiPriority w:val="99"/>
    <w:semiHidden/>
    <w:unhideWhenUsed/>
    <w:pPr>
      <w:spacing w:after="0"/>
      <w:ind w:left="880" w:hanging="220"/>
    </w:pPr>
  </w:style>
  <w:style w:type="paragraph" w:customStyle="1" w:styleId="57">
    <w:name w:val="индекс 5"/>
    <w:basedOn w:val="a2"/>
    <w:next w:val="a2"/>
    <w:autoRedefine/>
    <w:uiPriority w:val="99"/>
    <w:semiHidden/>
    <w:unhideWhenUsed/>
    <w:pPr>
      <w:spacing w:after="0"/>
      <w:ind w:left="1100" w:hanging="220"/>
    </w:pPr>
  </w:style>
  <w:style w:type="paragraph" w:customStyle="1" w:styleId="65">
    <w:name w:val="индекс 6"/>
    <w:basedOn w:val="a2"/>
    <w:next w:val="a2"/>
    <w:autoRedefine/>
    <w:uiPriority w:val="99"/>
    <w:semiHidden/>
    <w:unhideWhenUsed/>
    <w:pPr>
      <w:spacing w:after="0"/>
      <w:ind w:left="1320" w:hanging="220"/>
    </w:pPr>
  </w:style>
  <w:style w:type="paragraph" w:customStyle="1" w:styleId="71">
    <w:name w:val="индекс 7"/>
    <w:basedOn w:val="a2"/>
    <w:next w:val="a2"/>
    <w:autoRedefine/>
    <w:uiPriority w:val="99"/>
    <w:semiHidden/>
    <w:unhideWhenUsed/>
    <w:pPr>
      <w:spacing w:after="0"/>
      <w:ind w:left="1540" w:hanging="220"/>
    </w:pPr>
  </w:style>
  <w:style w:type="paragraph" w:customStyle="1" w:styleId="81">
    <w:name w:val="индекс 8"/>
    <w:basedOn w:val="a2"/>
    <w:next w:val="a2"/>
    <w:autoRedefine/>
    <w:uiPriority w:val="99"/>
    <w:semiHidden/>
    <w:unhideWhenUsed/>
    <w:pPr>
      <w:spacing w:after="0"/>
      <w:ind w:left="1760" w:hanging="220"/>
    </w:pPr>
  </w:style>
  <w:style w:type="paragraph" w:customStyle="1" w:styleId="91">
    <w:name w:val="индекс 9"/>
    <w:basedOn w:val="a2"/>
    <w:next w:val="a2"/>
    <w:autoRedefine/>
    <w:uiPriority w:val="99"/>
    <w:semiHidden/>
    <w:unhideWhenUsed/>
    <w:pPr>
      <w:spacing w:after="0"/>
      <w:ind w:left="1980" w:hanging="220"/>
    </w:pPr>
  </w:style>
  <w:style w:type="paragraph" w:customStyle="1" w:styleId="afff9">
    <w:name w:val="указатель"/>
    <w:basedOn w:val="a2"/>
    <w:next w:val="17"/>
    <w:uiPriority w:val="99"/>
    <w:semiHidden/>
    <w:unhideWhenUsed/>
    <w:rPr>
      <w:rFonts w:asciiTheme="majorHAnsi" w:eastAsiaTheme="majorEastAsia" w:hAnsiTheme="majorHAnsi" w:cstheme="majorBidi"/>
      <w:b/>
      <w:bCs/>
    </w:rPr>
  </w:style>
  <w:style w:type="character" w:styleId="afffa">
    <w:name w:val="Intense Emphasis"/>
    <w:basedOn w:val="a3"/>
    <w:uiPriority w:val="21"/>
    <w:semiHidden/>
    <w:unhideWhenUsed/>
    <w:rPr>
      <w:b/>
      <w:bCs/>
      <w:i/>
      <w:iCs/>
      <w:color w:val="7E97AD" w:themeColor="accent1"/>
    </w:rPr>
  </w:style>
  <w:style w:type="paragraph" w:styleId="afffb">
    <w:name w:val="Intense Quote"/>
    <w:basedOn w:val="a2"/>
    <w:next w:val="a2"/>
    <w:link w:val="afffc"/>
    <w:uiPriority w:val="30"/>
    <w:unhideWhenUsed/>
    <w:qFormat/>
    <w:pPr>
      <w:pBdr>
        <w:bottom w:val="single" w:sz="4" w:space="4" w:color="7E97AD" w:themeColor="accent1"/>
      </w:pBdr>
      <w:spacing w:before="200" w:after="280"/>
      <w:ind w:left="936" w:right="936"/>
    </w:pPr>
    <w:rPr>
      <w:b/>
      <w:bCs/>
      <w:i/>
      <w:iCs/>
      <w:color w:val="7E97AD" w:themeColor="accent1"/>
    </w:rPr>
  </w:style>
  <w:style w:type="character" w:customStyle="1" w:styleId="afffc">
    <w:name w:val="Выделенная цитата Знак"/>
    <w:basedOn w:val="a3"/>
    <w:link w:val="afffb"/>
    <w:uiPriority w:val="30"/>
    <w:rPr>
      <w:b/>
      <w:bCs/>
      <w:i/>
      <w:iCs/>
      <w:color w:val="7E97AD" w:themeColor="accent1"/>
    </w:rPr>
  </w:style>
  <w:style w:type="character" w:styleId="afffd">
    <w:name w:val="Intense Reference"/>
    <w:basedOn w:val="a3"/>
    <w:uiPriority w:val="32"/>
    <w:semiHidden/>
    <w:unhideWhenUsed/>
    <w:rPr>
      <w:b/>
      <w:bCs/>
      <w:smallCaps/>
      <w:color w:val="CC8E60" w:themeColor="accent2"/>
      <w:spacing w:val="5"/>
      <w:u w:val="single"/>
    </w:rPr>
  </w:style>
  <w:style w:type="table" w:styleId="afffe">
    <w:name w:val="Light Grid"/>
    <w:basedOn w:val="a4"/>
    <w:uiPriority w:val="6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8">
    <w:name w:val="Светлая сетка — акцент 1"/>
    <w:basedOn w:val="a4"/>
    <w:uiPriority w:val="62"/>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customStyle="1" w:styleId="2f0">
    <w:name w:val="Светлая сетка — акцент 2"/>
    <w:basedOn w:val="a4"/>
    <w:uiPriority w:val="62"/>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customStyle="1" w:styleId="3e">
    <w:name w:val="Светлая сетка — акцент 3"/>
    <w:basedOn w:val="a4"/>
    <w:uiPriority w:val="62"/>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customStyle="1" w:styleId="4a">
    <w:name w:val="Светлая сетка — акцент 4"/>
    <w:basedOn w:val="a4"/>
    <w:uiPriority w:val="62"/>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customStyle="1" w:styleId="58">
    <w:name w:val="Светлая сетка — акцент 5"/>
    <w:basedOn w:val="a4"/>
    <w:uiPriority w:val="62"/>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customStyle="1" w:styleId="66">
    <w:name w:val="Светлая сетка — акцент 6"/>
    <w:basedOn w:val="a4"/>
    <w:uiPriority w:val="62"/>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styleId="affff">
    <w:name w:val="Light List"/>
    <w:basedOn w:val="a4"/>
    <w:uiPriority w:val="6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9">
    <w:name w:val="Светлый список — акцент 1"/>
    <w:basedOn w:val="a4"/>
    <w:uiPriority w:val="61"/>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customStyle="1" w:styleId="2f1">
    <w:name w:val="Светлый список — акцент 2"/>
    <w:basedOn w:val="a4"/>
    <w:uiPriority w:val="61"/>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customStyle="1" w:styleId="3f">
    <w:name w:val="Светлый список — акцент 3"/>
    <w:basedOn w:val="a4"/>
    <w:uiPriority w:val="61"/>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customStyle="1" w:styleId="4b">
    <w:name w:val="Светлый список — акцент 4"/>
    <w:basedOn w:val="a4"/>
    <w:uiPriority w:val="61"/>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customStyle="1" w:styleId="59">
    <w:name w:val="Светлый список — акцент 5"/>
    <w:basedOn w:val="a4"/>
    <w:uiPriority w:val="61"/>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customStyle="1" w:styleId="67">
    <w:name w:val="Светлый список — акцент 6"/>
    <w:basedOn w:val="a4"/>
    <w:uiPriority w:val="61"/>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styleId="affff0">
    <w:name w:val="Light Shading"/>
    <w:basedOn w:val="a4"/>
    <w:uiPriority w:val="6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a">
    <w:name w:val="Светлая заливка — акцент 1"/>
    <w:basedOn w:val="a4"/>
    <w:uiPriority w:val="60"/>
    <w:pPr>
      <w:spacing w:after="0" w:line="240" w:lineRule="auto"/>
    </w:pPr>
    <w:rPr>
      <w:color w:val="577188" w:themeColor="accent1" w:themeShade="BF"/>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customStyle="1" w:styleId="2f2">
    <w:name w:val="Светлая заливка — акцент 2"/>
    <w:basedOn w:val="a4"/>
    <w:uiPriority w:val="60"/>
    <w:pPr>
      <w:spacing w:after="0" w:line="240" w:lineRule="auto"/>
    </w:pPr>
    <w:rPr>
      <w:color w:val="AA6736" w:themeColor="accent2" w:themeShade="BF"/>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customStyle="1" w:styleId="3f0">
    <w:name w:val="Светлая заливка — акцент 3"/>
    <w:basedOn w:val="a4"/>
    <w:uiPriority w:val="60"/>
    <w:pPr>
      <w:spacing w:after="0" w:line="240" w:lineRule="auto"/>
    </w:pPr>
    <w:rPr>
      <w:color w:val="5B4F47" w:themeColor="accent3" w:themeShade="BF"/>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customStyle="1" w:styleId="4c">
    <w:name w:val="Светлая заливка — акцент 4"/>
    <w:basedOn w:val="a4"/>
    <w:uiPriority w:val="60"/>
    <w:pPr>
      <w:spacing w:after="0" w:line="240" w:lineRule="auto"/>
    </w:pPr>
    <w:rPr>
      <w:color w:val="8E6E49" w:themeColor="accent4" w:themeShade="BF"/>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customStyle="1" w:styleId="5a">
    <w:name w:val="Светлая заливка — акцент 5"/>
    <w:basedOn w:val="a4"/>
    <w:uiPriority w:val="60"/>
    <w:pPr>
      <w:spacing w:after="0" w:line="240" w:lineRule="auto"/>
    </w:pPr>
    <w:rPr>
      <w:color w:val="4D595B" w:themeColor="accent5" w:themeShade="BF"/>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customStyle="1" w:styleId="68">
    <w:name w:val="Светлая заливка — акцент 6"/>
    <w:basedOn w:val="a4"/>
    <w:uiPriority w:val="60"/>
    <w:pPr>
      <w:spacing w:after="0" w:line="240" w:lineRule="auto"/>
    </w:pPr>
    <w:rPr>
      <w:color w:val="776E51" w:themeColor="accent6" w:themeShade="BF"/>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customStyle="1" w:styleId="affff1">
    <w:name w:val="номер строки"/>
    <w:basedOn w:val="a3"/>
    <w:uiPriority w:val="99"/>
    <w:semiHidden/>
    <w:unhideWhenUsed/>
  </w:style>
  <w:style w:type="paragraph" w:styleId="affff2">
    <w:name w:val="List"/>
    <w:basedOn w:val="a2"/>
    <w:uiPriority w:val="99"/>
    <w:semiHidden/>
    <w:unhideWhenUsed/>
    <w:pPr>
      <w:ind w:left="360" w:hanging="360"/>
      <w:contextualSpacing/>
    </w:pPr>
  </w:style>
  <w:style w:type="paragraph" w:styleId="2f3">
    <w:name w:val="List 2"/>
    <w:basedOn w:val="a2"/>
    <w:uiPriority w:val="99"/>
    <w:semiHidden/>
    <w:unhideWhenUsed/>
    <w:pPr>
      <w:ind w:left="720" w:hanging="360"/>
      <w:contextualSpacing/>
    </w:pPr>
  </w:style>
  <w:style w:type="paragraph" w:styleId="3f1">
    <w:name w:val="List 3"/>
    <w:basedOn w:val="a2"/>
    <w:uiPriority w:val="99"/>
    <w:semiHidden/>
    <w:unhideWhenUsed/>
    <w:pPr>
      <w:ind w:left="1080" w:hanging="360"/>
      <w:contextualSpacing/>
    </w:pPr>
  </w:style>
  <w:style w:type="paragraph" w:styleId="4d">
    <w:name w:val="List 4"/>
    <w:basedOn w:val="a2"/>
    <w:uiPriority w:val="99"/>
    <w:semiHidden/>
    <w:unhideWhenUsed/>
    <w:pPr>
      <w:ind w:left="1440" w:hanging="360"/>
      <w:contextualSpacing/>
    </w:pPr>
  </w:style>
  <w:style w:type="paragraph" w:styleId="5b">
    <w:name w:val="List 5"/>
    <w:basedOn w:val="a2"/>
    <w:uiPriority w:val="99"/>
    <w:semiHidden/>
    <w:unhideWhenUsed/>
    <w:pPr>
      <w:ind w:left="1800" w:hanging="360"/>
      <w:contextualSpacing/>
    </w:pPr>
  </w:style>
  <w:style w:type="paragraph" w:styleId="a">
    <w:name w:val="List Bullet"/>
    <w:basedOn w:val="a2"/>
    <w:uiPriority w:val="1"/>
    <w:unhideWhenUsed/>
    <w:qFormat/>
    <w:pPr>
      <w:numPr>
        <w:numId w:val="1"/>
      </w:numPr>
      <w:spacing w:after="40"/>
    </w:pPr>
  </w:style>
  <w:style w:type="paragraph" w:styleId="2">
    <w:name w:val="List Bullet 2"/>
    <w:basedOn w:val="a2"/>
    <w:uiPriority w:val="99"/>
    <w:semiHidden/>
    <w:unhideWhenUsed/>
    <w:pPr>
      <w:numPr>
        <w:numId w:val="2"/>
      </w:numPr>
      <w:contextualSpacing/>
    </w:pPr>
  </w:style>
  <w:style w:type="paragraph" w:styleId="3">
    <w:name w:val="List Bullet 3"/>
    <w:basedOn w:val="a2"/>
    <w:uiPriority w:val="99"/>
    <w:semiHidden/>
    <w:unhideWhenUsed/>
    <w:pPr>
      <w:numPr>
        <w:numId w:val="3"/>
      </w:numPr>
      <w:contextualSpacing/>
    </w:pPr>
  </w:style>
  <w:style w:type="paragraph" w:styleId="4">
    <w:name w:val="List Bullet 4"/>
    <w:basedOn w:val="a2"/>
    <w:uiPriority w:val="99"/>
    <w:semiHidden/>
    <w:unhideWhenUsed/>
    <w:pPr>
      <w:numPr>
        <w:numId w:val="4"/>
      </w:numPr>
      <w:contextualSpacing/>
    </w:pPr>
  </w:style>
  <w:style w:type="paragraph" w:styleId="5">
    <w:name w:val="List Bullet 5"/>
    <w:basedOn w:val="a2"/>
    <w:uiPriority w:val="99"/>
    <w:semiHidden/>
    <w:unhideWhenUsed/>
    <w:pPr>
      <w:numPr>
        <w:numId w:val="5"/>
      </w:numPr>
      <w:contextualSpacing/>
    </w:pPr>
  </w:style>
  <w:style w:type="paragraph" w:styleId="affff3">
    <w:name w:val="List Continue"/>
    <w:basedOn w:val="a2"/>
    <w:uiPriority w:val="99"/>
    <w:semiHidden/>
    <w:unhideWhenUsed/>
    <w:pPr>
      <w:spacing w:after="120"/>
      <w:ind w:left="360"/>
      <w:contextualSpacing/>
    </w:pPr>
  </w:style>
  <w:style w:type="paragraph" w:styleId="2f4">
    <w:name w:val="List Continue 2"/>
    <w:basedOn w:val="a2"/>
    <w:uiPriority w:val="99"/>
    <w:semiHidden/>
    <w:unhideWhenUsed/>
    <w:pPr>
      <w:spacing w:after="120"/>
      <w:ind w:left="720"/>
      <w:contextualSpacing/>
    </w:pPr>
  </w:style>
  <w:style w:type="paragraph" w:styleId="3f2">
    <w:name w:val="List Continue 3"/>
    <w:basedOn w:val="a2"/>
    <w:uiPriority w:val="99"/>
    <w:semiHidden/>
    <w:unhideWhenUsed/>
    <w:pPr>
      <w:spacing w:after="120"/>
      <w:ind w:left="1080"/>
      <w:contextualSpacing/>
    </w:pPr>
  </w:style>
  <w:style w:type="paragraph" w:styleId="4e">
    <w:name w:val="List Continue 4"/>
    <w:basedOn w:val="a2"/>
    <w:uiPriority w:val="99"/>
    <w:semiHidden/>
    <w:unhideWhenUsed/>
    <w:pPr>
      <w:spacing w:after="120"/>
      <w:ind w:left="1440"/>
      <w:contextualSpacing/>
    </w:pPr>
  </w:style>
  <w:style w:type="paragraph" w:styleId="5c">
    <w:name w:val="List Continue 5"/>
    <w:basedOn w:val="a2"/>
    <w:uiPriority w:val="99"/>
    <w:semiHidden/>
    <w:unhideWhenUsed/>
    <w:pPr>
      <w:spacing w:after="120"/>
      <w:ind w:left="1800"/>
      <w:contextualSpacing/>
    </w:pPr>
  </w:style>
  <w:style w:type="paragraph" w:styleId="a1">
    <w:name w:val="List Number"/>
    <w:basedOn w:val="a2"/>
    <w:uiPriority w:val="1"/>
    <w:unhideWhenUsed/>
    <w:qFormat/>
    <w:pPr>
      <w:numPr>
        <w:numId w:val="7"/>
      </w:numPr>
      <w:contextualSpacing/>
    </w:pPr>
  </w:style>
  <w:style w:type="paragraph" w:styleId="20">
    <w:name w:val="List Number 2"/>
    <w:basedOn w:val="a2"/>
    <w:uiPriority w:val="1"/>
    <w:unhideWhenUsed/>
    <w:qFormat/>
    <w:pPr>
      <w:numPr>
        <w:ilvl w:val="1"/>
        <w:numId w:val="7"/>
      </w:numPr>
      <w:contextualSpacing/>
    </w:pPr>
  </w:style>
  <w:style w:type="paragraph" w:styleId="30">
    <w:name w:val="List Number 3"/>
    <w:basedOn w:val="a2"/>
    <w:uiPriority w:val="18"/>
    <w:unhideWhenUsed/>
    <w:qFormat/>
    <w:pPr>
      <w:numPr>
        <w:ilvl w:val="2"/>
        <w:numId w:val="7"/>
      </w:numPr>
      <w:contextualSpacing/>
    </w:pPr>
  </w:style>
  <w:style w:type="paragraph" w:styleId="40">
    <w:name w:val="List Number 4"/>
    <w:basedOn w:val="a2"/>
    <w:uiPriority w:val="18"/>
    <w:semiHidden/>
    <w:unhideWhenUsed/>
    <w:pPr>
      <w:numPr>
        <w:ilvl w:val="3"/>
        <w:numId w:val="7"/>
      </w:numPr>
      <w:contextualSpacing/>
    </w:pPr>
  </w:style>
  <w:style w:type="paragraph" w:styleId="50">
    <w:name w:val="List Number 5"/>
    <w:basedOn w:val="a2"/>
    <w:uiPriority w:val="18"/>
    <w:semiHidden/>
    <w:unhideWhenUsed/>
    <w:pPr>
      <w:numPr>
        <w:ilvl w:val="4"/>
        <w:numId w:val="7"/>
      </w:numPr>
      <w:contextualSpacing/>
    </w:pPr>
  </w:style>
  <w:style w:type="paragraph" w:styleId="affff4">
    <w:name w:val="List Paragraph"/>
    <w:basedOn w:val="a2"/>
    <w:uiPriority w:val="34"/>
    <w:unhideWhenUsed/>
    <w:qFormat/>
    <w:pPr>
      <w:ind w:left="720"/>
      <w:contextualSpacing/>
    </w:pPr>
  </w:style>
  <w:style w:type="paragraph" w:customStyle="1" w:styleId="affff5">
    <w:name w:val="макрос"/>
    <w:link w:val="affff6"/>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affff6">
    <w:name w:val="Текст макроса (знак)"/>
    <w:basedOn w:val="a3"/>
    <w:link w:val="affff5"/>
    <w:uiPriority w:val="99"/>
    <w:semiHidden/>
    <w:rPr>
      <w:rFonts w:ascii="Consolas" w:hAnsi="Consolas" w:cs="Consolas"/>
      <w:sz w:val="20"/>
    </w:rPr>
  </w:style>
  <w:style w:type="table" w:styleId="1b">
    <w:name w:val="Medium Grid 1"/>
    <w:basedOn w:val="a4"/>
    <w:uiPriority w:val="6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0">
    <w:name w:val="Средняя сетка 1 — акцент 1"/>
    <w:basedOn w:val="a4"/>
    <w:uiPriority w:val="67"/>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CellMar>
        <w:top w:w="0" w:type="dxa"/>
        <w:left w:w="108" w:type="dxa"/>
        <w:bottom w:w="0" w:type="dxa"/>
        <w:right w:w="108" w:type="dxa"/>
      </w:tblCellMar>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120">
    <w:name w:val="Средняя сетка 1 — акцент 2"/>
    <w:basedOn w:val="a4"/>
    <w:uiPriority w:val="67"/>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CellMar>
        <w:top w:w="0" w:type="dxa"/>
        <w:left w:w="108" w:type="dxa"/>
        <w:bottom w:w="0" w:type="dxa"/>
        <w:right w:w="108" w:type="dxa"/>
      </w:tblCellMar>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130">
    <w:name w:val="Средняя сетка 1 — акцент 3"/>
    <w:basedOn w:val="a4"/>
    <w:uiPriority w:val="67"/>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CellMar>
        <w:top w:w="0" w:type="dxa"/>
        <w:left w:w="108" w:type="dxa"/>
        <w:bottom w:w="0" w:type="dxa"/>
        <w:right w:w="108" w:type="dxa"/>
      </w:tblCellMar>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140">
    <w:name w:val="Средняя сетка 1 — акцент 4"/>
    <w:basedOn w:val="a4"/>
    <w:uiPriority w:val="67"/>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CellMar>
        <w:top w:w="0" w:type="dxa"/>
        <w:left w:w="108" w:type="dxa"/>
        <w:bottom w:w="0" w:type="dxa"/>
        <w:right w:w="108" w:type="dxa"/>
      </w:tblCellMar>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150">
    <w:name w:val="Средняя сетка 1 — акцент 5"/>
    <w:basedOn w:val="a4"/>
    <w:uiPriority w:val="67"/>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CellMar>
        <w:top w:w="0" w:type="dxa"/>
        <w:left w:w="108" w:type="dxa"/>
        <w:bottom w:w="0" w:type="dxa"/>
        <w:right w:w="108" w:type="dxa"/>
      </w:tblCellMar>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160">
    <w:name w:val="Средняя сетка 1 — акцент 6"/>
    <w:basedOn w:val="a4"/>
    <w:uiPriority w:val="67"/>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CellMar>
        <w:top w:w="0" w:type="dxa"/>
        <w:left w:w="108" w:type="dxa"/>
        <w:bottom w:w="0" w:type="dxa"/>
        <w:right w:w="108" w:type="dxa"/>
      </w:tblCellMar>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2f5">
    <w:name w:val="Medium Grid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0">
    <w:name w:val="Средняя сетка 2 — акцент 1"/>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customStyle="1" w:styleId="220">
    <w:name w:val="Средняя сетка 2 — акцент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customStyle="1" w:styleId="230">
    <w:name w:val="Средняя сетка 2 — акцент 3"/>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customStyle="1" w:styleId="240">
    <w:name w:val="Средняя сетка 2 — акцент 4"/>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customStyle="1" w:styleId="250">
    <w:name w:val="Средняя сетка 2 — акцент 5"/>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customStyle="1" w:styleId="260">
    <w:name w:val="Средняя сетка 2 — акцент 6"/>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styleId="3f3">
    <w:name w:val="Medium Grid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0">
    <w:name w:val="Средняя сетка 3 — акцент 1"/>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customStyle="1" w:styleId="320">
    <w:name w:val="Средняя сетка 3 — акцент 2"/>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customStyle="1" w:styleId="330">
    <w:name w:val="Средняя сетка 3 — акцент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customStyle="1" w:styleId="340">
    <w:name w:val="Средняя сетка 3 — акцент 4"/>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customStyle="1" w:styleId="350">
    <w:name w:val="Средняя сетка 3 — акцент 5"/>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customStyle="1" w:styleId="360">
    <w:name w:val="Средняя сетка 3 — акцент 6"/>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styleId="1c">
    <w:name w:val="Medium List 1"/>
    <w:basedOn w:val="a4"/>
    <w:uiPriority w:val="65"/>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
    <w:name w:val="Средний список 1 — акцент 1"/>
    <w:basedOn w:val="a4"/>
    <w:uiPriority w:val="65"/>
    <w:pPr>
      <w:spacing w:after="0" w:line="240" w:lineRule="auto"/>
    </w:pPr>
    <w:rPr>
      <w:color w:val="000000" w:themeColor="text1"/>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customStyle="1" w:styleId="121">
    <w:name w:val="Средний список 1 — акцент 2"/>
    <w:basedOn w:val="a4"/>
    <w:uiPriority w:val="65"/>
    <w:pPr>
      <w:spacing w:after="0" w:line="240" w:lineRule="auto"/>
    </w:pPr>
    <w:rPr>
      <w:color w:val="000000" w:themeColor="text1"/>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customStyle="1" w:styleId="131">
    <w:name w:val="Средний список 1 — акцент 3"/>
    <w:basedOn w:val="a4"/>
    <w:uiPriority w:val="65"/>
    <w:pPr>
      <w:spacing w:after="0" w:line="240" w:lineRule="auto"/>
    </w:pPr>
    <w:rPr>
      <w:color w:val="000000" w:themeColor="text1"/>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customStyle="1" w:styleId="141">
    <w:name w:val="Средний список 1 — акцент 4"/>
    <w:basedOn w:val="a4"/>
    <w:uiPriority w:val="65"/>
    <w:pPr>
      <w:spacing w:after="0" w:line="240" w:lineRule="auto"/>
    </w:pPr>
    <w:rPr>
      <w:color w:val="000000" w:themeColor="text1"/>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customStyle="1" w:styleId="151">
    <w:name w:val="Средний список 1 — акцент 5"/>
    <w:basedOn w:val="a4"/>
    <w:uiPriority w:val="65"/>
    <w:pPr>
      <w:spacing w:after="0" w:line="240" w:lineRule="auto"/>
    </w:pPr>
    <w:rPr>
      <w:color w:val="000000" w:themeColor="text1"/>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customStyle="1" w:styleId="161">
    <w:name w:val="Средний список 1 — акцент 6"/>
    <w:basedOn w:val="a4"/>
    <w:uiPriority w:val="65"/>
    <w:pPr>
      <w:spacing w:after="0" w:line="240" w:lineRule="auto"/>
    </w:pPr>
    <w:rPr>
      <w:color w:val="000000" w:themeColor="text1"/>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styleId="2f6">
    <w:name w:val="Medium List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
    <w:name w:val="Средний список 2 — акцент 1"/>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
    <w:name w:val="Средний список 2 — акцент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
    <w:name w:val="Средний список 2 — акцент 3"/>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
    <w:name w:val="Средний список 2 — акцент 4"/>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
    <w:name w:val="Средний список 2 — акцент 5"/>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
    <w:name w:val="Средний список 2 — акцент 6"/>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d">
    <w:name w:val="Medium Shading 1"/>
    <w:basedOn w:val="a4"/>
    <w:uiPriority w:val="6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2">
    <w:name w:val="Средняя заливка 1 — акцент 1"/>
    <w:basedOn w:val="a4"/>
    <w:uiPriority w:val="63"/>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customStyle="1" w:styleId="122">
    <w:name w:val="Средняя заливка 1 — акцент 2"/>
    <w:basedOn w:val="a4"/>
    <w:uiPriority w:val="63"/>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customStyle="1" w:styleId="132">
    <w:name w:val="Средняя заливка 1 — акцент 3"/>
    <w:basedOn w:val="a4"/>
    <w:uiPriority w:val="63"/>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customStyle="1" w:styleId="142">
    <w:name w:val="Средняя заливка 1 — акцент 4"/>
    <w:basedOn w:val="a4"/>
    <w:uiPriority w:val="63"/>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customStyle="1" w:styleId="152">
    <w:name w:val="Средняя заливка 1 — акцент 5"/>
    <w:basedOn w:val="a4"/>
    <w:uiPriority w:val="63"/>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customStyle="1" w:styleId="162">
    <w:name w:val="Средняя заливка 1 — акцент 6"/>
    <w:basedOn w:val="a4"/>
    <w:uiPriority w:val="63"/>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styleId="2f7">
    <w:name w:val="Medium Shading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яя заливка 2 — акцент 1"/>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редняя заливка 2 — акцент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2">
    <w:name w:val="Средняя заливка 2 — акцент 3"/>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2">
    <w:name w:val="Средняя заливка 2 — акцент 4"/>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2">
    <w:name w:val="Средняя заливка 2 — акцент 5"/>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2">
    <w:name w:val="Средняя заливка 2 — акцент 6"/>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affff7">
    <w:name w:val="Заголовок сообщения"/>
    <w:basedOn w:val="a2"/>
    <w:link w:val="affff8"/>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affff8">
    <w:name w:val="Заголовок сообщения (знак)"/>
    <w:basedOn w:val="a3"/>
    <w:link w:val="affff7"/>
    <w:uiPriority w:val="99"/>
    <w:semiHidden/>
    <w:rPr>
      <w:rFonts w:asciiTheme="majorHAnsi" w:eastAsiaTheme="majorEastAsia" w:hAnsiTheme="majorHAnsi" w:cstheme="majorBidi"/>
      <w:sz w:val="24"/>
      <w:shd w:val="pct20" w:color="auto" w:fill="auto"/>
    </w:rPr>
  </w:style>
  <w:style w:type="paragraph" w:styleId="affff9">
    <w:name w:val="Normal (Web)"/>
    <w:basedOn w:val="a2"/>
    <w:uiPriority w:val="99"/>
    <w:semiHidden/>
    <w:unhideWhenUsed/>
    <w:rPr>
      <w:rFonts w:ascii="Times New Roman" w:hAnsi="Times New Roman" w:cs="Times New Roman"/>
      <w:sz w:val="24"/>
    </w:rPr>
  </w:style>
  <w:style w:type="paragraph" w:styleId="affffa">
    <w:name w:val="Normal Indent"/>
    <w:basedOn w:val="a2"/>
    <w:uiPriority w:val="99"/>
    <w:semiHidden/>
    <w:unhideWhenUsed/>
    <w:pPr>
      <w:ind w:left="720"/>
    </w:pPr>
  </w:style>
  <w:style w:type="paragraph" w:customStyle="1" w:styleId="affffb">
    <w:name w:val="Заголовок заметки"/>
    <w:basedOn w:val="a2"/>
    <w:next w:val="a2"/>
    <w:link w:val="affffc"/>
    <w:uiPriority w:val="99"/>
    <w:semiHidden/>
    <w:unhideWhenUsed/>
    <w:pPr>
      <w:spacing w:after="0"/>
    </w:pPr>
  </w:style>
  <w:style w:type="character" w:customStyle="1" w:styleId="affffc">
    <w:name w:val="Заголовок заметки (знак)"/>
    <w:basedOn w:val="a3"/>
    <w:link w:val="affffb"/>
    <w:uiPriority w:val="99"/>
    <w:semiHidden/>
  </w:style>
  <w:style w:type="character" w:customStyle="1" w:styleId="affffd">
    <w:name w:val="номер страницы"/>
    <w:basedOn w:val="a3"/>
    <w:uiPriority w:val="99"/>
    <w:semiHidden/>
    <w:unhideWhenUsed/>
  </w:style>
  <w:style w:type="paragraph" w:customStyle="1" w:styleId="affffe">
    <w:name w:val="Обычный текст"/>
    <w:basedOn w:val="a2"/>
    <w:link w:val="afffff"/>
    <w:uiPriority w:val="99"/>
    <w:semiHidden/>
    <w:unhideWhenUsed/>
    <w:pPr>
      <w:spacing w:after="0"/>
    </w:pPr>
    <w:rPr>
      <w:rFonts w:ascii="Consolas" w:hAnsi="Consolas" w:cs="Consolas"/>
      <w:sz w:val="21"/>
    </w:rPr>
  </w:style>
  <w:style w:type="character" w:customStyle="1" w:styleId="afffff">
    <w:name w:val="Обычный текст (знак)"/>
    <w:basedOn w:val="a3"/>
    <w:link w:val="affffe"/>
    <w:uiPriority w:val="99"/>
    <w:semiHidden/>
    <w:rPr>
      <w:rFonts w:ascii="Consolas" w:hAnsi="Consolas" w:cs="Consolas"/>
      <w:sz w:val="21"/>
    </w:rPr>
  </w:style>
  <w:style w:type="paragraph" w:styleId="afffff0">
    <w:name w:val="Salutation"/>
    <w:basedOn w:val="a2"/>
    <w:next w:val="a2"/>
    <w:link w:val="afffff1"/>
    <w:uiPriority w:val="99"/>
    <w:semiHidden/>
    <w:unhideWhenUsed/>
  </w:style>
  <w:style w:type="character" w:customStyle="1" w:styleId="afffff1">
    <w:name w:val="Приветствие Знак"/>
    <w:basedOn w:val="a3"/>
    <w:link w:val="afffff0"/>
    <w:uiPriority w:val="99"/>
    <w:semiHidden/>
  </w:style>
  <w:style w:type="character" w:customStyle="1" w:styleId="affc">
    <w:name w:val="Подпись Знак"/>
    <w:basedOn w:val="a3"/>
    <w:link w:val="affb"/>
    <w:uiPriority w:val="9"/>
    <w:rPr>
      <w:kern w:val="20"/>
    </w:rPr>
  </w:style>
  <w:style w:type="character" w:styleId="afffff2">
    <w:name w:val="Strong"/>
    <w:basedOn w:val="a3"/>
    <w:uiPriority w:val="1"/>
    <w:unhideWhenUsed/>
    <w:qFormat/>
    <w:rPr>
      <w:b/>
      <w:bCs/>
    </w:rPr>
  </w:style>
  <w:style w:type="paragraph" w:styleId="afffff3">
    <w:name w:val="Subtitle"/>
    <w:basedOn w:val="a2"/>
    <w:next w:val="a2"/>
    <w:link w:val="afffff4"/>
    <w:uiPriority w:val="19"/>
    <w:unhideWhenUsed/>
    <w:qFormat/>
    <w:pPr>
      <w:numPr>
        <w:ilvl w:val="1"/>
      </w:numPr>
      <w:ind w:left="144" w:right="720"/>
    </w:pPr>
    <w:rPr>
      <w:rFonts w:asciiTheme="majorHAnsi" w:eastAsiaTheme="majorEastAsia" w:hAnsiTheme="majorHAnsi" w:cstheme="majorBidi"/>
      <w:caps/>
      <w:color w:val="7E97AD" w:themeColor="accent1"/>
      <w:sz w:val="64"/>
    </w:rPr>
  </w:style>
  <w:style w:type="character" w:customStyle="1" w:styleId="afffff4">
    <w:name w:val="Подзаголовок Знак"/>
    <w:basedOn w:val="a3"/>
    <w:link w:val="afffff3"/>
    <w:uiPriority w:val="19"/>
    <w:rPr>
      <w:rFonts w:asciiTheme="majorHAnsi" w:eastAsiaTheme="majorEastAsia" w:hAnsiTheme="majorHAnsi" w:cstheme="majorBidi"/>
      <w:caps/>
      <w:color w:val="7E97AD" w:themeColor="accent1"/>
      <w:kern w:val="20"/>
      <w:sz w:val="64"/>
    </w:rPr>
  </w:style>
  <w:style w:type="character" w:styleId="afffff5">
    <w:name w:val="Subtle Emphasis"/>
    <w:basedOn w:val="a3"/>
    <w:uiPriority w:val="19"/>
    <w:semiHidden/>
    <w:unhideWhenUsed/>
    <w:rPr>
      <w:i/>
      <w:iCs/>
      <w:color w:val="808080" w:themeColor="text1" w:themeTint="7F"/>
    </w:rPr>
  </w:style>
  <w:style w:type="character" w:styleId="afffff6">
    <w:name w:val="Subtle Reference"/>
    <w:basedOn w:val="a3"/>
    <w:uiPriority w:val="31"/>
    <w:semiHidden/>
    <w:unhideWhenUsed/>
    <w:rPr>
      <w:smallCaps/>
      <w:color w:val="CC8E60" w:themeColor="accent2"/>
      <w:u w:val="single"/>
    </w:rPr>
  </w:style>
  <w:style w:type="table" w:styleId="1e">
    <w:name w:val="Table 3D effects 1"/>
    <w:basedOn w:val="a4"/>
    <w:uiPriority w:val="99"/>
    <w:semiHidden/>
    <w:unhideWhenUsed/>
    <w:pPr>
      <w:spacing w:line="300" w:lineRule="auto"/>
    </w:pPr>
    <w:rPr>
      <w:color w:val="auto"/>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4"/>
    <w:uiPriority w:val="99"/>
    <w:semiHidden/>
    <w:unhideWhenUsed/>
    <w:pPr>
      <w:spacing w:line="300" w:lineRule="auto"/>
    </w:pPr>
    <w:rPr>
      <w:color w:val="aut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3D effects 3"/>
    <w:basedOn w:val="a4"/>
    <w:uiPriority w:val="99"/>
    <w:semiHidden/>
    <w:unhideWhenUsed/>
    <w:pPr>
      <w:spacing w:line="300" w:lineRule="auto"/>
    </w:pPr>
    <w:rPr>
      <w:color w:val="auto"/>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
    <w:name w:val="Table Classic 1"/>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lassic 2"/>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4"/>
    <w:uiPriority w:val="99"/>
    <w:semiHidden/>
    <w:unhideWhenUsed/>
    <w:pPr>
      <w:spacing w:line="300" w:lineRule="auto"/>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4"/>
    <w:uiPriority w:val="99"/>
    <w:semiHidden/>
    <w:unhideWhenUsed/>
    <w:pPr>
      <w:spacing w:line="300" w:lineRule="auto"/>
    </w:pPr>
    <w:rPr>
      <w:color w:val="auto"/>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0">
    <w:name w:val="Table Colorful 1"/>
    <w:basedOn w:val="a4"/>
    <w:uiPriority w:val="99"/>
    <w:semiHidden/>
    <w:unhideWhenUsed/>
    <w:pPr>
      <w:spacing w:line="300" w:lineRule="auto"/>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a">
    <w:name w:val="Table Colorful 2"/>
    <w:basedOn w:val="a4"/>
    <w:uiPriority w:val="99"/>
    <w:semiHidden/>
    <w:unhideWhenUsed/>
    <w:pPr>
      <w:spacing w:line="300" w:lineRule="auto"/>
    </w:pPr>
    <w:rPr>
      <w:color w:val="auto"/>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4"/>
    <w:uiPriority w:val="99"/>
    <w:semiHidden/>
    <w:unhideWhenUsed/>
    <w:pPr>
      <w:spacing w:line="300" w:lineRule="auto"/>
    </w:pPr>
    <w:rPr>
      <w:color w:val="auto"/>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1">
    <w:name w:val="Table Columns 1"/>
    <w:basedOn w:val="a4"/>
    <w:uiPriority w:val="99"/>
    <w:semiHidden/>
    <w:unhideWhenUsed/>
    <w:pPr>
      <w:spacing w:line="300" w:lineRule="auto"/>
    </w:pPr>
    <w:rPr>
      <w:b/>
      <w:bCs/>
      <w:color w:val="auto"/>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4"/>
    <w:uiPriority w:val="99"/>
    <w:semiHidden/>
    <w:unhideWhenUsed/>
    <w:pPr>
      <w:spacing w:line="300" w:lineRule="auto"/>
    </w:pPr>
    <w:rPr>
      <w:b/>
      <w:bCs/>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7">
    <w:name w:val="Table Columns 3"/>
    <w:basedOn w:val="a4"/>
    <w:uiPriority w:val="99"/>
    <w:semiHidden/>
    <w:unhideWhenUsed/>
    <w:pPr>
      <w:spacing w:line="300" w:lineRule="auto"/>
    </w:pPr>
    <w:rPr>
      <w:b/>
      <w:bCs/>
      <w:color w:val="auto"/>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0">
    <w:name w:val="Table Columns 4"/>
    <w:basedOn w:val="a4"/>
    <w:uiPriority w:val="99"/>
    <w:semiHidden/>
    <w:unhideWhenUsed/>
    <w:pPr>
      <w:spacing w:line="300" w:lineRule="auto"/>
    </w:pPr>
    <w:rPr>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d">
    <w:name w:val="Table Columns 5"/>
    <w:basedOn w:val="a4"/>
    <w:uiPriority w:val="99"/>
    <w:semiHidden/>
    <w:unhideWhenUsed/>
    <w:pPr>
      <w:spacing w:line="300" w:lineRule="auto"/>
    </w:pPr>
    <w:rPr>
      <w:color w:val="auto"/>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7">
    <w:name w:val="Table Contemporary"/>
    <w:basedOn w:val="a4"/>
    <w:uiPriority w:val="99"/>
    <w:semiHidden/>
    <w:unhideWhenUsed/>
    <w:pPr>
      <w:spacing w:line="30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8">
    <w:name w:val="Table Elegant"/>
    <w:basedOn w:val="a4"/>
    <w:uiPriority w:val="99"/>
    <w:semiHidden/>
    <w:unhideWhenUsed/>
    <w:pPr>
      <w:spacing w:line="300" w:lineRule="auto"/>
    </w:pPr>
    <w:rPr>
      <w:color w:val="auto"/>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Grid 1"/>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c">
    <w:name w:val="Table Grid 2"/>
    <w:basedOn w:val="a4"/>
    <w:uiPriority w:val="99"/>
    <w:semiHidden/>
    <w:unhideWhenUsed/>
    <w:pPr>
      <w:spacing w:line="300" w:lineRule="auto"/>
    </w:pPr>
    <w:rPr>
      <w:color w:val="aut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8">
    <w:name w:val="Table Grid 3"/>
    <w:basedOn w:val="a4"/>
    <w:uiPriority w:val="99"/>
    <w:semiHidden/>
    <w:unhideWhenUsed/>
    <w:pPr>
      <w:spacing w:line="300" w:lineRule="auto"/>
    </w:pPr>
    <w:rPr>
      <w:color w:val="auto"/>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4"/>
    <w:uiPriority w:val="99"/>
    <w:semiHidden/>
    <w:unhideWhenUsed/>
    <w:pPr>
      <w:spacing w:line="300" w:lineRule="auto"/>
    </w:pPr>
    <w:rPr>
      <w:color w:val="aut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e">
    <w:name w:val="Table Grid 5"/>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uiPriority w:val="99"/>
    <w:semiHidden/>
    <w:unhideWhenUsed/>
    <w:pPr>
      <w:spacing w:line="300" w:lineRule="auto"/>
    </w:pPr>
    <w:rPr>
      <w:b/>
      <w:bCs/>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uiPriority w:val="99"/>
    <w:semiHidden/>
    <w:unhideWhenUsed/>
    <w:pPr>
      <w:spacing w:line="300" w:lineRule="auto"/>
    </w:pPr>
    <w:rPr>
      <w:color w:val="aut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3">
    <w:name w:val="Табличный список 1"/>
    <w:basedOn w:val="a4"/>
    <w:uiPriority w:val="99"/>
    <w:semiHidden/>
    <w:unhideWhenUsed/>
    <w:pPr>
      <w:spacing w:line="300" w:lineRule="auto"/>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d">
    <w:name w:val="Табличный список 2"/>
    <w:basedOn w:val="a4"/>
    <w:uiPriority w:val="99"/>
    <w:semiHidden/>
    <w:unhideWhenUsed/>
    <w:pPr>
      <w:spacing w:line="300" w:lineRule="auto"/>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Табличный список 3"/>
    <w:basedOn w:val="a4"/>
    <w:uiPriority w:val="99"/>
    <w:semiHidden/>
    <w:unhideWhenUsed/>
    <w:pPr>
      <w:spacing w:line="300" w:lineRule="auto"/>
    </w:pPr>
    <w:rPr>
      <w:color w:val="aut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f2">
    <w:name w:val="Табличный список 4"/>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f">
    <w:name w:val="Табличный список 5"/>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a">
    <w:name w:val="Табличный список 6"/>
    <w:basedOn w:val="a4"/>
    <w:uiPriority w:val="99"/>
    <w:semiHidden/>
    <w:unhideWhenUsed/>
    <w:pPr>
      <w:spacing w:line="300" w:lineRule="auto"/>
    </w:pPr>
    <w:rPr>
      <w:color w:val="aut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чный список 7"/>
    <w:basedOn w:val="a4"/>
    <w:uiPriority w:val="99"/>
    <w:semiHidden/>
    <w:unhideWhenUsed/>
    <w:pPr>
      <w:spacing w:line="300" w:lineRule="auto"/>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чный список 8"/>
    <w:basedOn w:val="a4"/>
    <w:uiPriority w:val="99"/>
    <w:semiHidden/>
    <w:unhideWhenUsed/>
    <w:pPr>
      <w:spacing w:line="300" w:lineRule="auto"/>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fffff9">
    <w:name w:val="таблица ссылок"/>
    <w:basedOn w:val="a2"/>
    <w:next w:val="a2"/>
    <w:uiPriority w:val="99"/>
    <w:semiHidden/>
    <w:unhideWhenUsed/>
    <w:pPr>
      <w:spacing w:after="0"/>
      <w:ind w:left="220" w:hanging="220"/>
    </w:pPr>
  </w:style>
  <w:style w:type="paragraph" w:customStyle="1" w:styleId="afffffa">
    <w:name w:val="список иллюстраций"/>
    <w:basedOn w:val="a2"/>
    <w:next w:val="a2"/>
    <w:uiPriority w:val="99"/>
    <w:semiHidden/>
    <w:unhideWhenUsed/>
    <w:pPr>
      <w:spacing w:after="0"/>
    </w:pPr>
  </w:style>
  <w:style w:type="table" w:styleId="afffffb">
    <w:name w:val="Table Professional"/>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4">
    <w:name w:val="Table Simple 1"/>
    <w:basedOn w:val="a4"/>
    <w:uiPriority w:val="99"/>
    <w:semiHidden/>
    <w:unhideWhenUsed/>
    <w:pPr>
      <w:spacing w:line="300" w:lineRule="auto"/>
    </w:pPr>
    <w:rPr>
      <w:color w:val="auto"/>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4"/>
    <w:uiPriority w:val="99"/>
    <w:semiHidden/>
    <w:unhideWhenUsed/>
    <w:pPr>
      <w:spacing w:line="300" w:lineRule="auto"/>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Subtle 1"/>
    <w:basedOn w:val="a4"/>
    <w:uiPriority w:val="99"/>
    <w:semiHidden/>
    <w:unhideWhenUsed/>
    <w:pPr>
      <w:spacing w:line="300" w:lineRule="auto"/>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Subtle 2"/>
    <w:basedOn w:val="a4"/>
    <w:uiPriority w:val="99"/>
    <w:semiHidden/>
    <w:unhideWhenUsed/>
    <w:pPr>
      <w:spacing w:line="300" w:lineRule="auto"/>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Theme"/>
    <w:basedOn w:val="a4"/>
    <w:uiPriority w:val="99"/>
    <w:semiHidden/>
    <w:unhideWhenUsed/>
    <w:pPr>
      <w:spacing w:line="30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Table Web 1"/>
    <w:basedOn w:val="a4"/>
    <w:uiPriority w:val="99"/>
    <w:semiHidden/>
    <w:unhideWhenUsed/>
    <w:pPr>
      <w:spacing w:line="300" w:lineRule="auto"/>
    </w:pPr>
    <w:rPr>
      <w:color w:val="auto"/>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4"/>
    <w:uiPriority w:val="99"/>
    <w:semiHidden/>
    <w:unhideWhenUsed/>
    <w:pPr>
      <w:spacing w:line="300" w:lineRule="auto"/>
    </w:pPr>
    <w:rPr>
      <w:color w:val="aut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uiPriority w:val="99"/>
    <w:semiHidden/>
    <w:unhideWhenUsed/>
    <w:pPr>
      <w:spacing w:line="300" w:lineRule="auto"/>
    </w:pPr>
    <w:rPr>
      <w:color w:val="aut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d">
    <w:name w:val="Заголовок"/>
    <w:basedOn w:val="a2"/>
    <w:next w:val="a2"/>
    <w:link w:val="afffffe"/>
    <w:uiPriority w:val="19"/>
    <w:unhideWhenUsed/>
    <w:qFormat/>
    <w:rsid w:val="008569E9"/>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0070C0"/>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afffffe">
    <w:name w:val="Заголовок (знак)"/>
    <w:basedOn w:val="a3"/>
    <w:link w:val="afffffd"/>
    <w:uiPriority w:val="19"/>
    <w:rsid w:val="008569E9"/>
    <w:rPr>
      <w:rFonts w:asciiTheme="majorHAnsi" w:eastAsiaTheme="majorEastAsia" w:hAnsiTheme="majorHAnsi" w:cstheme="majorBidi"/>
      <w:caps/>
      <w:color w:val="FFFFFF" w:themeColor="background1"/>
      <w:spacing w:val="40"/>
      <w:kern w:val="28"/>
      <w:sz w:val="136"/>
      <w:shd w:val="clear" w:color="auto" w:fill="0070C0"/>
      <w14:ligatures w14:val="standardContextual"/>
    </w:rPr>
  </w:style>
  <w:style w:type="paragraph" w:customStyle="1" w:styleId="affffff">
    <w:name w:val="заголовок таблицы ссылок"/>
    <w:basedOn w:val="a2"/>
    <w:next w:val="a2"/>
    <w:uiPriority w:val="99"/>
    <w:semiHidden/>
    <w:unhideWhenUsed/>
    <w:pPr>
      <w:spacing w:before="120"/>
    </w:pPr>
    <w:rPr>
      <w:rFonts w:asciiTheme="majorHAnsi" w:eastAsiaTheme="majorEastAsia" w:hAnsiTheme="majorHAnsi" w:cstheme="majorBidi"/>
      <w:b/>
      <w:bCs/>
      <w:sz w:val="24"/>
    </w:rPr>
  </w:style>
  <w:style w:type="paragraph" w:customStyle="1" w:styleId="1f6">
    <w:name w:val="оглавление 1"/>
    <w:basedOn w:val="a2"/>
    <w:next w:val="a2"/>
    <w:autoRedefine/>
    <w:uiPriority w:val="39"/>
    <w:unhideWhenUsed/>
    <w:pPr>
      <w:tabs>
        <w:tab w:val="right" w:leader="underscore" w:pos="9090"/>
      </w:tabs>
      <w:spacing w:after="100"/>
    </w:pPr>
    <w:rPr>
      <w:color w:val="7F7F7F" w:themeColor="text1" w:themeTint="80"/>
      <w:sz w:val="22"/>
    </w:rPr>
  </w:style>
  <w:style w:type="paragraph" w:customStyle="1" w:styleId="2ff0">
    <w:name w:val="оглавление 2"/>
    <w:basedOn w:val="a2"/>
    <w:next w:val="a2"/>
    <w:autoRedefine/>
    <w:uiPriority w:val="39"/>
    <w:unhideWhenUsed/>
    <w:pPr>
      <w:spacing w:after="100"/>
      <w:ind w:left="220"/>
    </w:pPr>
  </w:style>
  <w:style w:type="paragraph" w:customStyle="1" w:styleId="3fb">
    <w:name w:val="оглавление 3"/>
    <w:basedOn w:val="a2"/>
    <w:next w:val="a2"/>
    <w:autoRedefine/>
    <w:uiPriority w:val="39"/>
    <w:semiHidden/>
    <w:unhideWhenUsed/>
    <w:pPr>
      <w:spacing w:after="100"/>
      <w:ind w:left="440"/>
    </w:pPr>
  </w:style>
  <w:style w:type="paragraph" w:customStyle="1" w:styleId="4f3">
    <w:name w:val="оглавление 4"/>
    <w:basedOn w:val="a2"/>
    <w:next w:val="a2"/>
    <w:autoRedefine/>
    <w:uiPriority w:val="39"/>
    <w:semiHidden/>
    <w:unhideWhenUsed/>
    <w:pPr>
      <w:spacing w:after="100"/>
      <w:ind w:left="660"/>
    </w:pPr>
  </w:style>
  <w:style w:type="paragraph" w:customStyle="1" w:styleId="5f0">
    <w:name w:val="оглавление 5"/>
    <w:basedOn w:val="a2"/>
    <w:next w:val="a2"/>
    <w:autoRedefine/>
    <w:uiPriority w:val="39"/>
    <w:semiHidden/>
    <w:unhideWhenUsed/>
    <w:pPr>
      <w:spacing w:after="100"/>
      <w:ind w:left="880"/>
    </w:pPr>
  </w:style>
  <w:style w:type="paragraph" w:customStyle="1" w:styleId="6b">
    <w:name w:val="оглавление 6"/>
    <w:basedOn w:val="a2"/>
    <w:next w:val="a2"/>
    <w:autoRedefine/>
    <w:uiPriority w:val="39"/>
    <w:semiHidden/>
    <w:unhideWhenUsed/>
    <w:pPr>
      <w:spacing w:after="100"/>
      <w:ind w:left="1100"/>
    </w:pPr>
  </w:style>
  <w:style w:type="paragraph" w:customStyle="1" w:styleId="74">
    <w:name w:val="оглавление 7"/>
    <w:basedOn w:val="a2"/>
    <w:next w:val="a2"/>
    <w:autoRedefine/>
    <w:uiPriority w:val="39"/>
    <w:semiHidden/>
    <w:unhideWhenUsed/>
    <w:pPr>
      <w:spacing w:after="100"/>
      <w:ind w:left="1320"/>
    </w:pPr>
  </w:style>
  <w:style w:type="paragraph" w:customStyle="1" w:styleId="84">
    <w:name w:val="оглавление 8"/>
    <w:basedOn w:val="a2"/>
    <w:next w:val="a2"/>
    <w:autoRedefine/>
    <w:uiPriority w:val="39"/>
    <w:semiHidden/>
    <w:unhideWhenUsed/>
    <w:pPr>
      <w:spacing w:after="100"/>
      <w:ind w:left="1540"/>
    </w:pPr>
  </w:style>
  <w:style w:type="paragraph" w:customStyle="1" w:styleId="92">
    <w:name w:val="оглавление 9"/>
    <w:basedOn w:val="a2"/>
    <w:next w:val="a2"/>
    <w:autoRedefine/>
    <w:uiPriority w:val="39"/>
    <w:semiHidden/>
    <w:unhideWhenUsed/>
    <w:pPr>
      <w:spacing w:after="100"/>
      <w:ind w:left="1760"/>
    </w:pPr>
  </w:style>
  <w:style w:type="paragraph" w:styleId="affffff0">
    <w:name w:val="TOC Heading"/>
    <w:aliases w:val="Заголовок врезки"/>
    <w:basedOn w:val="11"/>
    <w:next w:val="a2"/>
    <w:uiPriority w:val="39"/>
    <w:unhideWhenUsed/>
    <w:qFormat/>
    <w:pPr>
      <w:outlineLvl w:val="9"/>
    </w:pPr>
  </w:style>
  <w:style w:type="character" w:customStyle="1" w:styleId="ac">
    <w:name w:val="Без интервала Знак"/>
    <w:basedOn w:val="a3"/>
    <w:link w:val="ab"/>
    <w:uiPriority w:val="1"/>
  </w:style>
  <w:style w:type="paragraph" w:customStyle="1" w:styleId="affffff1">
    <w:name w:val="Заголовок таблицы"/>
    <w:basedOn w:val="a2"/>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affffff2">
    <w:name w:val="Текст таблицы (десятичные числа)"/>
    <w:basedOn w:val="a2"/>
    <w:uiPriority w:val="1"/>
    <w:qFormat/>
    <w:pPr>
      <w:tabs>
        <w:tab w:val="decimal" w:pos="1252"/>
      </w:tabs>
      <w:spacing w:before="60" w:after="60"/>
      <w:ind w:left="144" w:right="144"/>
    </w:pPr>
  </w:style>
  <w:style w:type="table" w:customStyle="1" w:styleId="affffff3">
    <w:name w:val="Финансовая таблица"/>
    <w:basedOn w:val="a4"/>
    <w:uiPriority w:val="99"/>
    <w:pPr>
      <w:spacing w:after="0" w:line="240" w:lineRule="auto"/>
      <w:ind w:left="144" w:right="144"/>
    </w:pPr>
    <w:tblPr>
      <w:tblInd w:w="0" w:type="dxa"/>
      <w:tblBorders>
        <w:insideH w:val="single" w:sz="4" w:space="0" w:color="D9D9D9" w:themeColor="background1" w:themeShade="D9"/>
      </w:tblBorders>
      <w:tblCellMar>
        <w:top w:w="0" w:type="dxa"/>
        <w:left w:w="0" w:type="dxa"/>
        <w:bottom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a0">
    <w:name w:val="Ежегодный отчет"/>
    <w:uiPriority w:val="99"/>
    <w:pPr>
      <w:numPr>
        <w:numId w:val="6"/>
      </w:numPr>
    </w:pPr>
  </w:style>
  <w:style w:type="paragraph" w:customStyle="1" w:styleId="affffff4">
    <w:name w:val="Аннотация"/>
    <w:basedOn w:val="a2"/>
    <w:uiPriority w:val="19"/>
    <w:qFormat/>
    <w:pPr>
      <w:spacing w:before="360" w:after="600"/>
      <w:ind w:left="144" w:right="144"/>
    </w:pPr>
    <w:rPr>
      <w:i/>
      <w:iCs/>
      <w:color w:val="7F7F7F" w:themeColor="text1" w:themeTint="80"/>
      <w:sz w:val="28"/>
    </w:rPr>
  </w:style>
  <w:style w:type="paragraph" w:customStyle="1" w:styleId="affffff5">
    <w:name w:val="Текст таблицы"/>
    <w:basedOn w:val="a2"/>
    <w:uiPriority w:val="9"/>
    <w:qFormat/>
    <w:pPr>
      <w:spacing w:before="60" w:after="60"/>
      <w:ind w:left="144" w:right="144"/>
    </w:pPr>
  </w:style>
  <w:style w:type="paragraph" w:customStyle="1" w:styleId="affffff6">
    <w:name w:val="Обратный заголовок таблицы"/>
    <w:basedOn w:val="a2"/>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affffff7">
    <w:name w:val="Верхний колонтитул с затенением"/>
    <w:basedOn w:val="a2"/>
    <w:uiPriority w:val="19"/>
    <w:qFormat/>
    <w:rsid w:val="008569E9"/>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0070C0"/>
      <w:spacing w:after="0"/>
      <w:ind w:left="-360" w:right="-360"/>
    </w:pPr>
    <w:rPr>
      <w:rFonts w:asciiTheme="majorHAnsi" w:eastAsiaTheme="majorEastAsia" w:hAnsiTheme="majorHAnsi" w:cstheme="majorBidi"/>
      <w:caps/>
      <w:color w:val="FFFFFF" w:themeColor="background1"/>
      <w:sz w:val="48"/>
    </w:rPr>
  </w:style>
  <w:style w:type="paragraph" w:styleId="1f7">
    <w:name w:val="toc 1"/>
    <w:basedOn w:val="a2"/>
    <w:next w:val="a2"/>
    <w:autoRedefine/>
    <w:uiPriority w:val="39"/>
    <w:unhideWhenUsed/>
    <w:rsid w:val="00F91951"/>
    <w:pPr>
      <w:spacing w:after="100"/>
    </w:pPr>
  </w:style>
  <w:style w:type="paragraph" w:styleId="2ff1">
    <w:name w:val="toc 2"/>
    <w:basedOn w:val="a2"/>
    <w:next w:val="a2"/>
    <w:autoRedefine/>
    <w:uiPriority w:val="39"/>
    <w:unhideWhenUsed/>
    <w:rsid w:val="00F91951"/>
    <w:pPr>
      <w:spacing w:after="100"/>
      <w:ind w:left="200"/>
    </w:pPr>
  </w:style>
  <w:style w:type="paragraph" w:styleId="affffff8">
    <w:name w:val="header"/>
    <w:basedOn w:val="a2"/>
    <w:link w:val="affffff9"/>
    <w:uiPriority w:val="99"/>
    <w:unhideWhenUsed/>
    <w:rsid w:val="00F91951"/>
    <w:pPr>
      <w:tabs>
        <w:tab w:val="center" w:pos="4677"/>
        <w:tab w:val="right" w:pos="9355"/>
      </w:tabs>
      <w:spacing w:before="0" w:after="0"/>
    </w:pPr>
  </w:style>
  <w:style w:type="character" w:customStyle="1" w:styleId="affffff9">
    <w:name w:val="Верхний колонтитул Знак"/>
    <w:basedOn w:val="a3"/>
    <w:link w:val="affffff8"/>
    <w:uiPriority w:val="99"/>
    <w:rsid w:val="00F91951"/>
    <w:rPr>
      <w:kern w:val="20"/>
    </w:rPr>
  </w:style>
  <w:style w:type="paragraph" w:styleId="affffffa">
    <w:name w:val="footer"/>
    <w:basedOn w:val="a2"/>
    <w:link w:val="affffffb"/>
    <w:uiPriority w:val="99"/>
    <w:unhideWhenUsed/>
    <w:rsid w:val="00F91951"/>
    <w:pPr>
      <w:tabs>
        <w:tab w:val="center" w:pos="4677"/>
        <w:tab w:val="right" w:pos="9355"/>
      </w:tabs>
      <w:spacing w:before="0" w:after="0"/>
    </w:pPr>
  </w:style>
  <w:style w:type="character" w:customStyle="1" w:styleId="affffffb">
    <w:name w:val="Нижний колонтитул Знак"/>
    <w:basedOn w:val="a3"/>
    <w:link w:val="affffffa"/>
    <w:uiPriority w:val="99"/>
    <w:rsid w:val="00F91951"/>
    <w:rPr>
      <w:kern w:val="20"/>
    </w:rPr>
  </w:style>
  <w:style w:type="character" w:customStyle="1" w:styleId="22">
    <w:name w:val="Заголовок 2 Знак"/>
    <w:basedOn w:val="a3"/>
    <w:link w:val="21"/>
    <w:rsid w:val="001B2289"/>
    <w:rPr>
      <w:rFonts w:asciiTheme="majorHAnsi" w:eastAsiaTheme="majorEastAsia" w:hAnsiTheme="majorHAnsi" w:cstheme="majorBidi"/>
      <w:color w:val="0070C0"/>
      <w:kern w:val="20"/>
      <w:sz w:val="26"/>
      <w:szCs w:val="26"/>
    </w:rPr>
  </w:style>
  <w:style w:type="character" w:customStyle="1" w:styleId="32">
    <w:name w:val="Заголовок 3 Знак"/>
    <w:basedOn w:val="a3"/>
    <w:link w:val="31"/>
    <w:rsid w:val="00C71E76"/>
    <w:rPr>
      <w:rFonts w:asciiTheme="majorHAnsi" w:eastAsiaTheme="majorEastAsia" w:hAnsiTheme="majorHAnsi" w:cstheme="majorBidi"/>
      <w:color w:val="394B5A" w:themeColor="accent1" w:themeShade="7F"/>
      <w:kern w:val="20"/>
      <w:sz w:val="24"/>
      <w:szCs w:val="24"/>
    </w:rPr>
  </w:style>
  <w:style w:type="character" w:customStyle="1" w:styleId="42">
    <w:name w:val="Заголовок 4 Знак"/>
    <w:basedOn w:val="a3"/>
    <w:link w:val="41"/>
    <w:rsid w:val="00C71E76"/>
    <w:rPr>
      <w:rFonts w:asciiTheme="majorHAnsi" w:eastAsiaTheme="majorEastAsia" w:hAnsiTheme="majorHAnsi" w:cstheme="majorBidi"/>
      <w:i/>
      <w:iCs/>
      <w:color w:val="577188" w:themeColor="accent1" w:themeShade="BF"/>
      <w:kern w:val="20"/>
    </w:rPr>
  </w:style>
  <w:style w:type="character" w:customStyle="1" w:styleId="10">
    <w:name w:val="Заголовок 1 Знак"/>
    <w:basedOn w:val="a3"/>
    <w:link w:val="1"/>
    <w:rsid w:val="00D334B3"/>
    <w:rPr>
      <w:rFonts w:asciiTheme="majorHAnsi" w:eastAsiaTheme="majorEastAsia" w:hAnsiTheme="majorHAnsi" w:cstheme="majorBidi"/>
      <w:color w:val="577188" w:themeColor="accent1" w:themeShade="BF"/>
      <w:kern w:val="20"/>
      <w:sz w:val="32"/>
      <w:szCs w:val="32"/>
    </w:rPr>
  </w:style>
  <w:style w:type="character" w:customStyle="1" w:styleId="hascaption">
    <w:name w:val="hascaption"/>
    <w:basedOn w:val="a3"/>
    <w:rsid w:val="00313132"/>
  </w:style>
  <w:style w:type="paragraph" w:styleId="affffffc">
    <w:name w:val="caption"/>
    <w:basedOn w:val="a2"/>
    <w:next w:val="a2"/>
    <w:uiPriority w:val="35"/>
    <w:unhideWhenUsed/>
    <w:qFormat/>
    <w:rsid w:val="007B5118"/>
    <w:pPr>
      <w:spacing w:before="0" w:after="200"/>
    </w:pPr>
    <w:rPr>
      <w:i/>
      <w:iCs/>
      <w:color w:val="1F2123" w:themeColor="text2"/>
      <w:sz w:val="18"/>
      <w:szCs w:val="18"/>
    </w:rPr>
  </w:style>
  <w:style w:type="character" w:customStyle="1" w:styleId="hps">
    <w:name w:val="hps"/>
    <w:basedOn w:val="a3"/>
    <w:rsid w:val="0008156E"/>
  </w:style>
  <w:style w:type="paragraph" w:styleId="affffffd">
    <w:name w:val="footnote text"/>
    <w:basedOn w:val="a2"/>
    <w:link w:val="affffffe"/>
    <w:uiPriority w:val="99"/>
    <w:unhideWhenUsed/>
    <w:rsid w:val="00442889"/>
    <w:pPr>
      <w:spacing w:before="0" w:after="0"/>
    </w:pPr>
  </w:style>
  <w:style w:type="character" w:customStyle="1" w:styleId="affffffe">
    <w:name w:val="Текст сноски Знак"/>
    <w:basedOn w:val="a3"/>
    <w:link w:val="affffffd"/>
    <w:uiPriority w:val="99"/>
    <w:rsid w:val="00442889"/>
    <w:rPr>
      <w:color w:val="262626" w:themeColor="text1" w:themeTint="D9"/>
      <w:kern w:val="20"/>
    </w:rPr>
  </w:style>
  <w:style w:type="character" w:styleId="afffffff">
    <w:name w:val="footnote reference"/>
    <w:basedOn w:val="a3"/>
    <w:semiHidden/>
    <w:unhideWhenUsed/>
    <w:rsid w:val="00442889"/>
    <w:rPr>
      <w:vertAlign w:val="superscript"/>
    </w:rPr>
  </w:style>
  <w:style w:type="character" w:customStyle="1" w:styleId="usercontent">
    <w:name w:val="usercontent"/>
    <w:basedOn w:val="a3"/>
    <w:rsid w:val="001964A8"/>
  </w:style>
  <w:style w:type="paragraph" w:styleId="afffffff0">
    <w:name w:val="endnote text"/>
    <w:basedOn w:val="a2"/>
    <w:link w:val="afffffff1"/>
    <w:uiPriority w:val="99"/>
    <w:semiHidden/>
    <w:unhideWhenUsed/>
    <w:rsid w:val="00CB6CF2"/>
    <w:pPr>
      <w:spacing w:before="0" w:after="0"/>
    </w:pPr>
  </w:style>
  <w:style w:type="character" w:customStyle="1" w:styleId="afffffff1">
    <w:name w:val="Текст концевой сноски Знак"/>
    <w:basedOn w:val="a3"/>
    <w:link w:val="afffffff0"/>
    <w:uiPriority w:val="99"/>
    <w:semiHidden/>
    <w:rsid w:val="00CB6CF2"/>
    <w:rPr>
      <w:color w:val="262626" w:themeColor="text1" w:themeTint="D9"/>
      <w:kern w:val="20"/>
    </w:rPr>
  </w:style>
  <w:style w:type="character" w:styleId="afffffff2">
    <w:name w:val="endnote reference"/>
    <w:basedOn w:val="a3"/>
    <w:semiHidden/>
    <w:unhideWhenUsed/>
    <w:rsid w:val="00CB6CF2"/>
    <w:rPr>
      <w:vertAlign w:val="superscript"/>
    </w:rPr>
  </w:style>
  <w:style w:type="paragraph" w:customStyle="1" w:styleId="Default">
    <w:name w:val="Default"/>
    <w:rsid w:val="00BD0351"/>
    <w:pPr>
      <w:autoSpaceDE w:val="0"/>
      <w:autoSpaceDN w:val="0"/>
      <w:adjustRightInd w:val="0"/>
      <w:spacing w:before="0" w:after="0" w:line="240" w:lineRule="auto"/>
    </w:pPr>
    <w:rPr>
      <w:rFonts w:ascii="Times Ext Roman plus" w:hAnsi="Times Ext Roman plus" w:cs="Times Ext Roman plus"/>
      <w:color w:val="000000"/>
      <w:sz w:val="24"/>
      <w:szCs w:val="24"/>
    </w:rPr>
  </w:style>
  <w:style w:type="character" w:styleId="afffffff3">
    <w:name w:val="annotation reference"/>
    <w:basedOn w:val="a3"/>
    <w:uiPriority w:val="99"/>
    <w:semiHidden/>
    <w:unhideWhenUsed/>
    <w:rsid w:val="008A563B"/>
    <w:rPr>
      <w:sz w:val="16"/>
      <w:szCs w:val="16"/>
    </w:rPr>
  </w:style>
  <w:style w:type="paragraph" w:styleId="afffffff4">
    <w:name w:val="annotation text"/>
    <w:basedOn w:val="a2"/>
    <w:link w:val="afffffff5"/>
    <w:uiPriority w:val="99"/>
    <w:semiHidden/>
    <w:unhideWhenUsed/>
    <w:rsid w:val="008A563B"/>
  </w:style>
  <w:style w:type="character" w:customStyle="1" w:styleId="afffffff5">
    <w:name w:val="Текст примечания Знак"/>
    <w:basedOn w:val="a3"/>
    <w:link w:val="afffffff4"/>
    <w:uiPriority w:val="99"/>
    <w:semiHidden/>
    <w:rsid w:val="008A563B"/>
    <w:rPr>
      <w:color w:val="262626" w:themeColor="text1" w:themeTint="D9"/>
      <w:kern w:val="20"/>
    </w:rPr>
  </w:style>
  <w:style w:type="paragraph" w:styleId="afffffff6">
    <w:name w:val="annotation subject"/>
    <w:basedOn w:val="afffffff4"/>
    <w:next w:val="afffffff4"/>
    <w:link w:val="afffffff7"/>
    <w:uiPriority w:val="99"/>
    <w:semiHidden/>
    <w:unhideWhenUsed/>
    <w:rsid w:val="008A563B"/>
    <w:rPr>
      <w:b/>
      <w:bCs/>
    </w:rPr>
  </w:style>
  <w:style w:type="character" w:customStyle="1" w:styleId="afffffff7">
    <w:name w:val="Тема примечания Знак"/>
    <w:basedOn w:val="afffffff5"/>
    <w:link w:val="afffffff6"/>
    <w:uiPriority w:val="99"/>
    <w:semiHidden/>
    <w:rsid w:val="008A563B"/>
    <w:rPr>
      <w:b/>
      <w:bCs/>
      <w:color w:val="262626" w:themeColor="text1" w:themeTint="D9"/>
      <w:kern w:val="20"/>
    </w:rPr>
  </w:style>
  <w:style w:type="paragraph" w:styleId="afffffff8">
    <w:name w:val="Revision"/>
    <w:hidden/>
    <w:uiPriority w:val="99"/>
    <w:semiHidden/>
    <w:rsid w:val="007118EC"/>
    <w:pPr>
      <w:spacing w:before="0" w:after="0" w:line="240" w:lineRule="auto"/>
    </w:pPr>
    <w:rPr>
      <w:color w:val="262626" w:themeColor="text1" w:themeTint="D9"/>
      <w:kern w:val="20"/>
    </w:rPr>
  </w:style>
  <w:style w:type="numbering" w:customStyle="1" w:styleId="1f8">
    <w:name w:val="Нет списка1"/>
    <w:next w:val="a5"/>
    <w:uiPriority w:val="99"/>
    <w:semiHidden/>
    <w:unhideWhenUsed/>
    <w:rsid w:val="00E50698"/>
  </w:style>
  <w:style w:type="character" w:customStyle="1" w:styleId="FontStyle12">
    <w:name w:val="Font Style12"/>
    <w:basedOn w:val="a3"/>
    <w:uiPriority w:val="99"/>
    <w:rsid w:val="00E50698"/>
    <w:rPr>
      <w:rFonts w:ascii="Times New Roman" w:hAnsi="Times New Roman" w:cs="Times New Roman" w:hint="default"/>
      <w:color w:val="000000"/>
      <w:sz w:val="22"/>
      <w:szCs w:val="22"/>
    </w:rPr>
  </w:style>
  <w:style w:type="character" w:customStyle="1" w:styleId="uficommentbody">
    <w:name w:val="uficommentbody"/>
    <w:basedOn w:val="a3"/>
    <w:rsid w:val="001266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445851">
      <w:bodyDiv w:val="1"/>
      <w:marLeft w:val="0"/>
      <w:marRight w:val="0"/>
      <w:marTop w:val="0"/>
      <w:marBottom w:val="0"/>
      <w:divBdr>
        <w:top w:val="none" w:sz="0" w:space="0" w:color="auto"/>
        <w:left w:val="none" w:sz="0" w:space="0" w:color="auto"/>
        <w:bottom w:val="none" w:sz="0" w:space="0" w:color="auto"/>
        <w:right w:val="none" w:sz="0" w:space="0" w:color="auto"/>
      </w:divBdr>
    </w:div>
    <w:div w:id="216281815">
      <w:bodyDiv w:val="1"/>
      <w:marLeft w:val="0"/>
      <w:marRight w:val="0"/>
      <w:marTop w:val="0"/>
      <w:marBottom w:val="0"/>
      <w:divBdr>
        <w:top w:val="none" w:sz="0" w:space="0" w:color="auto"/>
        <w:left w:val="none" w:sz="0" w:space="0" w:color="auto"/>
        <w:bottom w:val="none" w:sz="0" w:space="0" w:color="auto"/>
        <w:right w:val="none" w:sz="0" w:space="0" w:color="auto"/>
      </w:divBdr>
    </w:div>
    <w:div w:id="217132932">
      <w:bodyDiv w:val="1"/>
      <w:marLeft w:val="0"/>
      <w:marRight w:val="0"/>
      <w:marTop w:val="0"/>
      <w:marBottom w:val="0"/>
      <w:divBdr>
        <w:top w:val="none" w:sz="0" w:space="0" w:color="auto"/>
        <w:left w:val="none" w:sz="0" w:space="0" w:color="auto"/>
        <w:bottom w:val="none" w:sz="0" w:space="0" w:color="auto"/>
        <w:right w:val="none" w:sz="0" w:space="0" w:color="auto"/>
      </w:divBdr>
    </w:div>
    <w:div w:id="236206457">
      <w:bodyDiv w:val="1"/>
      <w:marLeft w:val="0"/>
      <w:marRight w:val="0"/>
      <w:marTop w:val="0"/>
      <w:marBottom w:val="0"/>
      <w:divBdr>
        <w:top w:val="none" w:sz="0" w:space="0" w:color="auto"/>
        <w:left w:val="none" w:sz="0" w:space="0" w:color="auto"/>
        <w:bottom w:val="none" w:sz="0" w:space="0" w:color="auto"/>
        <w:right w:val="none" w:sz="0" w:space="0" w:color="auto"/>
      </w:divBdr>
    </w:div>
    <w:div w:id="367683523">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38732129">
      <w:bodyDiv w:val="1"/>
      <w:marLeft w:val="0"/>
      <w:marRight w:val="0"/>
      <w:marTop w:val="0"/>
      <w:marBottom w:val="0"/>
      <w:divBdr>
        <w:top w:val="none" w:sz="0" w:space="0" w:color="auto"/>
        <w:left w:val="none" w:sz="0" w:space="0" w:color="auto"/>
        <w:bottom w:val="none" w:sz="0" w:space="0" w:color="auto"/>
        <w:right w:val="none" w:sz="0" w:space="0" w:color="auto"/>
      </w:divBdr>
    </w:div>
    <w:div w:id="719090360">
      <w:bodyDiv w:val="1"/>
      <w:marLeft w:val="0"/>
      <w:marRight w:val="0"/>
      <w:marTop w:val="0"/>
      <w:marBottom w:val="0"/>
      <w:divBdr>
        <w:top w:val="none" w:sz="0" w:space="0" w:color="auto"/>
        <w:left w:val="none" w:sz="0" w:space="0" w:color="auto"/>
        <w:bottom w:val="none" w:sz="0" w:space="0" w:color="auto"/>
        <w:right w:val="none" w:sz="0" w:space="0" w:color="auto"/>
      </w:divBdr>
    </w:div>
    <w:div w:id="728958789">
      <w:bodyDiv w:val="1"/>
      <w:marLeft w:val="0"/>
      <w:marRight w:val="0"/>
      <w:marTop w:val="0"/>
      <w:marBottom w:val="0"/>
      <w:divBdr>
        <w:top w:val="none" w:sz="0" w:space="0" w:color="auto"/>
        <w:left w:val="none" w:sz="0" w:space="0" w:color="auto"/>
        <w:bottom w:val="none" w:sz="0" w:space="0" w:color="auto"/>
        <w:right w:val="none" w:sz="0" w:space="0" w:color="auto"/>
      </w:divBdr>
      <w:divsChild>
        <w:div w:id="1793010282">
          <w:marLeft w:val="0"/>
          <w:marRight w:val="0"/>
          <w:marTop w:val="0"/>
          <w:marBottom w:val="0"/>
          <w:divBdr>
            <w:top w:val="none" w:sz="0" w:space="0" w:color="auto"/>
            <w:left w:val="none" w:sz="0" w:space="0" w:color="auto"/>
            <w:bottom w:val="none" w:sz="0" w:space="0" w:color="auto"/>
            <w:right w:val="none" w:sz="0" w:space="0" w:color="auto"/>
          </w:divBdr>
        </w:div>
      </w:divsChild>
    </w:div>
    <w:div w:id="771432487">
      <w:bodyDiv w:val="1"/>
      <w:marLeft w:val="0"/>
      <w:marRight w:val="0"/>
      <w:marTop w:val="0"/>
      <w:marBottom w:val="0"/>
      <w:divBdr>
        <w:top w:val="none" w:sz="0" w:space="0" w:color="auto"/>
        <w:left w:val="none" w:sz="0" w:space="0" w:color="auto"/>
        <w:bottom w:val="none" w:sz="0" w:space="0" w:color="auto"/>
        <w:right w:val="none" w:sz="0" w:space="0" w:color="auto"/>
      </w:divBdr>
    </w:div>
    <w:div w:id="815532292">
      <w:bodyDiv w:val="1"/>
      <w:marLeft w:val="0"/>
      <w:marRight w:val="0"/>
      <w:marTop w:val="0"/>
      <w:marBottom w:val="0"/>
      <w:divBdr>
        <w:top w:val="none" w:sz="0" w:space="0" w:color="auto"/>
        <w:left w:val="none" w:sz="0" w:space="0" w:color="auto"/>
        <w:bottom w:val="none" w:sz="0" w:space="0" w:color="auto"/>
        <w:right w:val="none" w:sz="0" w:space="0" w:color="auto"/>
      </w:divBdr>
      <w:divsChild>
        <w:div w:id="753279340">
          <w:marLeft w:val="0"/>
          <w:marRight w:val="0"/>
          <w:marTop w:val="0"/>
          <w:marBottom w:val="0"/>
          <w:divBdr>
            <w:top w:val="none" w:sz="0" w:space="0" w:color="auto"/>
            <w:left w:val="none" w:sz="0" w:space="0" w:color="auto"/>
            <w:bottom w:val="none" w:sz="0" w:space="0" w:color="auto"/>
            <w:right w:val="none" w:sz="0" w:space="0" w:color="auto"/>
          </w:divBdr>
        </w:div>
      </w:divsChild>
    </w:div>
    <w:div w:id="829907745">
      <w:bodyDiv w:val="1"/>
      <w:marLeft w:val="0"/>
      <w:marRight w:val="0"/>
      <w:marTop w:val="0"/>
      <w:marBottom w:val="0"/>
      <w:divBdr>
        <w:top w:val="none" w:sz="0" w:space="0" w:color="auto"/>
        <w:left w:val="none" w:sz="0" w:space="0" w:color="auto"/>
        <w:bottom w:val="none" w:sz="0" w:space="0" w:color="auto"/>
        <w:right w:val="none" w:sz="0" w:space="0" w:color="auto"/>
      </w:divBdr>
    </w:div>
    <w:div w:id="871923377">
      <w:bodyDiv w:val="1"/>
      <w:marLeft w:val="0"/>
      <w:marRight w:val="0"/>
      <w:marTop w:val="0"/>
      <w:marBottom w:val="0"/>
      <w:divBdr>
        <w:top w:val="none" w:sz="0" w:space="0" w:color="auto"/>
        <w:left w:val="none" w:sz="0" w:space="0" w:color="auto"/>
        <w:bottom w:val="none" w:sz="0" w:space="0" w:color="auto"/>
        <w:right w:val="none" w:sz="0" w:space="0" w:color="auto"/>
      </w:divBdr>
    </w:div>
    <w:div w:id="893614377">
      <w:bodyDiv w:val="1"/>
      <w:marLeft w:val="0"/>
      <w:marRight w:val="0"/>
      <w:marTop w:val="0"/>
      <w:marBottom w:val="0"/>
      <w:divBdr>
        <w:top w:val="none" w:sz="0" w:space="0" w:color="auto"/>
        <w:left w:val="none" w:sz="0" w:space="0" w:color="auto"/>
        <w:bottom w:val="none" w:sz="0" w:space="0" w:color="auto"/>
        <w:right w:val="none" w:sz="0" w:space="0" w:color="auto"/>
      </w:divBdr>
    </w:div>
    <w:div w:id="913709508">
      <w:bodyDiv w:val="1"/>
      <w:marLeft w:val="0"/>
      <w:marRight w:val="0"/>
      <w:marTop w:val="0"/>
      <w:marBottom w:val="0"/>
      <w:divBdr>
        <w:top w:val="none" w:sz="0" w:space="0" w:color="auto"/>
        <w:left w:val="none" w:sz="0" w:space="0" w:color="auto"/>
        <w:bottom w:val="none" w:sz="0" w:space="0" w:color="auto"/>
        <w:right w:val="none" w:sz="0" w:space="0" w:color="auto"/>
      </w:divBdr>
    </w:div>
    <w:div w:id="1128162884">
      <w:bodyDiv w:val="1"/>
      <w:marLeft w:val="0"/>
      <w:marRight w:val="0"/>
      <w:marTop w:val="0"/>
      <w:marBottom w:val="0"/>
      <w:divBdr>
        <w:top w:val="none" w:sz="0" w:space="0" w:color="auto"/>
        <w:left w:val="none" w:sz="0" w:space="0" w:color="auto"/>
        <w:bottom w:val="none" w:sz="0" w:space="0" w:color="auto"/>
        <w:right w:val="none" w:sz="0" w:space="0" w:color="auto"/>
      </w:divBdr>
      <w:divsChild>
        <w:div w:id="1062872445">
          <w:marLeft w:val="0"/>
          <w:marRight w:val="0"/>
          <w:marTop w:val="0"/>
          <w:marBottom w:val="0"/>
          <w:divBdr>
            <w:top w:val="none" w:sz="0" w:space="0" w:color="auto"/>
            <w:left w:val="none" w:sz="0" w:space="0" w:color="auto"/>
            <w:bottom w:val="none" w:sz="0" w:space="0" w:color="auto"/>
            <w:right w:val="none" w:sz="0" w:space="0" w:color="auto"/>
          </w:divBdr>
        </w:div>
      </w:divsChild>
    </w:div>
    <w:div w:id="1190527110">
      <w:bodyDiv w:val="1"/>
      <w:marLeft w:val="0"/>
      <w:marRight w:val="0"/>
      <w:marTop w:val="0"/>
      <w:marBottom w:val="0"/>
      <w:divBdr>
        <w:top w:val="none" w:sz="0" w:space="0" w:color="auto"/>
        <w:left w:val="none" w:sz="0" w:space="0" w:color="auto"/>
        <w:bottom w:val="none" w:sz="0" w:space="0" w:color="auto"/>
        <w:right w:val="none" w:sz="0" w:space="0" w:color="auto"/>
      </w:divBdr>
      <w:divsChild>
        <w:div w:id="307705415">
          <w:marLeft w:val="0"/>
          <w:marRight w:val="0"/>
          <w:marTop w:val="0"/>
          <w:marBottom w:val="0"/>
          <w:divBdr>
            <w:top w:val="none" w:sz="0" w:space="0" w:color="auto"/>
            <w:left w:val="none" w:sz="0" w:space="0" w:color="auto"/>
            <w:bottom w:val="none" w:sz="0" w:space="0" w:color="auto"/>
            <w:right w:val="none" w:sz="0" w:space="0" w:color="auto"/>
          </w:divBdr>
        </w:div>
      </w:divsChild>
    </w:div>
    <w:div w:id="1397162370">
      <w:bodyDiv w:val="1"/>
      <w:marLeft w:val="0"/>
      <w:marRight w:val="0"/>
      <w:marTop w:val="0"/>
      <w:marBottom w:val="0"/>
      <w:divBdr>
        <w:top w:val="none" w:sz="0" w:space="0" w:color="auto"/>
        <w:left w:val="none" w:sz="0" w:space="0" w:color="auto"/>
        <w:bottom w:val="none" w:sz="0" w:space="0" w:color="auto"/>
        <w:right w:val="none" w:sz="0" w:space="0" w:color="auto"/>
      </w:divBdr>
    </w:div>
    <w:div w:id="1425422396">
      <w:bodyDiv w:val="1"/>
      <w:marLeft w:val="0"/>
      <w:marRight w:val="0"/>
      <w:marTop w:val="0"/>
      <w:marBottom w:val="0"/>
      <w:divBdr>
        <w:top w:val="none" w:sz="0" w:space="0" w:color="auto"/>
        <w:left w:val="none" w:sz="0" w:space="0" w:color="auto"/>
        <w:bottom w:val="none" w:sz="0" w:space="0" w:color="auto"/>
        <w:right w:val="none" w:sz="0" w:space="0" w:color="auto"/>
      </w:divBdr>
      <w:divsChild>
        <w:div w:id="1193305741">
          <w:marLeft w:val="0"/>
          <w:marRight w:val="0"/>
          <w:marTop w:val="0"/>
          <w:marBottom w:val="0"/>
          <w:divBdr>
            <w:top w:val="none" w:sz="0" w:space="0" w:color="auto"/>
            <w:left w:val="none" w:sz="0" w:space="0" w:color="auto"/>
            <w:bottom w:val="none" w:sz="0" w:space="0" w:color="auto"/>
            <w:right w:val="none" w:sz="0" w:space="0" w:color="auto"/>
          </w:divBdr>
        </w:div>
      </w:divsChild>
    </w:div>
    <w:div w:id="1517571520">
      <w:bodyDiv w:val="1"/>
      <w:marLeft w:val="0"/>
      <w:marRight w:val="0"/>
      <w:marTop w:val="0"/>
      <w:marBottom w:val="0"/>
      <w:divBdr>
        <w:top w:val="none" w:sz="0" w:space="0" w:color="auto"/>
        <w:left w:val="none" w:sz="0" w:space="0" w:color="auto"/>
        <w:bottom w:val="none" w:sz="0" w:space="0" w:color="auto"/>
        <w:right w:val="none" w:sz="0" w:space="0" w:color="auto"/>
      </w:divBdr>
    </w:div>
    <w:div w:id="1544633703">
      <w:bodyDiv w:val="1"/>
      <w:marLeft w:val="0"/>
      <w:marRight w:val="0"/>
      <w:marTop w:val="0"/>
      <w:marBottom w:val="0"/>
      <w:divBdr>
        <w:top w:val="none" w:sz="0" w:space="0" w:color="auto"/>
        <w:left w:val="none" w:sz="0" w:space="0" w:color="auto"/>
        <w:bottom w:val="none" w:sz="0" w:space="0" w:color="auto"/>
        <w:right w:val="none" w:sz="0" w:space="0" w:color="auto"/>
      </w:divBdr>
    </w:div>
    <w:div w:id="1631127123">
      <w:bodyDiv w:val="1"/>
      <w:marLeft w:val="0"/>
      <w:marRight w:val="0"/>
      <w:marTop w:val="0"/>
      <w:marBottom w:val="0"/>
      <w:divBdr>
        <w:top w:val="none" w:sz="0" w:space="0" w:color="auto"/>
        <w:left w:val="none" w:sz="0" w:space="0" w:color="auto"/>
        <w:bottom w:val="none" w:sz="0" w:space="0" w:color="auto"/>
        <w:right w:val="none" w:sz="0" w:space="0" w:color="auto"/>
      </w:divBdr>
    </w:div>
    <w:div w:id="1664508488">
      <w:bodyDiv w:val="1"/>
      <w:marLeft w:val="0"/>
      <w:marRight w:val="0"/>
      <w:marTop w:val="0"/>
      <w:marBottom w:val="0"/>
      <w:divBdr>
        <w:top w:val="none" w:sz="0" w:space="0" w:color="auto"/>
        <w:left w:val="none" w:sz="0" w:space="0" w:color="auto"/>
        <w:bottom w:val="none" w:sz="0" w:space="0" w:color="auto"/>
        <w:right w:val="none" w:sz="0" w:space="0" w:color="auto"/>
      </w:divBdr>
    </w:div>
    <w:div w:id="1713581047">
      <w:bodyDiv w:val="1"/>
      <w:marLeft w:val="0"/>
      <w:marRight w:val="0"/>
      <w:marTop w:val="0"/>
      <w:marBottom w:val="0"/>
      <w:divBdr>
        <w:top w:val="none" w:sz="0" w:space="0" w:color="auto"/>
        <w:left w:val="none" w:sz="0" w:space="0" w:color="auto"/>
        <w:bottom w:val="none" w:sz="0" w:space="0" w:color="auto"/>
        <w:right w:val="none" w:sz="0" w:space="0" w:color="auto"/>
      </w:divBdr>
    </w:div>
    <w:div w:id="1718161750">
      <w:bodyDiv w:val="1"/>
      <w:marLeft w:val="0"/>
      <w:marRight w:val="0"/>
      <w:marTop w:val="0"/>
      <w:marBottom w:val="0"/>
      <w:divBdr>
        <w:top w:val="none" w:sz="0" w:space="0" w:color="auto"/>
        <w:left w:val="none" w:sz="0" w:space="0" w:color="auto"/>
        <w:bottom w:val="none" w:sz="0" w:space="0" w:color="auto"/>
        <w:right w:val="none" w:sz="0" w:space="0" w:color="auto"/>
      </w:divBdr>
    </w:div>
    <w:div w:id="1763574072">
      <w:bodyDiv w:val="1"/>
      <w:marLeft w:val="0"/>
      <w:marRight w:val="0"/>
      <w:marTop w:val="0"/>
      <w:marBottom w:val="0"/>
      <w:divBdr>
        <w:top w:val="none" w:sz="0" w:space="0" w:color="auto"/>
        <w:left w:val="none" w:sz="0" w:space="0" w:color="auto"/>
        <w:bottom w:val="none" w:sz="0" w:space="0" w:color="auto"/>
        <w:right w:val="none" w:sz="0" w:space="0" w:color="auto"/>
      </w:divBdr>
    </w:div>
    <w:div w:id="1793816856">
      <w:bodyDiv w:val="1"/>
      <w:marLeft w:val="0"/>
      <w:marRight w:val="0"/>
      <w:marTop w:val="0"/>
      <w:marBottom w:val="0"/>
      <w:divBdr>
        <w:top w:val="none" w:sz="0" w:space="0" w:color="auto"/>
        <w:left w:val="none" w:sz="0" w:space="0" w:color="auto"/>
        <w:bottom w:val="none" w:sz="0" w:space="0" w:color="auto"/>
        <w:right w:val="none" w:sz="0" w:space="0" w:color="auto"/>
      </w:divBdr>
    </w:div>
    <w:div w:id="1844006317">
      <w:bodyDiv w:val="1"/>
      <w:marLeft w:val="0"/>
      <w:marRight w:val="0"/>
      <w:marTop w:val="0"/>
      <w:marBottom w:val="0"/>
      <w:divBdr>
        <w:top w:val="none" w:sz="0" w:space="0" w:color="auto"/>
        <w:left w:val="none" w:sz="0" w:space="0" w:color="auto"/>
        <w:bottom w:val="none" w:sz="0" w:space="0" w:color="auto"/>
        <w:right w:val="none" w:sz="0" w:space="0" w:color="auto"/>
      </w:divBdr>
      <w:divsChild>
        <w:div w:id="65299059">
          <w:marLeft w:val="0"/>
          <w:marRight w:val="0"/>
          <w:marTop w:val="0"/>
          <w:marBottom w:val="0"/>
          <w:divBdr>
            <w:top w:val="none" w:sz="0" w:space="0" w:color="auto"/>
            <w:left w:val="none" w:sz="0" w:space="0" w:color="auto"/>
            <w:bottom w:val="none" w:sz="0" w:space="0" w:color="auto"/>
            <w:right w:val="none" w:sz="0" w:space="0" w:color="auto"/>
          </w:divBdr>
        </w:div>
      </w:divsChild>
    </w:div>
    <w:div w:id="1889877477">
      <w:bodyDiv w:val="1"/>
      <w:marLeft w:val="0"/>
      <w:marRight w:val="0"/>
      <w:marTop w:val="0"/>
      <w:marBottom w:val="0"/>
      <w:divBdr>
        <w:top w:val="none" w:sz="0" w:space="0" w:color="auto"/>
        <w:left w:val="none" w:sz="0" w:space="0" w:color="auto"/>
        <w:bottom w:val="none" w:sz="0" w:space="0" w:color="auto"/>
        <w:right w:val="none" w:sz="0" w:space="0" w:color="auto"/>
      </w:divBdr>
    </w:div>
    <w:div w:id="1937859478">
      <w:bodyDiv w:val="1"/>
      <w:marLeft w:val="0"/>
      <w:marRight w:val="0"/>
      <w:marTop w:val="0"/>
      <w:marBottom w:val="0"/>
      <w:divBdr>
        <w:top w:val="none" w:sz="0" w:space="0" w:color="auto"/>
        <w:left w:val="none" w:sz="0" w:space="0" w:color="auto"/>
        <w:bottom w:val="none" w:sz="0" w:space="0" w:color="auto"/>
        <w:right w:val="none" w:sz="0" w:space="0" w:color="auto"/>
      </w:divBdr>
    </w:div>
    <w:div w:id="1952279791">
      <w:bodyDiv w:val="1"/>
      <w:marLeft w:val="0"/>
      <w:marRight w:val="0"/>
      <w:marTop w:val="0"/>
      <w:marBottom w:val="0"/>
      <w:divBdr>
        <w:top w:val="none" w:sz="0" w:space="0" w:color="auto"/>
        <w:left w:val="none" w:sz="0" w:space="0" w:color="auto"/>
        <w:bottom w:val="none" w:sz="0" w:space="0" w:color="auto"/>
        <w:right w:val="none" w:sz="0" w:space="0" w:color="auto"/>
      </w:divBdr>
      <w:divsChild>
        <w:div w:id="989099229">
          <w:marLeft w:val="0"/>
          <w:marRight w:val="0"/>
          <w:marTop w:val="0"/>
          <w:marBottom w:val="0"/>
          <w:divBdr>
            <w:top w:val="none" w:sz="0" w:space="0" w:color="auto"/>
            <w:left w:val="none" w:sz="0" w:space="0" w:color="auto"/>
            <w:bottom w:val="none" w:sz="0" w:space="0" w:color="auto"/>
            <w:right w:val="none" w:sz="0" w:space="0" w:color="auto"/>
          </w:divBdr>
          <w:divsChild>
            <w:div w:id="1233157053">
              <w:marLeft w:val="0"/>
              <w:marRight w:val="0"/>
              <w:marTop w:val="0"/>
              <w:marBottom w:val="0"/>
              <w:divBdr>
                <w:top w:val="none" w:sz="0" w:space="0" w:color="auto"/>
                <w:left w:val="none" w:sz="0" w:space="0" w:color="auto"/>
                <w:bottom w:val="none" w:sz="0" w:space="0" w:color="auto"/>
                <w:right w:val="none" w:sz="0" w:space="0" w:color="auto"/>
              </w:divBdr>
              <w:divsChild>
                <w:div w:id="618683637">
                  <w:marLeft w:val="0"/>
                  <w:marRight w:val="0"/>
                  <w:marTop w:val="0"/>
                  <w:marBottom w:val="0"/>
                  <w:divBdr>
                    <w:top w:val="none" w:sz="0" w:space="0" w:color="auto"/>
                    <w:left w:val="none" w:sz="0" w:space="0" w:color="auto"/>
                    <w:bottom w:val="none" w:sz="0" w:space="0" w:color="auto"/>
                    <w:right w:val="none" w:sz="0" w:space="0" w:color="auto"/>
                  </w:divBdr>
                  <w:divsChild>
                    <w:div w:id="95008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27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3.jpg"/><Relationship Id="rId34" Type="http://schemas.openxmlformats.org/officeDocument/2006/relationships/image" Target="media/image21.jpg"/><Relationship Id="rId42" Type="http://schemas.openxmlformats.org/officeDocument/2006/relationships/image" Target="media/image29.jpeg"/><Relationship Id="rId47" Type="http://schemas.openxmlformats.org/officeDocument/2006/relationships/image" Target="media/image33.jpg"/><Relationship Id="rId50" Type="http://schemas.openxmlformats.org/officeDocument/2006/relationships/image" Target="media/image35.jpeg"/><Relationship Id="rId55" Type="http://schemas.openxmlformats.org/officeDocument/2006/relationships/image" Target="media/image39.jpeg"/><Relationship Id="rId68" Type="http://schemas.openxmlformats.org/officeDocument/2006/relationships/image" Target="media/image43.jpeg"/><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jpg"/><Relationship Id="rId29" Type="http://schemas.openxmlformats.org/officeDocument/2006/relationships/image" Target="media/image18.jpeg"/><Relationship Id="rId11" Type="http://schemas.openxmlformats.org/officeDocument/2006/relationships/image" Target="media/image1.jpg"/><Relationship Id="rId24" Type="http://schemas.openxmlformats.org/officeDocument/2006/relationships/hyperlink" Target="http://www.bahaulla.kz/index.php/%D0%90%D0%B9%D1%8F%D0%BC-%D0%B8-%D0%A5%D0%B0" TargetMode="External"/><Relationship Id="rId32" Type="http://schemas.openxmlformats.org/officeDocument/2006/relationships/image" Target="media/image19.jpe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hyperlink" Target="http://www.bahaulla.kz/index.php/%D0%92%D0%B5%D1%81%D1%82%D0%BD%D0%B8%D0%BA_%D0%91%D0%B0%D1%85%D0%B0%D0%B8_%E2%84%9615/16-171,_%D1%84%D0%B5%D0%B2%D1%80%D0%B0%D0%BB%D1%8C-%D0%BC%D0%B0%D1%80%D1%82_2015_%D0%B3%D0%BE%D0%B4%D0%B0" TargetMode="External"/><Relationship Id="rId53" Type="http://schemas.openxmlformats.org/officeDocument/2006/relationships/image" Target="media/image37.jpeg"/><Relationship Id="rId58" Type="http://schemas.openxmlformats.org/officeDocument/2006/relationships/hyperlink" Target="http://bahaiblog.net/site/2011/07/designing-the-faith-architecture/" TargetMode="External"/><Relationship Id="rId5" Type="http://schemas.openxmlformats.org/officeDocument/2006/relationships/numbering" Target="numbering.xml"/><Relationship Id="rId19" Type="http://schemas.openxmlformats.org/officeDocument/2006/relationships/image" Target="media/image11.jpg"/><Relationship Id="rId14" Type="http://schemas.openxmlformats.org/officeDocument/2006/relationships/footer" Target="footer2.xml"/><Relationship Id="rId22" Type="http://schemas.openxmlformats.org/officeDocument/2006/relationships/hyperlink" Target="http://www.bahaulla.kz/index.php/%D0%9F%D1%80%D0%B0%D0%B7%D0%B4%D0%BD%D0%BE%D0%B2%D0%B0%D0%BD%D0%B8%D0%B5_%D0%9D%D0%B0%D1%83%D1%80%D1%8B%D0%B7_172_%D0%B3._%D0%AD%D1%80%D1%8B_%D0%91%D0%B0%D1%85%D0%B0%D0%B8_%282015-2016_%D0%B3%D0%B3.%29" TargetMode="External"/><Relationship Id="rId27" Type="http://schemas.openxmlformats.org/officeDocument/2006/relationships/image" Target="media/image16.jpeg"/><Relationship Id="rId30" Type="http://schemas.openxmlformats.org/officeDocument/2006/relationships/hyperlink" Target="http://iranpresswatch.org/post/11708/" TargetMode="External"/><Relationship Id="rId35" Type="http://schemas.openxmlformats.org/officeDocument/2006/relationships/image" Target="media/image22.jpg"/><Relationship Id="rId43" Type="http://schemas.openxmlformats.org/officeDocument/2006/relationships/image" Target="media/image30.jpeg"/><Relationship Id="rId48" Type="http://schemas.openxmlformats.org/officeDocument/2006/relationships/image" Target="media/image34.jpg"/><Relationship Id="rId56" Type="http://schemas.openxmlformats.org/officeDocument/2006/relationships/image" Target="media/image40.jpeg"/><Relationship Id="rId69" Type="http://schemas.openxmlformats.org/officeDocument/2006/relationships/image" Target="media/image44.jpe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10.jp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g"/><Relationship Id="rId59" Type="http://schemas.openxmlformats.org/officeDocument/2006/relationships/hyperlink" Target="http://bahaulla.kz/" TargetMode="External"/><Relationship Id="rId67" Type="http://schemas.openxmlformats.org/officeDocument/2006/relationships/image" Target="media/image14.png"/><Relationship Id="rId20" Type="http://schemas.openxmlformats.org/officeDocument/2006/relationships/image" Target="media/image12.jpeg"/><Relationship Id="rId41" Type="http://schemas.openxmlformats.org/officeDocument/2006/relationships/image" Target="media/image28.jpg"/><Relationship Id="rId54" Type="http://schemas.openxmlformats.org/officeDocument/2006/relationships/image" Target="media/image38.jpeg"/><Relationship Id="rId70" Type="http://schemas.openxmlformats.org/officeDocument/2006/relationships/hyperlink" Target="https://www.facebook.com/zoya.i.ivanova/posts/10204609591493056"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vk.com/club29997248" TargetMode="External"/><Relationship Id="rId23" Type="http://schemas.openxmlformats.org/officeDocument/2006/relationships/hyperlink" Target="http://www.bahaulla.kz/index.php/%D0%9F%D0%BE%D1%81%D0%BB%D0%B0%D0%BD%D0%B8%D0%B5_%D0%92%D1%81%D0%B5%D0%BC%D0%B8%D1%80%D0%BD%D0%BE%D0%B3%D0%BE_%D0%94%D0%BE%D0%BC%D0%B0_%D0%A1%D0%BF%D1%80%D0%B0%D0%B2%D0%B5%D0%B4%D0%BB%D0%B8%D0%B2%D0%BE%D1%81%D1%82%D0%B8_%D0%BE%D1%82_10_%D0%B8%D1%8E%D0%BB%D1%8F_2014_%D0%B3%D0%BE%D0%B4%D0%B0_%D0%BE_%D0%B2%D0%B2%D0%B5%D0%B4%D0%B5%D0%BD%D0%B8%D0%B8_%D0%BA%D0%B0%D0%BB%D0%B5%D0%BD%D0%B4%D0%B0%D1%80%D1%8F_%D0%91%D0%B0%D0%B4%D0%B8" TargetMode="External"/><Relationship Id="rId28" Type="http://schemas.openxmlformats.org/officeDocument/2006/relationships/image" Target="media/image17.jpeg"/><Relationship Id="rId36" Type="http://schemas.openxmlformats.org/officeDocument/2006/relationships/image" Target="media/image23.jpg"/><Relationship Id="rId49" Type="http://schemas.openxmlformats.org/officeDocument/2006/relationships/hyperlink" Target="http://www.bahaulla.kz/index.php/%D0%92%D0%B5%D1%81%D1%82%D0%BD%D0%B8%D0%BA_%D0%91%D0%B0%D1%85%D0%B0%D0%B8_%E2%84%9615/16-171,_%D1%84%D0%B5%D0%B2%D1%80%D0%B0%D0%BB%D1%8C-%D0%BC%D0%B0%D1%80%D1%82_2015_%D0%B3%D0%BE%D0%B4%D0%B0" TargetMode="External"/><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hyperlink" Target="http://bahaulla.kz/" TargetMode="External"/><Relationship Id="rId44" Type="http://schemas.openxmlformats.org/officeDocument/2006/relationships/image" Target="media/image31.jpg"/><Relationship Id="rId52" Type="http://schemas.openxmlformats.org/officeDocument/2006/relationships/hyperlink" Target="http://www.tasbcl.com.au/photo-gallery/" TargetMode="External"/><Relationship Id="rId60" Type="http://schemas.openxmlformats.org/officeDocument/2006/relationships/image" Target="media/image4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1073;&#1072;&#1093;&#1072;&#1080;.kz/" TargetMode="External"/><Relationship Id="rId39" Type="http://schemas.openxmlformats.org/officeDocument/2006/relationships/image" Target="media/image26.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mailto:info@&#1073;&#1072;&#1093;&#1072;&#1080;.kz" TargetMode="External"/><Relationship Id="rId3" Type="http://schemas.openxmlformats.org/officeDocument/2006/relationships/hyperlink" Target="https://www.facebook.com/bahai.kz" TargetMode="External"/><Relationship Id="rId7" Type="http://schemas.openxmlformats.org/officeDocument/2006/relationships/hyperlink" Target="http://www.bahaulla.kz" TargetMode="External"/><Relationship Id="rId12" Type="http://schemas.openxmlformats.org/officeDocument/2006/relationships/image" Target="media/image7.gif"/><Relationship Id="rId2" Type="http://schemas.openxmlformats.org/officeDocument/2006/relationships/image" Target="media/image2.jpeg"/><Relationship Id="rId1" Type="http://schemas.openxmlformats.org/officeDocument/2006/relationships/hyperlink" Target="https://www.facebook.com/pages/&#1054;&#1073;&#1097;&#1080;&#1085;&#1072;-&#1073;&#1072;&#1093;&#1072;&#1080;-&#1056;&#1086;&#1089;&#1089;&#1080;&#1080;-Bah&#225;&#237;-Community-of-Russia/1476428779277539" TargetMode="External"/><Relationship Id="rId6" Type="http://schemas.openxmlformats.org/officeDocument/2006/relationships/image" Target="media/image4.jpeg"/><Relationship Id="rId11" Type="http://schemas.openxmlformats.org/officeDocument/2006/relationships/hyperlink" Target="http://www.spiritualportal.ru/" TargetMode="External"/><Relationship Id="rId5" Type="http://schemas.openxmlformats.org/officeDocument/2006/relationships/hyperlink" Target="https://www.facebook.com/bahai.kg" TargetMode="External"/><Relationship Id="rId10" Type="http://schemas.openxmlformats.org/officeDocument/2006/relationships/image" Target="media/image6.jpeg"/><Relationship Id="rId4" Type="http://schemas.openxmlformats.org/officeDocument/2006/relationships/image" Target="media/image3.jpeg"/><Relationship Id="rId9" Type="http://schemas.openxmlformats.org/officeDocument/2006/relationships/hyperlink" Target="https://www.facebook.com/bahainews" TargetMode="External"/><Relationship Id="rId14" Type="http://schemas.openxmlformats.org/officeDocument/2006/relationships/image" Target="media/image8.jpeg"/></Relationships>
</file>

<file path=word/_rels/footer2.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mailto:info@&#1073;&#1072;&#1093;&#1072;&#1080;.kz" TargetMode="External"/><Relationship Id="rId3" Type="http://schemas.openxmlformats.org/officeDocument/2006/relationships/hyperlink" Target="https://www.facebook.com/bahai.kz" TargetMode="External"/><Relationship Id="rId7" Type="http://schemas.openxmlformats.org/officeDocument/2006/relationships/hyperlink" Target="http://www.bahaulla.kz" TargetMode="External"/><Relationship Id="rId12" Type="http://schemas.openxmlformats.org/officeDocument/2006/relationships/image" Target="media/image7.gif"/><Relationship Id="rId2" Type="http://schemas.openxmlformats.org/officeDocument/2006/relationships/image" Target="media/image2.jpeg"/><Relationship Id="rId1" Type="http://schemas.openxmlformats.org/officeDocument/2006/relationships/hyperlink" Target="https://www.facebook.com/pages/&#1054;&#1073;&#1097;&#1080;&#1085;&#1072;-&#1073;&#1072;&#1093;&#1072;&#1080;-&#1056;&#1086;&#1089;&#1089;&#1080;&#1080;-Bah&#225;&#237;-Community-of-Russia/1476428779277539" TargetMode="External"/><Relationship Id="rId6" Type="http://schemas.openxmlformats.org/officeDocument/2006/relationships/image" Target="media/image4.jpeg"/><Relationship Id="rId11" Type="http://schemas.openxmlformats.org/officeDocument/2006/relationships/hyperlink" Target="http://www.spiritualportal.ru/" TargetMode="External"/><Relationship Id="rId5" Type="http://schemas.openxmlformats.org/officeDocument/2006/relationships/hyperlink" Target="https://www.facebook.com/bahai.kg" TargetMode="External"/><Relationship Id="rId10" Type="http://schemas.openxmlformats.org/officeDocument/2006/relationships/image" Target="media/image6.jpeg"/><Relationship Id="rId4" Type="http://schemas.openxmlformats.org/officeDocument/2006/relationships/image" Target="media/image3.jpeg"/><Relationship Id="rId9" Type="http://schemas.openxmlformats.org/officeDocument/2006/relationships/hyperlink" Target="https://www.facebook.com/bahainews" TargetMode="External"/><Relationship Id="rId14"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49\TimelessReport.dotx" TargetMode="External"/></Relationship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169</PublishDate>
  <Abstract>Выпуск №1, 171 г. Эры Бахаи — май 2014 года</Abstract>
  <CompanyAddress/>
  <CompanyPhone/>
  <CompanyFax/>
  <CompanyEmail/>
</CoverPageProperties>
</file>

<file path=customXml/item2.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79E4D8-73D9-412D-B716-777944E71373}">
  <ds:schemaRefs>
    <ds:schemaRef ds:uri="http://schemas.microsoft.com/pics"/>
  </ds:schemaRefs>
</ds:datastoreItem>
</file>

<file path=customXml/itemProps3.xml><?xml version="1.0" encoding="utf-8"?>
<ds:datastoreItem xmlns:ds="http://schemas.openxmlformats.org/officeDocument/2006/customXml" ds:itemID="{6F4DA875-8FD9-48F7-9C32-CEA48A71D02C}">
  <ds:schemaRefs>
    <ds:schemaRef ds:uri="http://schemas.microsoft.com/sharepoint/v3/contenttype/forms"/>
  </ds:schemaRefs>
</ds:datastoreItem>
</file>

<file path=customXml/itemProps4.xml><?xml version="1.0" encoding="utf-8"?>
<ds:datastoreItem xmlns:ds="http://schemas.openxmlformats.org/officeDocument/2006/customXml" ds:itemID="{49E382E6-03E0-4486-8BA4-C0278EAA2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TimelessReport.dotx</Template>
  <TotalTime>11</TotalTime>
  <Pages>1</Pages>
  <Words>6672</Words>
  <Characters>39036</Characters>
  <Application>Microsoft Office Word</Application>
  <DocSecurity>0</DocSecurity>
  <Lines>830</Lines>
  <Paragraphs>365</Paragraphs>
  <ScaleCrop>false</ScaleCrop>
  <HeadingPairs>
    <vt:vector size="6" baseType="variant">
      <vt:variant>
        <vt:lpstr>Название</vt:lpstr>
      </vt:variant>
      <vt:variant>
        <vt:i4>1</vt:i4>
      </vt:variant>
      <vt:variant>
        <vt:lpstr>Title</vt:lpstr>
      </vt:variant>
      <vt:variant>
        <vt:i4>1</vt:i4>
      </vt:variant>
      <vt:variant>
        <vt:lpstr>Headings</vt:lpstr>
      </vt:variant>
      <vt:variant>
        <vt:i4>20</vt:i4>
      </vt:variant>
    </vt:vector>
  </HeadingPairs>
  <TitlesOfParts>
    <vt:vector size="22" baseType="lpstr">
      <vt:lpstr>вестник бахаи</vt:lpstr>
      <vt:lpstr/>
      <vt:lpstr>Нашим акционерам</vt:lpstr>
      <vt:lpstr>    Стратегические основные положения</vt:lpstr>
      <vt:lpstr>    Основные финансовые положения</vt:lpstr>
      <vt:lpstr>    Основные положения о работе</vt:lpstr>
      <vt:lpstr>    Взгляд вперед</vt:lpstr>
      <vt:lpstr>Финансовая сводка</vt:lpstr>
      <vt:lpstr>Финансовые отчеты</vt:lpstr>
      <vt:lpstr>    Отчет о финансовом положении</vt:lpstr>
      <vt:lpstr>    Отчет о совокупном доходе (прибылях и убытках)</vt:lpstr>
      <vt:lpstr>    Отчет об изменениях собственного капитала</vt:lpstr>
      <vt:lpstr>    Отчет о движении денежных средств</vt:lpstr>
      <vt:lpstr>Примечания к финансовым отчетам</vt:lpstr>
      <vt:lpstr>    Счета</vt:lpstr>
      <vt:lpstr>    Задолженность</vt:lpstr>
      <vt:lpstr>    Действующее предприятие</vt:lpstr>
      <vt:lpstr>    Потенциальные обязательства</vt:lpstr>
      <vt:lpstr>    Основные положения</vt:lpstr>
      <vt:lpstr>Отчет независимого аудитора</vt:lpstr>
      <vt:lpstr>Контактные данные</vt:lpstr>
      <vt:lpstr>Сведения об организации</vt:lpstr>
    </vt:vector>
  </TitlesOfParts>
  <Company>Roper Industries</Company>
  <LinksUpToDate>false</LinksUpToDate>
  <CharactersWithSpaces>45343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вестник бахаи</dc:title>
  <dc:creator>Prometheus</dc:creator>
  <cp:lastModifiedBy>Prometheus</cp:lastModifiedBy>
  <cp:revision>12</cp:revision>
  <cp:lastPrinted>2015-03-29T18:14:00Z</cp:lastPrinted>
  <dcterms:created xsi:type="dcterms:W3CDTF">2015-03-29T18:08:00Z</dcterms:created>
  <dcterms:modified xsi:type="dcterms:W3CDTF">2015-03-29T18:20:00Z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