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Default Extension="jpg" ContentType="image/jpeg"/>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sdt>
      <w:sdtPr>
        <w:id w:val="221177729"/>
        <w:docPartObj>
          <w:docPartGallery w:val="Cover Pages"/>
          <w:docPartUnique/>
        </w:docPartObj>
      </w:sdtPr>
      <w:sdtEndPr>
        <w:rPr>
          <w:i/>
        </w:rPr>
      </w:sdtEndPr>
      <w:sdtContent>
        <w:sdt>
          <w:sdtPr>
            <w:id w:val="-1724750495"/>
          </w:sdtPr>
          <w:sdtEndPr>
            <w:rPr>
              <w:i/>
            </w:rPr>
          </w:sdtEndPr>
          <w:sdtContent>
            <w:p w:rsidR="00AF7D9A" w:rsidRDefault="00583B5C" w:rsidP="000652E5">
              <w:pPr>
                <w:jc w:val="center"/>
              </w:pPr>
              <w:r>
                <w:rPr>
                  <w:noProof/>
                </w:rPr>
                <mc:AlternateContent>
                  <mc:Choice Requires="wps">
                    <w:drawing>
                      <wp:anchor distT="45720" distB="45720" distL="114300" distR="114300" simplePos="0" relativeHeight="251655168" behindDoc="0" locked="0" layoutInCell="1" allowOverlap="1" wp14:anchorId="4C4088C5" wp14:editId="62CBD3C4">
                        <wp:simplePos x="0" y="0"/>
                        <wp:positionH relativeFrom="margin">
                          <wp:posOffset>1735069</wp:posOffset>
                        </wp:positionH>
                        <wp:positionV relativeFrom="margin">
                          <wp:posOffset>3836228</wp:posOffset>
                        </wp:positionV>
                        <wp:extent cx="4579315" cy="1371600"/>
                        <wp:effectExtent l="57150" t="57150" r="50165" b="114300"/>
                        <wp:wrapNone/>
                        <wp:docPr id="21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9315" cy="1371600"/>
                                </a:xfrm>
                                <a:prstGeom prst="rect">
                                  <a:avLst/>
                                </a:prstGeom>
                                <a:solidFill>
                                  <a:srgbClr val="FFFFFF">
                                    <a:alpha val="81000"/>
                                  </a:srgbClr>
                                </a:solidFill>
                                <a:ln w="9525">
                                  <a:noFill/>
                                  <a:miter lim="800000"/>
                                  <a:headEnd/>
                                  <a:tailEnd/>
                                </a:ln>
                                <a:effectLst>
                                  <a:outerShdw blurRad="44450" dist="27940" dir="5400000" algn="ctr">
                                    <a:srgbClr val="000000">
                                      <a:alpha val="32000"/>
                                    </a:srgbClr>
                                  </a:outerShdw>
                                  <a:softEdge rad="0"/>
                                </a:effectLst>
                                <a:scene3d>
                                  <a:camera prst="orthographicFront">
                                    <a:rot lat="0" lon="0" rev="0"/>
                                  </a:camera>
                                  <a:lightRig rig="balanced" dir="t">
                                    <a:rot lat="0" lon="0" rev="8700000"/>
                                  </a:lightRig>
                                </a:scene3d>
                                <a:sp3d>
                                  <a:bevelT w="152400" h="50800" prst="softRound"/>
                                </a:sp3d>
                              </wps:spPr>
                              <wps:txbx>
                                <w:txbxContent>
                                  <w:p w:rsidR="00B642A9" w:rsidRPr="00B642A9" w:rsidRDefault="00B642A9" w:rsidP="00B642A9">
                                    <w:pPr>
                                      <w:rPr>
                                        <w:i/>
                                        <w:color w:val="002060"/>
                                        <w14:textOutline w14:w="9525" w14:cap="rnd" w14:cmpd="sng" w14:algn="ctr">
                                          <w14:noFill/>
                                          <w14:prstDash w14:val="solid"/>
                                          <w14:bevel/>
                                        </w14:textOutline>
                                        <w14:props3d w14:extrusionH="0" w14:contourW="0" w14:prstMaterial="translucentPowder"/>
                                      </w:rPr>
                                    </w:pPr>
                                    <w:r w:rsidRPr="00B642A9">
                                      <w:rPr>
                                        <w:i/>
                                        <w:color w:val="002060"/>
                                        <w14:textOutline w14:w="9525" w14:cap="rnd" w14:cmpd="sng" w14:algn="ctr">
                                          <w14:noFill/>
                                          <w14:prstDash w14:val="solid"/>
                                          <w14:bevel/>
                                        </w14:textOutline>
                                        <w14:props3d w14:extrusionH="0" w14:contourW="0" w14:prstMaterial="translucentPowder"/>
                                      </w:rPr>
                                      <w:t>«Вечная милость Божия неизмерима. Во все времена Он избирал некие души, на которые изливал Божественную Благодать Своего сердца, чей разум одаривал Он небесным светом, кому открывал священные таинства, перед чьим взором держал ясным зеркало Истины. Это ученики Божии, и доброта Его безгранична. И вы, слуги Всевышнего, тоже можете стать учениками. Сокровищницы Божии неисчерпаемы.»</w:t>
                                    </w:r>
                                  </w:p>
                                  <w:p w:rsidR="00F11E5F" w:rsidRPr="00F11E5F" w:rsidRDefault="00B642A9" w:rsidP="00B642A9">
                                    <w:pPr>
                                      <w:jc w:val="right"/>
                                      <w:rPr>
                                        <w:i/>
                                        <w:color w:val="002060"/>
                                        <w14:textOutline w14:w="9525" w14:cap="rnd" w14:cmpd="sng" w14:algn="ctr">
                                          <w14:noFill/>
                                          <w14:prstDash w14:val="solid"/>
                                          <w14:bevel/>
                                        </w14:textOutline>
                                        <w14:props3d w14:extrusionH="0" w14:contourW="0" w14:prstMaterial="translucentPowder"/>
                                      </w:rPr>
                                    </w:pPr>
                                    <w:r w:rsidRPr="00B642A9">
                                      <w:rPr>
                                        <w:i/>
                                        <w:color w:val="002060"/>
                                        <w14:textOutline w14:w="9525" w14:cap="rnd" w14:cmpd="sng" w14:algn="ctr">
                                          <w14:noFill/>
                                          <w14:prstDash w14:val="solid"/>
                                          <w14:bevel/>
                                        </w14:textOutline>
                                        <w14:props3d w14:extrusionH="0" w14:contourW="0" w14:prstMaterial="translucentPowder"/>
                                      </w:rPr>
                                      <w:t>— Парижские беседы, Абдул-Баха</w:t>
                                    </w:r>
                                  </w:p>
                                </w:txbxContent>
                              </wps:txbx>
                              <wps:bodyPr rot="0" vert="horz" wrap="square" lIns="180000" tIns="108000" rIns="180000" bIns="45720" anchor="t" anchorCtr="0">
                                <a:noAutofit/>
                                <a:sp3d prstMaterial="translucentPowder"/>
                              </wps:bodyPr>
                            </wps:wsp>
                          </a:graphicData>
                        </a:graphic>
                        <wp14:sizeRelH relativeFrom="margin">
                          <wp14:pctWidth>0</wp14:pctWidth>
                        </wp14:sizeRelH>
                        <wp14:sizeRelV relativeFrom="margin">
                          <wp14:pctHeight>0</wp14:pctHeight>
                        </wp14:sizeRelV>
                      </wp:anchor>
                    </w:drawing>
                  </mc:Choice>
                  <mc:Fallback>
                    <w:pict>
                      <v:shapetype w14:anchorId="4C4088C5" id="_x0000_t202" coordsize="21600,21600" o:spt="202" path="m,l,21600r21600,l21600,xe">
                        <v:stroke joinstyle="miter"/>
                        <v:path gradientshapeok="t" o:connecttype="rect"/>
                      </v:shapetype>
                      <v:shape id="Надпись 2" o:spid="_x0000_s1026" type="#_x0000_t202" style="position:absolute;left:0;text-align:left;margin-left:136.6pt;margin-top:302.05pt;width:360.6pt;height:108pt;z-index:2516551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" stroked="f">
                        <v:fill opacity="53199f"/>
                        <v:shadow on="t" color="black" opacity="20971f" offset="0,2.2pt"/>
                        <v:textbox inset="5mm,3mm,5mm">
                          <w:txbxContent>
                            <w:p w:rsidR="00B642A9" w:rsidRPr="00B642A9" w:rsidRDefault="00B642A9" w:rsidP="00B642A9">
                              <w:pPr>
                                <w:rPr>
                                  <w:i/>
                                  <w:color w:val="002060"/>
                                  <w14:textOutline w14:w="9525" w14:cap="rnd" w14:cmpd="sng" w14:algn="ctr">
                                    <w14:noFill/>
                                    <w14:prstDash w14:val="solid"/>
                                    <w14:bevel/>
                                  </w14:textOutline>
                                  <w14:props3d w14:extrusionH="0" w14:contourW="0" w14:prstMaterial="translucentPowder"/>
                                </w:rPr>
                              </w:pPr>
                              <w:r w:rsidRPr="00B642A9">
                                <w:rPr>
                                  <w:i/>
                                  <w:color w:val="002060"/>
                                  <w14:textOutline w14:w="9525" w14:cap="rnd" w14:cmpd="sng" w14:algn="ctr">
                                    <w14:noFill/>
                                    <w14:prstDash w14:val="solid"/>
                                    <w14:bevel/>
                                  </w14:textOutline>
                                  <w14:props3d w14:extrusionH="0" w14:contourW="0" w14:prstMaterial="translucentPowder"/>
                                </w:rPr>
                                <w:t>«Вечная милость Божия неизмерима. Во все времена Он избирал некие души, на которые изливал Божественную Благодать Своего сердца, чей разум одаривал Он небесным светом, кому открывал священные таинства, перед чьим взором держал ясным зеркало Истины. Это ученики Божии, и доброта Его безгранична. И вы, слуги Всевышнего, тоже можете стать учениками. Сокровищницы Божии неисчерпаемы.»</w:t>
                              </w:r>
                            </w:p>
                            <w:p w:rsidR="00F11E5F" w:rsidRPr="00F11E5F" w:rsidRDefault="00B642A9" w:rsidP="00B642A9">
                              <w:pPr>
                                <w:jc w:val="right"/>
                                <w:rPr>
                                  <w:i/>
                                  <w:color w:val="002060"/>
                                  <w14:textOutline w14:w="9525" w14:cap="rnd" w14:cmpd="sng" w14:algn="ctr">
                                    <w14:noFill/>
                                    <w14:prstDash w14:val="solid"/>
                                    <w14:bevel/>
                                  </w14:textOutline>
                                  <w14:props3d w14:extrusionH="0" w14:contourW="0" w14:prstMaterial="translucentPowder"/>
                                </w:rPr>
                              </w:pPr>
                              <w:r w:rsidRPr="00B642A9">
                                <w:rPr>
                                  <w:i/>
                                  <w:color w:val="002060"/>
                                  <w14:textOutline w14:w="9525" w14:cap="rnd" w14:cmpd="sng" w14:algn="ctr">
                                    <w14:noFill/>
                                    <w14:prstDash w14:val="solid"/>
                                    <w14:bevel/>
                                  </w14:textOutline>
                                  <w14:props3d w14:extrusionH="0" w14:contourW="0" w14:prstMaterial="translucentPowder"/>
                                </w:rPr>
                                <w:t>— Парижские беседы, Абдул-Баха</w:t>
                              </w:r>
                            </w:p>
                          </w:txbxContent>
                        </v:textbox>
                        <w10:wrap anchorx="margin" anchory="margin"/>
                      </v:shape>
                    </w:pict>
                  </mc:Fallback>
                </mc:AlternateContent>
              </w:r>
              <w:r w:rsidR="00357B40">
                <w:rPr>
                  <w:noProof/>
                </w:rPr>
                <w:drawing>
                  <wp:inline distT="0" distB="0" distL="0" distR="0" wp14:anchorId="4087FD1D" wp14:editId="3C06257D">
                    <wp:extent cx="5072932" cy="4741821"/>
                    <wp:effectExtent l="19050" t="0" r="13970" b="28765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239431-jugra.jpg"/>
                            <pic:cNvPicPr/>
                          </pic:nvPicPr>
                          <pic:blipFill rotWithShape="1">
                            <a:blip r:embed="rId11">
                              <a:extLst>
                                <a:ext uri="{28A0092B-C50C-407E-A947-70E740481C1C}">
                                  <a14:useLocalDpi xmlns:a14="http://schemas.microsoft.com/office/drawing/2010/main" val="0"/>
                                </a:ext>
                              </a:extLst>
                            </a:blip>
                            <a:srcRect t="29811"/>
                            <a:stretch/>
                          </pic:blipFill>
                          <pic:spPr bwMode="auto">
                            <a:xfrm>
                              <a:off x="0" y="0"/>
                              <a:ext cx="5085027" cy="4753127"/>
                            </a:xfrm>
                            <a:prstGeom prst="roundRect">
                              <a:avLst>
                                <a:gd name="adj" fmla="val 8594"/>
                              </a:avLst>
                            </a:prstGeom>
                            <a:solidFill>
                              <a:srgbClr val="FFFFFF">
                                <a:shade val="85000"/>
                              </a:srgbClr>
                            </a:solidFill>
                            <a:ln>
                              <a:noFill/>
                            </a:ln>
                            <a:effectLst>
                              <a:reflection blurRad="12700" stA="38000" endPos="5000" dist="5000" dir="5400000" sy="-100000" algn="bl" rotWithShape="0"/>
                            </a:effectLst>
                            <a:extLst>
                              <a:ext uri="{53640926-AAD7-44D8-BBD7-CCE9431645EC}">
                                <a14:shadowObscured xmlns:a14="http://schemas.microsoft.com/office/drawing/2010/main"/>
                              </a:ext>
                            </a:extLst>
                          </pic:spPr>
                        </pic:pic>
                      </a:graphicData>
                    </a:graphic>
                  </wp:inline>
                </w:drawing>
              </w:r>
            </w:p>
            <w:p w:rsidR="007F3112" w:rsidRPr="00DF0CAC" w:rsidRDefault="000265EA" w:rsidP="0066780D">
              <w:pPr>
                <w:pStyle w:val="afffffd"/>
                <w:suppressAutoHyphens/>
                <w:ind w:left="113" w:right="113"/>
              </w:pPr>
              <w:sdt>
                <w:sdtPr>
                  <w:alias w:val="Заголовок"/>
                  <w:tag w:val=""/>
                  <w:id w:val="1593964272"/>
                  <w:dataBinding w:prefixMappings="xmlns:ns0='http://purl.org/dc/elements/1.1/' xmlns:ns1='http://schemas.openxmlformats.org/package/2006/metadata/core-properties' " w:xpath="/ns1:coreProperties[1]/ns0:title[1]" w:storeItemID="{6C3C8BC8-F283-45AE-878A-BAB7291924A1}"/>
                  <w:text/>
                </w:sdtPr>
                <w:sdtEndPr/>
                <w:sdtContent>
                  <w:r w:rsidR="007F3112">
                    <w:t>вестник бахаи</w:t>
                  </w:r>
                </w:sdtContent>
              </w:sdt>
            </w:p>
            <w:p w:rsidR="00240A33" w:rsidRPr="00465E80" w:rsidRDefault="0023734A" w:rsidP="00240A33">
              <w:pPr>
                <w:rPr>
                  <w:color w:val="404040" w:themeColor="text1" w:themeTint="BF"/>
                  <w:sz w:val="32"/>
                  <w:szCs w:val="32"/>
                </w:rPr>
              </w:pPr>
              <w:r>
                <w:rPr>
                  <w:color w:val="404040" w:themeColor="text1" w:themeTint="BF"/>
                  <w:sz w:val="32"/>
                  <w:szCs w:val="32"/>
                </w:rPr>
                <w:t xml:space="preserve">К </w:t>
              </w:r>
              <w:r w:rsidR="00240A33" w:rsidRPr="007F3112">
                <w:rPr>
                  <w:color w:val="404040" w:themeColor="text1" w:themeTint="BF"/>
                  <w:sz w:val="32"/>
                  <w:szCs w:val="32"/>
                </w:rPr>
                <w:t xml:space="preserve">празднику </w:t>
              </w:r>
              <w:r w:rsidR="00FF3010">
                <w:rPr>
                  <w:color w:val="404040" w:themeColor="text1" w:themeTint="BF"/>
                  <w:sz w:val="32"/>
                  <w:szCs w:val="32"/>
                </w:rPr>
                <w:t>Султан</w:t>
              </w:r>
              <w:r w:rsidR="003B09E0">
                <w:rPr>
                  <w:color w:val="404040" w:themeColor="text1" w:themeTint="BF"/>
                  <w:sz w:val="32"/>
                  <w:szCs w:val="32"/>
                </w:rPr>
                <w:t xml:space="preserve"> </w:t>
              </w:r>
              <w:r w:rsidR="00465E80">
                <w:rPr>
                  <w:color w:val="404040" w:themeColor="text1" w:themeTint="BF"/>
                  <w:sz w:val="32"/>
                  <w:szCs w:val="32"/>
                </w:rPr>
                <w:t>(</w:t>
              </w:r>
              <w:r w:rsidR="00FF3010">
                <w:rPr>
                  <w:color w:val="404040" w:themeColor="text1" w:themeTint="BF"/>
                  <w:sz w:val="32"/>
                  <w:szCs w:val="32"/>
                </w:rPr>
                <w:t>Владычество</w:t>
              </w:r>
              <w:r w:rsidR="00465E80">
                <w:rPr>
                  <w:color w:val="404040" w:themeColor="text1" w:themeTint="BF"/>
                  <w:sz w:val="32"/>
                  <w:szCs w:val="32"/>
                </w:rPr>
                <w:t>)</w:t>
              </w:r>
            </w:p>
            <w:p w:rsidR="007F3112" w:rsidRPr="007F3112" w:rsidRDefault="007F3112" w:rsidP="007F3112">
              <w:pPr>
                <w:rPr>
                  <w:color w:val="404040" w:themeColor="text1" w:themeTint="BF"/>
                  <w:sz w:val="32"/>
                  <w:szCs w:val="32"/>
                </w:rPr>
              </w:pPr>
              <w:r w:rsidRPr="007F3112">
                <w:rPr>
                  <w:color w:val="404040" w:themeColor="text1" w:themeTint="BF"/>
                  <w:sz w:val="32"/>
                  <w:szCs w:val="32"/>
                </w:rPr>
                <w:t>Выпуск №</w:t>
              </w:r>
              <w:r w:rsidR="003B09E0">
                <w:rPr>
                  <w:color w:val="404040" w:themeColor="text1" w:themeTint="BF"/>
                  <w:sz w:val="32"/>
                  <w:szCs w:val="32"/>
                </w:rPr>
                <w:t>1</w:t>
              </w:r>
              <w:r w:rsidR="00FF3010">
                <w:rPr>
                  <w:color w:val="404040" w:themeColor="text1" w:themeTint="BF"/>
                  <w:sz w:val="32"/>
                  <w:szCs w:val="32"/>
                </w:rPr>
                <w:t>4</w:t>
              </w:r>
              <w:r w:rsidRPr="007F3112">
                <w:rPr>
                  <w:color w:val="404040" w:themeColor="text1" w:themeTint="BF"/>
                  <w:sz w:val="32"/>
                  <w:szCs w:val="32"/>
                </w:rPr>
                <w:t>, 171 г. Эры Бахаи —</w:t>
              </w:r>
              <w:r w:rsidR="00FF3010">
                <w:rPr>
                  <w:color w:val="404040" w:themeColor="text1" w:themeTint="BF"/>
                  <w:sz w:val="32"/>
                  <w:szCs w:val="32"/>
                </w:rPr>
                <w:t xml:space="preserve"> </w:t>
              </w:r>
              <w:r w:rsidR="00B642A9">
                <w:rPr>
                  <w:color w:val="404040" w:themeColor="text1" w:themeTint="BF"/>
                  <w:sz w:val="32"/>
                  <w:szCs w:val="32"/>
                </w:rPr>
                <w:t>январь</w:t>
              </w:r>
              <w:r w:rsidR="00FF3010">
                <w:rPr>
                  <w:color w:val="404040" w:themeColor="text1" w:themeTint="BF"/>
                  <w:sz w:val="32"/>
                  <w:szCs w:val="32"/>
                </w:rPr>
                <w:t>-февраль</w:t>
              </w:r>
              <w:r w:rsidR="00141963">
                <w:rPr>
                  <w:color w:val="404040" w:themeColor="text1" w:themeTint="BF"/>
                  <w:sz w:val="32"/>
                  <w:szCs w:val="32"/>
                </w:rPr>
                <w:t xml:space="preserve"> </w:t>
              </w:r>
              <w:r w:rsidRPr="007F3112">
                <w:rPr>
                  <w:color w:val="404040" w:themeColor="text1" w:themeTint="BF"/>
                  <w:sz w:val="32"/>
                  <w:szCs w:val="32"/>
                </w:rPr>
                <w:t>201</w:t>
              </w:r>
              <w:r w:rsidR="00B642A9">
                <w:rPr>
                  <w:color w:val="404040" w:themeColor="text1" w:themeTint="BF"/>
                  <w:sz w:val="32"/>
                  <w:szCs w:val="32"/>
                </w:rPr>
                <w:t>5 </w:t>
              </w:r>
              <w:r w:rsidRPr="007F3112">
                <w:rPr>
                  <w:color w:val="404040" w:themeColor="text1" w:themeTint="BF"/>
                  <w:sz w:val="32"/>
                  <w:szCs w:val="32"/>
                </w:rPr>
                <w:t>г</w:t>
              </w:r>
              <w:r w:rsidR="00B642A9">
                <w:rPr>
                  <w:color w:val="404040" w:themeColor="text1" w:themeTint="BF"/>
                  <w:sz w:val="32"/>
                  <w:szCs w:val="32"/>
                </w:rPr>
                <w:t>.</w:t>
              </w:r>
            </w:p>
            <w:p w:rsidR="00C81643" w:rsidRDefault="00C81643"/>
            <w:p w:rsidR="009E3B7C" w:rsidRPr="000B2A80" w:rsidRDefault="007F4FC1" w:rsidP="000B2A80">
              <w:r>
                <w:t xml:space="preserve">© </w:t>
              </w:r>
              <w:hyperlink r:id="rId12" w:history="1">
                <w:r w:rsidRPr="007F4FC1">
                  <w:rPr>
                    <w:rStyle w:val="afff8"/>
                  </w:rPr>
                  <w:t>Геонезависимый вестник Бахаи</w:t>
                </w:r>
              </w:hyperlink>
              <w:r>
                <w:t>.</w:t>
              </w:r>
            </w:p>
          </w:sdtContent>
        </w:sdt>
      </w:sdtContent>
    </w:sdt>
    <w:sdt>
      <w:sdtPr>
        <w:rPr>
          <w:sz w:val="20"/>
        </w:rPr>
        <w:id w:val="-357510845"/>
        <w:docPartObj>
          <w:docPartGallery w:val="Table of Contents"/>
          <w:docPartUnique/>
        </w:docPartObj>
      </w:sdtPr>
      <w:sdtEndPr>
        <w:rPr>
          <w:b/>
          <w:bCs/>
        </w:rPr>
      </w:sdtEndPr>
      <w:sdtContent>
        <w:p w:rsidR="005439F6" w:rsidRPr="00140A33" w:rsidRDefault="00BA2B38">
          <w:pPr>
            <w:pStyle w:val="affffff0"/>
            <w:rPr>
              <w:lang w:val="en-US"/>
            </w:rPr>
          </w:pPr>
          <w:r w:rsidRPr="00887F4F">
            <w:t>Оглавление</w:t>
          </w:r>
        </w:p>
        <w:p w:rsidR="00E501B5" w:rsidRDefault="00BC099A">
          <w:pPr>
            <w:pStyle w:val="1f7"/>
            <w:tabs>
              <w:tab w:val="right" w:leader="underscore" w:pos="8789"/>
            </w:tabs>
            <w:rPr>
              <w:rFonts w:eastAsiaTheme="minorEastAsia"/>
              <w:noProof/>
              <w:color w:val="auto"/>
              <w:kern w:val="0"/>
              <w:sz w:val="22"/>
              <w:szCs w:val="22"/>
            </w:rPr>
          </w:pPr>
          <w:r>
            <w:fldChar w:fldCharType="begin"/>
          </w:r>
          <w:r>
            <w:instrText xml:space="preserve"> TOC \o "1-1" \h \z \u </w:instrText>
          </w:r>
          <w:r>
            <w:fldChar w:fldCharType="separate"/>
          </w:r>
          <w:hyperlink w:anchor="_Toc409988106" w:history="1">
            <w:r w:rsidR="00E501B5" w:rsidRPr="00A543C9">
              <w:rPr>
                <w:rStyle w:val="afff8"/>
                <w:noProof/>
              </w:rPr>
              <w:t>Молитвы и Святые Писания</w:t>
            </w:r>
            <w:r w:rsidR="00E501B5">
              <w:rPr>
                <w:noProof/>
                <w:webHidden/>
              </w:rPr>
              <w:tab/>
            </w:r>
            <w:r w:rsidR="00E501B5">
              <w:rPr>
                <w:noProof/>
                <w:webHidden/>
              </w:rPr>
              <w:fldChar w:fldCharType="begin"/>
            </w:r>
            <w:r w:rsidR="00E501B5">
              <w:rPr>
                <w:noProof/>
                <w:webHidden/>
              </w:rPr>
              <w:instrText xml:space="preserve"> PAGEREF _Toc409988106 \h </w:instrText>
            </w:r>
            <w:r w:rsidR="00E501B5">
              <w:rPr>
                <w:noProof/>
                <w:webHidden/>
              </w:rPr>
            </w:r>
            <w:r w:rsidR="00E501B5">
              <w:rPr>
                <w:noProof/>
                <w:webHidden/>
              </w:rPr>
              <w:fldChar w:fldCharType="separate"/>
            </w:r>
            <w:r w:rsidR="00E501B5">
              <w:rPr>
                <w:noProof/>
                <w:webHidden/>
              </w:rPr>
              <w:t>3</w:t>
            </w:r>
            <w:r w:rsidR="00E501B5">
              <w:rPr>
                <w:noProof/>
                <w:webHidden/>
              </w:rPr>
              <w:fldChar w:fldCharType="end"/>
            </w:r>
          </w:hyperlink>
        </w:p>
        <w:p w:rsidR="00E501B5" w:rsidRDefault="00E501B5">
          <w:pPr>
            <w:pStyle w:val="1f7"/>
            <w:tabs>
              <w:tab w:val="right" w:leader="underscore" w:pos="8789"/>
            </w:tabs>
            <w:rPr>
              <w:rFonts w:eastAsiaTheme="minorEastAsia"/>
              <w:noProof/>
              <w:color w:val="auto"/>
              <w:kern w:val="0"/>
              <w:sz w:val="22"/>
              <w:szCs w:val="22"/>
            </w:rPr>
          </w:pPr>
          <w:hyperlink w:anchor="_Toc409988107" w:history="1">
            <w:r w:rsidRPr="00A543C9">
              <w:rPr>
                <w:rStyle w:val="afff8"/>
                <w:noProof/>
              </w:rPr>
              <w:t>Новости из мира бахаи</w:t>
            </w:r>
            <w:r>
              <w:rPr>
                <w:noProof/>
                <w:webHidden/>
              </w:rPr>
              <w:tab/>
            </w:r>
            <w:r>
              <w:rPr>
                <w:noProof/>
                <w:webHidden/>
              </w:rPr>
              <w:fldChar w:fldCharType="begin"/>
            </w:r>
            <w:r>
              <w:rPr>
                <w:noProof/>
                <w:webHidden/>
              </w:rPr>
              <w:instrText xml:space="preserve"> PAGEREF _Toc409988107 \h </w:instrText>
            </w:r>
            <w:r>
              <w:rPr>
                <w:noProof/>
                <w:webHidden/>
              </w:rPr>
            </w:r>
            <w:r>
              <w:rPr>
                <w:noProof/>
                <w:webHidden/>
              </w:rPr>
              <w:fldChar w:fldCharType="separate"/>
            </w:r>
            <w:r>
              <w:rPr>
                <w:noProof/>
                <w:webHidden/>
              </w:rPr>
              <w:t>6</w:t>
            </w:r>
            <w:r>
              <w:rPr>
                <w:noProof/>
                <w:webHidden/>
              </w:rPr>
              <w:fldChar w:fldCharType="end"/>
            </w:r>
          </w:hyperlink>
        </w:p>
        <w:p w:rsidR="00E501B5" w:rsidRDefault="00E501B5">
          <w:pPr>
            <w:pStyle w:val="1f7"/>
            <w:tabs>
              <w:tab w:val="right" w:leader="underscore" w:pos="8789"/>
            </w:tabs>
            <w:rPr>
              <w:rFonts w:eastAsiaTheme="minorEastAsia"/>
              <w:noProof/>
              <w:color w:val="auto"/>
              <w:kern w:val="0"/>
              <w:sz w:val="22"/>
              <w:szCs w:val="22"/>
            </w:rPr>
          </w:pPr>
          <w:hyperlink w:anchor="_Toc409988108" w:history="1">
            <w:r w:rsidRPr="00A543C9">
              <w:rPr>
                <w:rStyle w:val="afff8"/>
                <w:noProof/>
              </w:rPr>
              <w:t>Фотоколлаж событий из мира бахаи</w:t>
            </w:r>
            <w:r>
              <w:rPr>
                <w:noProof/>
                <w:webHidden/>
              </w:rPr>
              <w:tab/>
            </w:r>
            <w:r>
              <w:rPr>
                <w:noProof/>
                <w:webHidden/>
              </w:rPr>
              <w:fldChar w:fldCharType="begin"/>
            </w:r>
            <w:r>
              <w:rPr>
                <w:noProof/>
                <w:webHidden/>
              </w:rPr>
              <w:instrText xml:space="preserve"> PAGEREF _Toc409988108 \h </w:instrText>
            </w:r>
            <w:r>
              <w:rPr>
                <w:noProof/>
                <w:webHidden/>
              </w:rPr>
            </w:r>
            <w:r>
              <w:rPr>
                <w:noProof/>
                <w:webHidden/>
              </w:rPr>
              <w:fldChar w:fldCharType="separate"/>
            </w:r>
            <w:r>
              <w:rPr>
                <w:noProof/>
                <w:webHidden/>
              </w:rPr>
              <w:t>7</w:t>
            </w:r>
            <w:r>
              <w:rPr>
                <w:noProof/>
                <w:webHidden/>
              </w:rPr>
              <w:fldChar w:fldCharType="end"/>
            </w:r>
          </w:hyperlink>
        </w:p>
        <w:p w:rsidR="00E501B5" w:rsidRDefault="00E501B5">
          <w:pPr>
            <w:pStyle w:val="1f7"/>
            <w:tabs>
              <w:tab w:val="right" w:leader="underscore" w:pos="8789"/>
            </w:tabs>
            <w:rPr>
              <w:rFonts w:eastAsiaTheme="minorEastAsia"/>
              <w:noProof/>
              <w:color w:val="auto"/>
              <w:kern w:val="0"/>
              <w:sz w:val="22"/>
              <w:szCs w:val="22"/>
            </w:rPr>
          </w:pPr>
          <w:hyperlink w:anchor="_Toc409988109" w:history="1">
            <w:r w:rsidRPr="00A543C9">
              <w:rPr>
                <w:rStyle w:val="afff8"/>
                <w:noProof/>
              </w:rPr>
              <w:t>О Вере Бахаи — Шоги Эффенди</w:t>
            </w:r>
            <w:r>
              <w:rPr>
                <w:noProof/>
                <w:webHidden/>
              </w:rPr>
              <w:tab/>
            </w:r>
            <w:r>
              <w:rPr>
                <w:noProof/>
                <w:webHidden/>
              </w:rPr>
              <w:fldChar w:fldCharType="begin"/>
            </w:r>
            <w:r>
              <w:rPr>
                <w:noProof/>
                <w:webHidden/>
              </w:rPr>
              <w:instrText xml:space="preserve"> PAGEREF _Toc409988109 \h </w:instrText>
            </w:r>
            <w:r>
              <w:rPr>
                <w:noProof/>
                <w:webHidden/>
              </w:rPr>
            </w:r>
            <w:r>
              <w:rPr>
                <w:noProof/>
                <w:webHidden/>
              </w:rPr>
              <w:fldChar w:fldCharType="separate"/>
            </w:r>
            <w:r>
              <w:rPr>
                <w:noProof/>
                <w:webHidden/>
              </w:rPr>
              <w:t>8</w:t>
            </w:r>
            <w:r>
              <w:rPr>
                <w:noProof/>
                <w:webHidden/>
              </w:rPr>
              <w:fldChar w:fldCharType="end"/>
            </w:r>
          </w:hyperlink>
        </w:p>
        <w:p w:rsidR="00E501B5" w:rsidRDefault="00E501B5">
          <w:pPr>
            <w:pStyle w:val="1f7"/>
            <w:tabs>
              <w:tab w:val="right" w:leader="underscore" w:pos="8789"/>
            </w:tabs>
            <w:rPr>
              <w:rFonts w:eastAsiaTheme="minorEastAsia"/>
              <w:noProof/>
              <w:color w:val="auto"/>
              <w:kern w:val="0"/>
              <w:sz w:val="22"/>
              <w:szCs w:val="22"/>
            </w:rPr>
          </w:pPr>
          <w:hyperlink w:anchor="_Toc409988110" w:history="1">
            <w:r w:rsidRPr="00A543C9">
              <w:rPr>
                <w:rStyle w:val="afff8"/>
                <w:noProof/>
              </w:rPr>
              <w:t>Пророчество: Жестокие межрасовые конфликты в Америке — Гари Л. Мэтьюс</w:t>
            </w:r>
            <w:r>
              <w:rPr>
                <w:noProof/>
                <w:webHidden/>
              </w:rPr>
              <w:tab/>
            </w:r>
            <w:r>
              <w:rPr>
                <w:noProof/>
                <w:webHidden/>
              </w:rPr>
              <w:fldChar w:fldCharType="begin"/>
            </w:r>
            <w:r>
              <w:rPr>
                <w:noProof/>
                <w:webHidden/>
              </w:rPr>
              <w:instrText xml:space="preserve"> PAGEREF _Toc409988110 \h </w:instrText>
            </w:r>
            <w:r>
              <w:rPr>
                <w:noProof/>
                <w:webHidden/>
              </w:rPr>
            </w:r>
            <w:r>
              <w:rPr>
                <w:noProof/>
                <w:webHidden/>
              </w:rPr>
              <w:fldChar w:fldCharType="separate"/>
            </w:r>
            <w:r>
              <w:rPr>
                <w:noProof/>
                <w:webHidden/>
              </w:rPr>
              <w:t>11</w:t>
            </w:r>
            <w:r>
              <w:rPr>
                <w:noProof/>
                <w:webHidden/>
              </w:rPr>
              <w:fldChar w:fldCharType="end"/>
            </w:r>
          </w:hyperlink>
        </w:p>
        <w:p w:rsidR="00E501B5" w:rsidRDefault="00E501B5">
          <w:pPr>
            <w:pStyle w:val="1f7"/>
            <w:tabs>
              <w:tab w:val="right" w:leader="underscore" w:pos="8789"/>
            </w:tabs>
            <w:rPr>
              <w:rFonts w:eastAsiaTheme="minorEastAsia"/>
              <w:noProof/>
              <w:color w:val="auto"/>
              <w:kern w:val="0"/>
              <w:sz w:val="22"/>
              <w:szCs w:val="22"/>
            </w:rPr>
          </w:pPr>
          <w:hyperlink w:anchor="_Toc409988111" w:history="1">
            <w:r w:rsidRPr="00A543C9">
              <w:rPr>
                <w:rStyle w:val="afff8"/>
                <w:noProof/>
              </w:rPr>
              <w:t>Жемчужинка — детская страница</w:t>
            </w:r>
            <w:r>
              <w:rPr>
                <w:noProof/>
                <w:webHidden/>
              </w:rPr>
              <w:tab/>
            </w:r>
            <w:r>
              <w:rPr>
                <w:noProof/>
                <w:webHidden/>
              </w:rPr>
              <w:fldChar w:fldCharType="begin"/>
            </w:r>
            <w:r>
              <w:rPr>
                <w:noProof/>
                <w:webHidden/>
              </w:rPr>
              <w:instrText xml:space="preserve"> PAGEREF _Toc409988111 \h </w:instrText>
            </w:r>
            <w:r>
              <w:rPr>
                <w:noProof/>
                <w:webHidden/>
              </w:rPr>
            </w:r>
            <w:r>
              <w:rPr>
                <w:noProof/>
                <w:webHidden/>
              </w:rPr>
              <w:fldChar w:fldCharType="separate"/>
            </w:r>
            <w:r>
              <w:rPr>
                <w:noProof/>
                <w:webHidden/>
              </w:rPr>
              <w:t>13</w:t>
            </w:r>
            <w:r>
              <w:rPr>
                <w:noProof/>
                <w:webHidden/>
              </w:rPr>
              <w:fldChar w:fldCharType="end"/>
            </w:r>
          </w:hyperlink>
        </w:p>
        <w:p w:rsidR="00E501B5" w:rsidRDefault="00E501B5">
          <w:pPr>
            <w:pStyle w:val="1f7"/>
            <w:tabs>
              <w:tab w:val="right" w:leader="underscore" w:pos="8789"/>
            </w:tabs>
            <w:rPr>
              <w:rFonts w:eastAsiaTheme="minorEastAsia"/>
              <w:noProof/>
              <w:color w:val="auto"/>
              <w:kern w:val="0"/>
              <w:sz w:val="22"/>
              <w:szCs w:val="22"/>
            </w:rPr>
          </w:pPr>
          <w:hyperlink w:anchor="_Toc409988112" w:history="1">
            <w:r w:rsidRPr="00A543C9">
              <w:rPr>
                <w:rStyle w:val="afff8"/>
                <w:noProof/>
              </w:rPr>
              <w:t>Последняя</w:t>
            </w:r>
            <w:r w:rsidRPr="00A543C9">
              <w:rPr>
                <w:rStyle w:val="afff8"/>
                <w:noProof/>
                <w:lang w:val="en-US"/>
              </w:rPr>
              <w:t xml:space="preserve"> </w:t>
            </w:r>
            <w:r w:rsidRPr="00A543C9">
              <w:rPr>
                <w:rStyle w:val="afff8"/>
                <w:noProof/>
              </w:rPr>
              <w:t>страничка</w:t>
            </w:r>
            <w:r w:rsidRPr="00A543C9">
              <w:rPr>
                <w:rStyle w:val="afff8"/>
                <w:noProof/>
                <w:lang w:val="en-US"/>
              </w:rPr>
              <w:t xml:space="preserve"> «</w:t>
            </w:r>
            <w:r w:rsidRPr="00A543C9">
              <w:rPr>
                <w:rStyle w:val="afff8"/>
                <w:noProof/>
              </w:rPr>
              <w:t>Вестника</w:t>
            </w:r>
            <w:r w:rsidRPr="00A543C9">
              <w:rPr>
                <w:rStyle w:val="afff8"/>
                <w:noProof/>
                <w:lang w:val="en-US"/>
              </w:rPr>
              <w:t xml:space="preserve"> </w:t>
            </w:r>
            <w:r w:rsidRPr="00A543C9">
              <w:rPr>
                <w:rStyle w:val="afff8"/>
                <w:noProof/>
              </w:rPr>
              <w:t>бахаи</w:t>
            </w:r>
            <w:r w:rsidRPr="00A543C9">
              <w:rPr>
                <w:rStyle w:val="afff8"/>
                <w:noProof/>
                <w:lang w:val="en-US"/>
              </w:rPr>
              <w:t>»</w:t>
            </w:r>
            <w:r>
              <w:rPr>
                <w:noProof/>
                <w:webHidden/>
              </w:rPr>
              <w:tab/>
            </w:r>
            <w:r>
              <w:rPr>
                <w:noProof/>
                <w:webHidden/>
              </w:rPr>
              <w:fldChar w:fldCharType="begin"/>
            </w:r>
            <w:r>
              <w:rPr>
                <w:noProof/>
                <w:webHidden/>
              </w:rPr>
              <w:instrText xml:space="preserve"> PAGEREF _Toc409988112 \h </w:instrText>
            </w:r>
            <w:r>
              <w:rPr>
                <w:noProof/>
                <w:webHidden/>
              </w:rPr>
            </w:r>
            <w:r>
              <w:rPr>
                <w:noProof/>
                <w:webHidden/>
              </w:rPr>
              <w:fldChar w:fldCharType="separate"/>
            </w:r>
            <w:r>
              <w:rPr>
                <w:noProof/>
                <w:webHidden/>
              </w:rPr>
              <w:t>14</w:t>
            </w:r>
            <w:r>
              <w:rPr>
                <w:noProof/>
                <w:webHidden/>
              </w:rPr>
              <w:fldChar w:fldCharType="end"/>
            </w:r>
          </w:hyperlink>
        </w:p>
        <w:p w:rsidR="00495111" w:rsidRDefault="00BC099A" w:rsidP="00495111">
          <w:r>
            <w:fldChar w:fldCharType="end"/>
          </w:r>
        </w:p>
      </w:sdtContent>
    </w:sdt>
    <w:p w:rsidR="007E21FD" w:rsidRPr="009D1A63" w:rsidRDefault="007E21FD" w:rsidP="00495111">
      <w:pPr>
        <w:sectPr w:rsidR="007E21FD" w:rsidRPr="009D1A63" w:rsidSect="006858DC">
          <w:headerReference w:type="default" r:id="rId13"/>
          <w:footerReference w:type="default" r:id="rId14"/>
          <w:footerReference w:type="first" r:id="rId15"/>
          <w:pgSz w:w="11907" w:h="16839" w:code="9"/>
          <w:pgMar w:top="1134" w:right="1554" w:bottom="1800" w:left="1554" w:header="864" w:footer="709" w:gutter="0"/>
          <w:pgNumType w:start="1"/>
          <w:cols w:space="720"/>
          <w:titlePg/>
          <w:docGrid w:linePitch="360"/>
        </w:sectPr>
      </w:pPr>
      <w:bookmarkStart w:id="0" w:name="_GoBack"/>
      <w:bookmarkEnd w:id="0"/>
    </w:p>
    <w:p w:rsidR="001F0104" w:rsidRPr="00D521EF" w:rsidRDefault="001F0104" w:rsidP="001F0104">
      <w:pPr>
        <w:pStyle w:val="11"/>
      </w:pPr>
      <w:bookmarkStart w:id="1" w:name="_Toc409988106"/>
      <w:r>
        <w:lastRenderedPageBreak/>
        <w:t>М</w:t>
      </w:r>
      <w:r w:rsidR="0071167A">
        <w:t>олитвы</w:t>
      </w:r>
      <w:r w:rsidR="00D521EF" w:rsidRPr="00D521EF">
        <w:t xml:space="preserve"> и Святые Писания</w:t>
      </w:r>
      <w:bookmarkEnd w:id="1"/>
    </w:p>
    <w:p w:rsidR="00EC17EF" w:rsidRPr="00EC17EF" w:rsidRDefault="00566B68" w:rsidP="00EC17EF">
      <w:pPr>
        <w:tabs>
          <w:tab w:val="left" w:pos="2166"/>
        </w:tabs>
        <w:spacing w:line="288" w:lineRule="auto"/>
        <w:rPr>
          <w:i/>
          <w:sz w:val="22"/>
          <w:szCs w:val="21"/>
        </w:rPr>
      </w:pPr>
      <w:r>
        <w:rPr>
          <w:i/>
          <w:sz w:val="22"/>
          <w:szCs w:val="21"/>
        </w:rPr>
        <w:t>«</w:t>
      </w:r>
      <w:r w:rsidR="00EC17EF" w:rsidRPr="00EC17EF">
        <w:rPr>
          <w:i/>
          <w:sz w:val="22"/>
          <w:szCs w:val="21"/>
        </w:rPr>
        <w:t>1 О сын Духа! Мой первый совет! Имей сердце чистое, сострадательное, светлое и обретешь имение постоянное, непреходящее, нетленное, вечное.</w:t>
      </w:r>
    </w:p>
    <w:p w:rsidR="00EC17EF" w:rsidRPr="00EC17EF" w:rsidRDefault="00EC17EF" w:rsidP="00EC17EF">
      <w:pPr>
        <w:tabs>
          <w:tab w:val="left" w:pos="2166"/>
        </w:tabs>
        <w:spacing w:line="288" w:lineRule="auto"/>
        <w:rPr>
          <w:i/>
          <w:sz w:val="22"/>
          <w:szCs w:val="21"/>
        </w:rPr>
      </w:pPr>
      <w:r w:rsidRPr="00EC17EF">
        <w:rPr>
          <w:i/>
          <w:sz w:val="22"/>
          <w:szCs w:val="21"/>
        </w:rPr>
        <w:t>29 О сын бытия! Не приписывай другой душе, чего не желаешь своей, и не говори того, чего не делаешь. Вот заповедь Моя тебе, исполняй ее.</w:t>
      </w:r>
    </w:p>
    <w:p w:rsidR="00EC17EF" w:rsidRPr="00EC17EF" w:rsidRDefault="00EC17EF" w:rsidP="00EC17EF">
      <w:pPr>
        <w:tabs>
          <w:tab w:val="left" w:pos="2166"/>
        </w:tabs>
        <w:spacing w:line="288" w:lineRule="auto"/>
        <w:rPr>
          <w:i/>
          <w:sz w:val="22"/>
          <w:szCs w:val="21"/>
        </w:rPr>
      </w:pPr>
      <w:r w:rsidRPr="00EC17EF">
        <w:rPr>
          <w:i/>
          <w:sz w:val="22"/>
          <w:szCs w:val="21"/>
        </w:rPr>
        <w:t xml:space="preserve">15 О сын разъяснения! Обратись к лику Моему и отвернись от </w:t>
      </w:r>
      <w:r>
        <w:rPr>
          <w:i/>
          <w:sz w:val="22"/>
          <w:szCs w:val="21"/>
        </w:rPr>
        <w:t xml:space="preserve">иного, помимо Меня; ибо </w:t>
      </w:r>
      <w:r w:rsidRPr="00EC17EF">
        <w:rPr>
          <w:i/>
          <w:sz w:val="22"/>
          <w:szCs w:val="21"/>
        </w:rPr>
        <w:t>влады</w:t>
      </w:r>
      <w:r>
        <w:rPr>
          <w:i/>
          <w:sz w:val="22"/>
          <w:szCs w:val="21"/>
        </w:rPr>
        <w:t xml:space="preserve">чество Мое пребудет </w:t>
      </w:r>
      <w:r w:rsidRPr="00EC17EF">
        <w:rPr>
          <w:i/>
          <w:sz w:val="22"/>
          <w:szCs w:val="21"/>
        </w:rPr>
        <w:t xml:space="preserve">и не </w:t>
      </w:r>
      <w:r>
        <w:rPr>
          <w:i/>
          <w:sz w:val="22"/>
          <w:szCs w:val="21"/>
        </w:rPr>
        <w:t xml:space="preserve">скончается никогда, а царство </w:t>
      </w:r>
      <w:r w:rsidRPr="00EC17EF">
        <w:rPr>
          <w:i/>
          <w:sz w:val="22"/>
          <w:szCs w:val="21"/>
        </w:rPr>
        <w:t xml:space="preserve">Мое постоянно и не закончится </w:t>
      </w:r>
      <w:r>
        <w:rPr>
          <w:i/>
          <w:sz w:val="22"/>
          <w:szCs w:val="21"/>
        </w:rPr>
        <w:t xml:space="preserve">никогда. Если же станешь искать иного, помимо Меня, </w:t>
      </w:r>
      <w:r w:rsidRPr="00EC17EF">
        <w:rPr>
          <w:i/>
          <w:sz w:val="22"/>
          <w:szCs w:val="21"/>
        </w:rPr>
        <w:t>не обрящешь, хотя бы искал сие во вселенной вечно.</w:t>
      </w:r>
    </w:p>
    <w:p w:rsidR="00EC17EF" w:rsidRPr="00EC17EF" w:rsidRDefault="00EC17EF" w:rsidP="00EC17EF">
      <w:pPr>
        <w:tabs>
          <w:tab w:val="left" w:pos="2166"/>
        </w:tabs>
        <w:spacing w:line="288" w:lineRule="auto"/>
        <w:rPr>
          <w:i/>
          <w:sz w:val="22"/>
          <w:szCs w:val="21"/>
        </w:rPr>
      </w:pPr>
      <w:r>
        <w:rPr>
          <w:i/>
          <w:sz w:val="22"/>
          <w:szCs w:val="21"/>
        </w:rPr>
        <w:t xml:space="preserve">42 О слуга </w:t>
      </w:r>
      <w:r w:rsidRPr="00EC17EF">
        <w:rPr>
          <w:i/>
          <w:sz w:val="22"/>
          <w:szCs w:val="21"/>
        </w:rPr>
        <w:t>Мой! Очисти сердце свое от злобы и, не ведая зависти, войди в божественную обитель святости.</w:t>
      </w:r>
    </w:p>
    <w:p w:rsidR="00EC17EF" w:rsidRPr="00EC17EF" w:rsidRDefault="00EC17EF" w:rsidP="00EC17EF">
      <w:pPr>
        <w:tabs>
          <w:tab w:val="left" w:pos="2166"/>
        </w:tabs>
        <w:spacing w:line="288" w:lineRule="auto"/>
        <w:rPr>
          <w:i/>
          <w:sz w:val="22"/>
          <w:szCs w:val="21"/>
        </w:rPr>
      </w:pPr>
      <w:r w:rsidRPr="00EC17EF">
        <w:rPr>
          <w:i/>
          <w:sz w:val="22"/>
          <w:szCs w:val="21"/>
        </w:rPr>
        <w:t xml:space="preserve">43 О друзья Мои! </w:t>
      </w:r>
      <w:r>
        <w:rPr>
          <w:i/>
          <w:sz w:val="22"/>
          <w:szCs w:val="21"/>
        </w:rPr>
        <w:t>Ходите по путям радости Друга и</w:t>
      </w:r>
      <w:r w:rsidRPr="00EC17EF">
        <w:rPr>
          <w:i/>
          <w:sz w:val="22"/>
          <w:szCs w:val="21"/>
        </w:rPr>
        <w:t xml:space="preserve"> ведайте, </w:t>
      </w:r>
      <w:r>
        <w:rPr>
          <w:i/>
          <w:sz w:val="22"/>
          <w:szCs w:val="21"/>
        </w:rPr>
        <w:t xml:space="preserve">что радость Его </w:t>
      </w:r>
      <w:r w:rsidRPr="00EC17EF">
        <w:rPr>
          <w:i/>
          <w:sz w:val="22"/>
          <w:szCs w:val="21"/>
        </w:rPr>
        <w:t>— в радости Его созданий. Посему никто да не войдет в дом ближнего свое</w:t>
      </w:r>
      <w:r>
        <w:rPr>
          <w:i/>
          <w:sz w:val="22"/>
          <w:szCs w:val="21"/>
        </w:rPr>
        <w:t xml:space="preserve">го, кроме как для его радости, и </w:t>
      </w:r>
      <w:r w:rsidRPr="00EC17EF">
        <w:rPr>
          <w:i/>
          <w:sz w:val="22"/>
          <w:szCs w:val="21"/>
        </w:rPr>
        <w:t xml:space="preserve">не </w:t>
      </w:r>
      <w:r>
        <w:rPr>
          <w:i/>
          <w:sz w:val="22"/>
          <w:szCs w:val="21"/>
        </w:rPr>
        <w:t xml:space="preserve">наложит руки </w:t>
      </w:r>
      <w:r w:rsidRPr="00EC17EF">
        <w:rPr>
          <w:i/>
          <w:sz w:val="22"/>
          <w:szCs w:val="21"/>
        </w:rPr>
        <w:t xml:space="preserve">на богатство его, и не предпочтет волю свою воле </w:t>
      </w:r>
      <w:r>
        <w:rPr>
          <w:i/>
          <w:sz w:val="22"/>
          <w:szCs w:val="21"/>
        </w:rPr>
        <w:t xml:space="preserve">ближнего, и никогда не станет искать превосходства над </w:t>
      </w:r>
      <w:r w:rsidRPr="00EC17EF">
        <w:rPr>
          <w:i/>
          <w:sz w:val="22"/>
          <w:szCs w:val="21"/>
        </w:rPr>
        <w:t>ним. Поразмыслите о сем, о проницательные!</w:t>
      </w:r>
      <w:r>
        <w:rPr>
          <w:i/>
          <w:sz w:val="22"/>
          <w:szCs w:val="21"/>
        </w:rPr>
        <w:t>»</w:t>
      </w:r>
    </w:p>
    <w:p w:rsidR="00EC17EF" w:rsidRPr="00EC17EF" w:rsidRDefault="00EC17EF" w:rsidP="00EC17EF">
      <w:pPr>
        <w:tabs>
          <w:tab w:val="left" w:pos="2166"/>
        </w:tabs>
        <w:spacing w:line="288" w:lineRule="auto"/>
        <w:jc w:val="right"/>
        <w:rPr>
          <w:i/>
          <w:sz w:val="22"/>
          <w:szCs w:val="21"/>
        </w:rPr>
      </w:pPr>
      <w:r w:rsidRPr="0088752F">
        <w:rPr>
          <w:i/>
          <w:sz w:val="22"/>
          <w:szCs w:val="21"/>
        </w:rPr>
        <w:t xml:space="preserve">— </w:t>
      </w:r>
      <w:r w:rsidRPr="00EC17EF">
        <w:rPr>
          <w:i/>
          <w:sz w:val="22"/>
          <w:szCs w:val="21"/>
        </w:rPr>
        <w:t>Сокровенные Слова. Бахаулла.</w:t>
      </w:r>
    </w:p>
    <w:p w:rsidR="00EC17EF" w:rsidRPr="00EC17EF" w:rsidRDefault="00EC17EF" w:rsidP="00EC17EF">
      <w:pPr>
        <w:tabs>
          <w:tab w:val="left" w:pos="2166"/>
        </w:tabs>
        <w:spacing w:line="288" w:lineRule="auto"/>
        <w:rPr>
          <w:i/>
          <w:sz w:val="22"/>
          <w:szCs w:val="21"/>
        </w:rPr>
      </w:pPr>
      <w:r>
        <w:rPr>
          <w:i/>
          <w:sz w:val="22"/>
          <w:szCs w:val="21"/>
        </w:rPr>
        <w:t>«</w:t>
      </w:r>
      <w:r w:rsidRPr="00EC17EF">
        <w:rPr>
          <w:i/>
          <w:sz w:val="22"/>
          <w:szCs w:val="21"/>
        </w:rPr>
        <w:t xml:space="preserve">Благословенная Красота говорит: </w:t>
      </w:r>
      <w:r>
        <w:rPr>
          <w:i/>
          <w:sz w:val="22"/>
          <w:szCs w:val="21"/>
        </w:rPr>
        <w:t>«</w:t>
      </w:r>
      <w:r w:rsidRPr="00EC17EF">
        <w:rPr>
          <w:i/>
          <w:sz w:val="22"/>
          <w:szCs w:val="21"/>
        </w:rPr>
        <w:t>Вы все плоды одного древа, листья одной ветви</w:t>
      </w:r>
      <w:r>
        <w:rPr>
          <w:i/>
          <w:sz w:val="22"/>
          <w:szCs w:val="21"/>
        </w:rPr>
        <w:t>»</w:t>
      </w:r>
      <w:r w:rsidRPr="00EC17EF">
        <w:rPr>
          <w:i/>
          <w:sz w:val="22"/>
          <w:szCs w:val="21"/>
        </w:rPr>
        <w:t xml:space="preserve">. Так уподобил Он сей мир бытия единому древу, а его народы </w:t>
      </w:r>
      <w:r>
        <w:rPr>
          <w:i/>
          <w:sz w:val="22"/>
          <w:szCs w:val="21"/>
        </w:rPr>
        <w:t>—</w:t>
      </w:r>
      <w:r w:rsidRPr="00EC17EF">
        <w:rPr>
          <w:i/>
          <w:sz w:val="22"/>
          <w:szCs w:val="21"/>
        </w:rPr>
        <w:t xml:space="preserve"> листьям сего древа, его цветкам и плодам. Ветви должны покрываться цветом, листья и плоды должны наливаться соками, и от гармоничной связи всех частей мирового древа зависит и пышность его листвы и цвета, и вкус плодов.</w:t>
      </w:r>
    </w:p>
    <w:p w:rsidR="00EC17EF" w:rsidRPr="00EC17EF" w:rsidRDefault="00EC17EF" w:rsidP="00EC17EF">
      <w:pPr>
        <w:tabs>
          <w:tab w:val="left" w:pos="2166"/>
        </w:tabs>
        <w:spacing w:line="288" w:lineRule="auto"/>
        <w:rPr>
          <w:i/>
          <w:sz w:val="22"/>
          <w:szCs w:val="21"/>
        </w:rPr>
      </w:pPr>
      <w:r w:rsidRPr="00EC17EF">
        <w:rPr>
          <w:i/>
          <w:sz w:val="22"/>
          <w:szCs w:val="21"/>
        </w:rPr>
        <w:t xml:space="preserve">Потому людям должно всеми силами поддерживать друг друга и устремляться к жизни вечной; потому любящим Бога должно стать в сем мире зависимости воплощением милостей и щедрот, ниспосланных тем милосердным Царем, Коему подвластны царства видимые и невидимые. Да очистят люди свое зрение и увидят, что весь род человеческий </w:t>
      </w:r>
      <w:r>
        <w:rPr>
          <w:i/>
          <w:sz w:val="22"/>
          <w:szCs w:val="21"/>
        </w:rPr>
        <w:t>—</w:t>
      </w:r>
      <w:r w:rsidRPr="00EC17EF">
        <w:rPr>
          <w:i/>
          <w:sz w:val="22"/>
          <w:szCs w:val="21"/>
        </w:rPr>
        <w:t xml:space="preserve"> это листья, цветы и плоды древа жизни. Пусть каждый миг радеют они о том, чтобы делать добро ближнему, даря кому-то любовь и тепло, приходя на помощь нуждающемуся. Да не увидят они ни в ком врага или недоброжелателя, но будут относиться ко всем людям как к своим друзьям; да встретят они чужака как своего близкого, незнакомца </w:t>
      </w:r>
      <w:r>
        <w:rPr>
          <w:i/>
          <w:sz w:val="22"/>
          <w:szCs w:val="21"/>
        </w:rPr>
        <w:t>—</w:t>
      </w:r>
      <w:r w:rsidRPr="00EC17EF">
        <w:rPr>
          <w:i/>
          <w:sz w:val="22"/>
          <w:szCs w:val="21"/>
        </w:rPr>
        <w:t xml:space="preserve"> как товарища; да поднимутся они над предрассудками, дабы не усматривать различий между людьми.</w:t>
      </w:r>
    </w:p>
    <w:p w:rsidR="00EC17EF" w:rsidRDefault="00EC17EF" w:rsidP="00EC17EF">
      <w:pPr>
        <w:tabs>
          <w:tab w:val="left" w:pos="2166"/>
        </w:tabs>
        <w:spacing w:line="288" w:lineRule="auto"/>
        <w:rPr>
          <w:i/>
          <w:sz w:val="22"/>
          <w:szCs w:val="21"/>
        </w:rPr>
      </w:pPr>
      <w:r w:rsidRPr="00EC17EF">
        <w:rPr>
          <w:i/>
          <w:sz w:val="22"/>
          <w:szCs w:val="21"/>
        </w:rPr>
        <w:t>Во дни сии приближенный к Трону Господа есть тот, кто подносит всем чашу верности, кто осыпает и недругов жемчужинами щедрости, кто даже угнетателю своему, если тот в нужде, протягивает руку помощи, кто самому злобному врагу своему становится другом любящим. Таково Учение Благословенной Красоты, таковы</w:t>
      </w:r>
      <w:r>
        <w:rPr>
          <w:i/>
          <w:sz w:val="22"/>
          <w:szCs w:val="21"/>
        </w:rPr>
        <w:t xml:space="preserve"> наставления Величайшего Имени.</w:t>
      </w:r>
    </w:p>
    <w:p w:rsidR="00EC17EF" w:rsidRDefault="00EC17EF" w:rsidP="00EC17EF">
      <w:pPr>
        <w:tabs>
          <w:tab w:val="left" w:pos="2166"/>
        </w:tabs>
        <w:spacing w:line="288" w:lineRule="auto"/>
        <w:rPr>
          <w:i/>
          <w:sz w:val="22"/>
          <w:szCs w:val="21"/>
        </w:rPr>
      </w:pPr>
      <w:r>
        <w:rPr>
          <w:i/>
          <w:sz w:val="22"/>
          <w:szCs w:val="21"/>
        </w:rPr>
        <w:br w:type="page"/>
      </w:r>
    </w:p>
    <w:p w:rsidR="00EC17EF" w:rsidRPr="00EC17EF" w:rsidRDefault="00EC17EF" w:rsidP="00EC17EF">
      <w:pPr>
        <w:tabs>
          <w:tab w:val="left" w:pos="2166"/>
        </w:tabs>
        <w:spacing w:line="288" w:lineRule="auto"/>
        <w:rPr>
          <w:i/>
          <w:sz w:val="22"/>
          <w:szCs w:val="21"/>
        </w:rPr>
      </w:pPr>
      <w:r w:rsidRPr="00EC17EF">
        <w:rPr>
          <w:i/>
          <w:sz w:val="22"/>
          <w:szCs w:val="21"/>
        </w:rPr>
        <w:lastRenderedPageBreak/>
        <w:t xml:space="preserve">О милые друзья! Мир охвачен войной, и удел рода человеческого </w:t>
      </w:r>
      <w:r>
        <w:rPr>
          <w:i/>
          <w:sz w:val="22"/>
          <w:szCs w:val="21"/>
        </w:rPr>
        <w:t xml:space="preserve">— </w:t>
      </w:r>
      <w:r w:rsidRPr="00EC17EF">
        <w:rPr>
          <w:i/>
          <w:sz w:val="22"/>
          <w:szCs w:val="21"/>
        </w:rPr>
        <w:t xml:space="preserve">тяжкие труды и смертельные битвы. Тьма ненависти возобладала, и свет истинной веры затмился. Народы и племена земли, точно звери, выпустили когти и готовы вонзить их друг в друга. Самому основанию рода человеческого грозит разрушение. Тысячи семей разорены и пущены по миру, и каждый год тысячи и тысячи человеческих существ расстаются с жизнью, лежа в лужах собственной крови посреди пыльных полей брани. Шатры жизни и радости повержены. Военачальники упражняются в военном искусстве, похваляясь пролитой кровью, состязаясь в умении подстрекать к насилию. </w:t>
      </w:r>
      <w:r>
        <w:rPr>
          <w:i/>
          <w:sz w:val="22"/>
          <w:szCs w:val="21"/>
        </w:rPr>
        <w:t>«</w:t>
      </w:r>
      <w:r w:rsidRPr="00EC17EF">
        <w:rPr>
          <w:i/>
          <w:sz w:val="22"/>
          <w:szCs w:val="21"/>
        </w:rPr>
        <w:t xml:space="preserve">Вот этим мечом, </w:t>
      </w:r>
      <w:r>
        <w:rPr>
          <w:i/>
          <w:sz w:val="22"/>
          <w:szCs w:val="21"/>
        </w:rPr>
        <w:t>—</w:t>
      </w:r>
      <w:r w:rsidRPr="00EC17EF">
        <w:rPr>
          <w:i/>
          <w:sz w:val="22"/>
          <w:szCs w:val="21"/>
        </w:rPr>
        <w:t xml:space="preserve"> говорит один, </w:t>
      </w:r>
      <w:r>
        <w:rPr>
          <w:i/>
          <w:sz w:val="22"/>
          <w:szCs w:val="21"/>
        </w:rPr>
        <w:t>—</w:t>
      </w:r>
      <w:r w:rsidRPr="00EC17EF">
        <w:rPr>
          <w:i/>
          <w:sz w:val="22"/>
          <w:szCs w:val="21"/>
        </w:rPr>
        <w:t xml:space="preserve"> я рубил людям головы!</w:t>
      </w:r>
      <w:r>
        <w:rPr>
          <w:i/>
          <w:sz w:val="22"/>
          <w:szCs w:val="21"/>
        </w:rPr>
        <w:t>»</w:t>
      </w:r>
      <w:r w:rsidRPr="00EC17EF">
        <w:rPr>
          <w:i/>
          <w:sz w:val="22"/>
          <w:szCs w:val="21"/>
        </w:rPr>
        <w:t xml:space="preserve"> Другой говорит: </w:t>
      </w:r>
      <w:r>
        <w:rPr>
          <w:i/>
          <w:sz w:val="22"/>
          <w:szCs w:val="21"/>
        </w:rPr>
        <w:t>«</w:t>
      </w:r>
      <w:r w:rsidRPr="00EC17EF">
        <w:rPr>
          <w:i/>
          <w:sz w:val="22"/>
          <w:szCs w:val="21"/>
        </w:rPr>
        <w:t>Я поверг в прах целый народ!</w:t>
      </w:r>
      <w:r>
        <w:rPr>
          <w:i/>
          <w:sz w:val="22"/>
          <w:szCs w:val="21"/>
        </w:rPr>
        <w:t>»</w:t>
      </w:r>
      <w:r w:rsidRPr="00EC17EF">
        <w:rPr>
          <w:i/>
          <w:sz w:val="22"/>
          <w:szCs w:val="21"/>
        </w:rPr>
        <w:t xml:space="preserve"> Третий заявляет: </w:t>
      </w:r>
      <w:r>
        <w:rPr>
          <w:i/>
          <w:sz w:val="22"/>
          <w:szCs w:val="21"/>
        </w:rPr>
        <w:t>«</w:t>
      </w:r>
      <w:r w:rsidRPr="00EC17EF">
        <w:rPr>
          <w:i/>
          <w:sz w:val="22"/>
          <w:szCs w:val="21"/>
        </w:rPr>
        <w:t>Я низложил правительство!</w:t>
      </w:r>
      <w:r>
        <w:rPr>
          <w:i/>
          <w:sz w:val="22"/>
          <w:szCs w:val="21"/>
        </w:rPr>
        <w:t>»</w:t>
      </w:r>
      <w:r w:rsidRPr="00EC17EF">
        <w:rPr>
          <w:i/>
          <w:sz w:val="22"/>
          <w:szCs w:val="21"/>
        </w:rPr>
        <w:t xml:space="preserve"> И</w:t>
      </w:r>
      <w:r>
        <w:rPr>
          <w:i/>
          <w:sz w:val="22"/>
          <w:szCs w:val="21"/>
        </w:rPr>
        <w:t> </w:t>
      </w:r>
      <w:r w:rsidRPr="00EC17EF">
        <w:rPr>
          <w:i/>
          <w:sz w:val="22"/>
          <w:szCs w:val="21"/>
        </w:rPr>
        <w:t>этим люди гордятся, и через это стремятся стяжать славу! Любовь и праведность повсюду попраны, а союз и преданность истине причислены к низким и заслуживающим презрение понятиям.</w:t>
      </w:r>
    </w:p>
    <w:p w:rsidR="00EC17EF" w:rsidRPr="00EC17EF" w:rsidRDefault="00EC17EF" w:rsidP="00EC17EF">
      <w:pPr>
        <w:tabs>
          <w:tab w:val="left" w:pos="2166"/>
        </w:tabs>
        <w:spacing w:line="288" w:lineRule="auto"/>
        <w:rPr>
          <w:i/>
          <w:sz w:val="22"/>
          <w:szCs w:val="21"/>
        </w:rPr>
      </w:pPr>
      <w:r w:rsidRPr="00EC17EF">
        <w:rPr>
          <w:i/>
          <w:sz w:val="22"/>
          <w:szCs w:val="21"/>
        </w:rPr>
        <w:t>Вера Благословенной Красоты призывает человечество к тому, чтобы утвердить на земле безопасность и любовь, согласие и мир; храм Веры воздвигнут; зов ее обращен ко всем народам. А потому познайте же, о любящие Бога, силу сей драгоценной Веры, повинуйтесь ее предписаниям, шествуйте по сей прямой стезе и указуйте путь людям. Возвысьте свой голос и воспойте песнь Царствия Небесного. Распространяйте наставления и предписания любящего Господа нашего, дабы преобразился лик мира сего, дабы погруженная во мрак земля озарилась светом, дабы бездыханное тело человечества восстало и ожило, и дабы всякая душа обрела бессмертие через священное дыхание Божье.</w:t>
      </w:r>
    </w:p>
    <w:p w:rsidR="00EC17EF" w:rsidRPr="00EC17EF" w:rsidRDefault="00EC17EF" w:rsidP="00EC17EF">
      <w:pPr>
        <w:tabs>
          <w:tab w:val="left" w:pos="2166"/>
        </w:tabs>
        <w:spacing w:line="288" w:lineRule="auto"/>
        <w:rPr>
          <w:i/>
          <w:sz w:val="22"/>
          <w:szCs w:val="21"/>
        </w:rPr>
      </w:pPr>
      <w:r w:rsidRPr="00EC17EF">
        <w:rPr>
          <w:i/>
          <w:sz w:val="22"/>
          <w:szCs w:val="21"/>
        </w:rPr>
        <w:t xml:space="preserve">Скоро прейдут быстротечные дни вашей жизни, и исчезнут без следа слава и богатство, блага и радости, что даются в сем суетном мире. Так придите же, о люди, к Богу и призовите человечество устремить взор к Небесным Сонмам. Станьте любящими родителями для сирот, прибежищем для беспомощных, источником изобилия для бедных, лекарством для больных. Станьте защитниками всех угнетенных, покровителями несчастных. Во всякое время радейте о благе ближнего. Переступите через отвращение и распри, поднимитесь над презрением, враждебностью и несправедливостью </w:t>
      </w:r>
      <w:r>
        <w:rPr>
          <w:i/>
          <w:sz w:val="22"/>
          <w:szCs w:val="21"/>
        </w:rPr>
        <w:t xml:space="preserve">— </w:t>
      </w:r>
      <w:r w:rsidRPr="00EC17EF">
        <w:rPr>
          <w:i/>
          <w:sz w:val="22"/>
          <w:szCs w:val="21"/>
        </w:rPr>
        <w:t xml:space="preserve">поступайте вопреки всему этому. Будьте поистине добры, а не только на словах. Да будет сие устремлением каждого из возлюбленных Господа </w:t>
      </w:r>
      <w:r>
        <w:rPr>
          <w:i/>
          <w:sz w:val="22"/>
          <w:szCs w:val="21"/>
        </w:rPr>
        <w:t>—</w:t>
      </w:r>
      <w:r w:rsidRPr="00EC17EF">
        <w:rPr>
          <w:i/>
          <w:sz w:val="22"/>
          <w:szCs w:val="21"/>
        </w:rPr>
        <w:t xml:space="preserve"> дабы стать им знаком милости Божьей, явленной человеку, воплотить в себе щедрость Господа. Пусть каждый из друзей Господа делает добро всякому, кто встречается на пути его, проявляя искреннюю заботу и внимание. Пусть радеет он об улучшении нравов, о том, чтобы изменилась направленность умов людских. И тогда воссияет свет божественного водительства и все человечество пребудет в колыбели благодати Божьей </w:t>
      </w:r>
      <w:r>
        <w:rPr>
          <w:i/>
          <w:sz w:val="22"/>
          <w:szCs w:val="21"/>
        </w:rPr>
        <w:t>—</w:t>
      </w:r>
      <w:r w:rsidRPr="00EC17EF">
        <w:rPr>
          <w:i/>
          <w:sz w:val="22"/>
          <w:szCs w:val="21"/>
        </w:rPr>
        <w:t xml:space="preserve"> ибо любовь есть свет, в каком бы обиталище она ни жила, а ненависть есть тьма, где бы она ни гнездилась. О друзья Господа! Чтобы скрытая Тайна была явлена и открылась сокровенная сущность всех вещей, боритесь, не жалея сил, дабы изгнать эту тьму навеки.</w:t>
      </w:r>
      <w:r>
        <w:rPr>
          <w:i/>
          <w:sz w:val="22"/>
          <w:szCs w:val="21"/>
        </w:rPr>
        <w:t>»</w:t>
      </w:r>
    </w:p>
    <w:p w:rsidR="00EC17EF" w:rsidRPr="00EC17EF" w:rsidRDefault="00EC17EF" w:rsidP="00EC17EF">
      <w:pPr>
        <w:tabs>
          <w:tab w:val="left" w:pos="2166"/>
        </w:tabs>
        <w:spacing w:line="288" w:lineRule="auto"/>
        <w:jc w:val="right"/>
        <w:rPr>
          <w:i/>
          <w:sz w:val="22"/>
          <w:szCs w:val="21"/>
        </w:rPr>
      </w:pPr>
      <w:r>
        <w:rPr>
          <w:i/>
          <w:sz w:val="22"/>
          <w:szCs w:val="21"/>
        </w:rPr>
        <w:t xml:space="preserve">— </w:t>
      </w:r>
      <w:r w:rsidRPr="00EC17EF">
        <w:rPr>
          <w:i/>
          <w:sz w:val="22"/>
          <w:szCs w:val="21"/>
        </w:rPr>
        <w:t>Избранные из Писаний Абдул-Баха.</w:t>
      </w:r>
    </w:p>
    <w:p w:rsidR="00EC17EF" w:rsidRDefault="00EC17EF" w:rsidP="00EC17EF">
      <w:pPr>
        <w:tabs>
          <w:tab w:val="left" w:pos="2166"/>
        </w:tabs>
        <w:spacing w:line="288" w:lineRule="auto"/>
        <w:rPr>
          <w:i/>
          <w:sz w:val="22"/>
          <w:szCs w:val="21"/>
        </w:rPr>
      </w:pPr>
      <w:r>
        <w:rPr>
          <w:i/>
          <w:sz w:val="22"/>
          <w:szCs w:val="21"/>
        </w:rPr>
        <w:br w:type="page"/>
      </w:r>
    </w:p>
    <w:p w:rsidR="00EC17EF" w:rsidRDefault="00EC17EF" w:rsidP="00EC17EF">
      <w:pPr>
        <w:tabs>
          <w:tab w:val="left" w:pos="2166"/>
        </w:tabs>
        <w:spacing w:line="288" w:lineRule="auto"/>
        <w:rPr>
          <w:i/>
          <w:sz w:val="22"/>
          <w:szCs w:val="21"/>
        </w:rPr>
      </w:pPr>
      <w:r>
        <w:rPr>
          <w:i/>
          <w:sz w:val="22"/>
          <w:szCs w:val="21"/>
        </w:rPr>
        <w:lastRenderedPageBreak/>
        <w:t>«</w:t>
      </w:r>
      <w:r w:rsidRPr="00EC17EF">
        <w:rPr>
          <w:i/>
          <w:sz w:val="22"/>
          <w:szCs w:val="21"/>
        </w:rPr>
        <w:t>О</w:t>
      </w:r>
      <w:r>
        <w:rPr>
          <w:i/>
          <w:sz w:val="22"/>
          <w:szCs w:val="21"/>
        </w:rPr>
        <w:t xml:space="preserve"> </w:t>
      </w:r>
      <w:r w:rsidRPr="00EC17EF">
        <w:rPr>
          <w:i/>
          <w:sz w:val="22"/>
          <w:szCs w:val="21"/>
        </w:rPr>
        <w:t>Боже, мой Боже! Укрой верных слуг Твоих от зол себялюбия и страсти, бдительным оком нежной заботы Твоей защити их от всякого злопамятства, ненависти и зависти, дай им приют в неприступной твердыне Твоего попечения, и пусть, неуязвимые для стрел сомнения, станут они проявлениями славных Знамений Твоих; озари их лица сияющими лучами от Рассвета Твоего Божественного Единства, возрадуй их сердца стихами, явленными из Твоего Святого Царства, укрепи их чресла Твоей всесокрушающей силой, нисходящей из Твоего Чертога Славы. Ты Всещедрый, Защ</w:t>
      </w:r>
      <w:r>
        <w:rPr>
          <w:i/>
          <w:sz w:val="22"/>
          <w:szCs w:val="21"/>
        </w:rPr>
        <w:t>итник, Всемогущий, Благодатный!»</w:t>
      </w:r>
    </w:p>
    <w:p w:rsidR="00EC17EF" w:rsidRPr="00EC17EF" w:rsidRDefault="00EC17EF" w:rsidP="00EC17EF">
      <w:pPr>
        <w:tabs>
          <w:tab w:val="left" w:pos="2166"/>
        </w:tabs>
        <w:spacing w:line="288" w:lineRule="auto"/>
        <w:jc w:val="right"/>
        <w:rPr>
          <w:i/>
          <w:sz w:val="22"/>
          <w:szCs w:val="21"/>
        </w:rPr>
      </w:pPr>
      <w:r>
        <w:rPr>
          <w:i/>
          <w:sz w:val="22"/>
          <w:szCs w:val="21"/>
        </w:rPr>
        <w:t xml:space="preserve">— </w:t>
      </w:r>
      <w:r w:rsidRPr="00EC17EF">
        <w:rPr>
          <w:i/>
          <w:sz w:val="22"/>
          <w:szCs w:val="21"/>
        </w:rPr>
        <w:t>Абдул-Баха</w:t>
      </w:r>
    </w:p>
    <w:p w:rsidR="00EC17EF" w:rsidRPr="00EC17EF" w:rsidRDefault="00EC17EF" w:rsidP="00EC17EF">
      <w:pPr>
        <w:tabs>
          <w:tab w:val="left" w:pos="2166"/>
        </w:tabs>
        <w:spacing w:line="288" w:lineRule="auto"/>
        <w:rPr>
          <w:i/>
          <w:sz w:val="22"/>
          <w:szCs w:val="21"/>
        </w:rPr>
      </w:pPr>
      <w:r>
        <w:rPr>
          <w:i/>
          <w:sz w:val="22"/>
          <w:szCs w:val="21"/>
        </w:rPr>
        <w:t>«</w:t>
      </w:r>
      <w:r w:rsidRPr="00EC17EF">
        <w:rPr>
          <w:i/>
          <w:sz w:val="22"/>
          <w:szCs w:val="21"/>
        </w:rPr>
        <w:t>О</w:t>
      </w:r>
      <w:r>
        <w:rPr>
          <w:i/>
          <w:sz w:val="22"/>
          <w:szCs w:val="21"/>
        </w:rPr>
        <w:t xml:space="preserve"> </w:t>
      </w:r>
      <w:r w:rsidRPr="00EC17EF">
        <w:rPr>
          <w:i/>
          <w:sz w:val="22"/>
          <w:szCs w:val="21"/>
        </w:rPr>
        <w:t>Боже, мой Боже! Ты моя Надежда и мой Возлюбленный, мое высочайшее Устремление и Желание! В глубоком смирении и в полной преданности я молю Тебя — сделай меня минаретом Твоей любви в стране Твоей, светильником Твоего знания среди созданий Твоих и стягом Божественной щедрости в царствии Твоем.</w:t>
      </w:r>
    </w:p>
    <w:p w:rsidR="00EC17EF" w:rsidRPr="00EC17EF" w:rsidRDefault="00EC17EF" w:rsidP="00EC17EF">
      <w:pPr>
        <w:tabs>
          <w:tab w:val="left" w:pos="2166"/>
        </w:tabs>
        <w:spacing w:line="288" w:lineRule="auto"/>
        <w:rPr>
          <w:i/>
          <w:sz w:val="22"/>
          <w:szCs w:val="21"/>
        </w:rPr>
      </w:pPr>
      <w:r w:rsidRPr="00EC17EF">
        <w:rPr>
          <w:i/>
          <w:sz w:val="22"/>
          <w:szCs w:val="21"/>
        </w:rPr>
        <w:t>Причисли меня к тем из слуг Твоих, что отрешились ото всего, кроме Тебя, очистились от призрачных вещей мира сего и освободились от наущений глашатаев праздных мечтаний.</w:t>
      </w:r>
    </w:p>
    <w:p w:rsidR="00EC17EF" w:rsidRDefault="00EC17EF" w:rsidP="00EC17EF">
      <w:pPr>
        <w:tabs>
          <w:tab w:val="left" w:pos="2166"/>
        </w:tabs>
        <w:spacing w:line="288" w:lineRule="auto"/>
        <w:rPr>
          <w:i/>
          <w:sz w:val="22"/>
          <w:szCs w:val="21"/>
        </w:rPr>
      </w:pPr>
      <w:r w:rsidRPr="00EC17EF">
        <w:rPr>
          <w:i/>
          <w:sz w:val="22"/>
          <w:szCs w:val="21"/>
        </w:rPr>
        <w:t>Да наполнится сердце мое радостью от духа уверенности из Твоего царствия, и да озарятся глаза мои созерцанием сонмов Божественной поддержки, нисходящих на меня ряд за рядом из царствия Твоей владычной славы. Поистине, Ты Всемогущий, Всеславный, Всесильный.</w:t>
      </w:r>
      <w:r>
        <w:rPr>
          <w:i/>
          <w:sz w:val="22"/>
          <w:szCs w:val="21"/>
        </w:rPr>
        <w:t>»</w:t>
      </w:r>
    </w:p>
    <w:p w:rsidR="00EC17EF" w:rsidRPr="00EC17EF" w:rsidRDefault="00EC17EF" w:rsidP="00EC17EF">
      <w:pPr>
        <w:tabs>
          <w:tab w:val="left" w:pos="2166"/>
        </w:tabs>
        <w:spacing w:line="288" w:lineRule="auto"/>
        <w:jc w:val="right"/>
        <w:rPr>
          <w:i/>
          <w:sz w:val="22"/>
          <w:szCs w:val="21"/>
        </w:rPr>
      </w:pPr>
      <w:r>
        <w:rPr>
          <w:i/>
          <w:sz w:val="22"/>
          <w:szCs w:val="21"/>
        </w:rPr>
        <w:t>—</w:t>
      </w:r>
      <w:r w:rsidRPr="00EC17EF">
        <w:rPr>
          <w:i/>
          <w:sz w:val="22"/>
          <w:szCs w:val="21"/>
        </w:rPr>
        <w:t>Абдул-Баха</w:t>
      </w:r>
    </w:p>
    <w:p w:rsidR="006646CF" w:rsidRDefault="006646CF" w:rsidP="00B12212">
      <w:pPr>
        <w:tabs>
          <w:tab w:val="left" w:pos="2166"/>
        </w:tabs>
        <w:spacing w:line="288" w:lineRule="auto"/>
      </w:pPr>
      <w:r>
        <w:br w:type="page"/>
      </w:r>
    </w:p>
    <w:p w:rsidR="00C45164" w:rsidRPr="00963769" w:rsidRDefault="00C45164" w:rsidP="00C45164">
      <w:pPr>
        <w:pStyle w:val="11"/>
      </w:pPr>
      <w:bookmarkStart w:id="2" w:name="_Toc391555392"/>
      <w:bookmarkStart w:id="3" w:name="_Toc394698376"/>
      <w:bookmarkStart w:id="4" w:name="_Toc409988107"/>
      <w:r>
        <w:lastRenderedPageBreak/>
        <w:t>Новости</w:t>
      </w:r>
      <w:r w:rsidRPr="00963769">
        <w:t xml:space="preserve"> </w:t>
      </w:r>
      <w:r>
        <w:t>из</w:t>
      </w:r>
      <w:r w:rsidRPr="00963769">
        <w:t xml:space="preserve"> </w:t>
      </w:r>
      <w:r>
        <w:t>мира</w:t>
      </w:r>
      <w:r w:rsidRPr="00963769">
        <w:t xml:space="preserve"> </w:t>
      </w:r>
      <w:r>
        <w:t>бахаи</w:t>
      </w:r>
      <w:bookmarkEnd w:id="4"/>
    </w:p>
    <w:p w:rsidR="002518F6" w:rsidRPr="001F3E34" w:rsidRDefault="001F3E34" w:rsidP="00B26304">
      <w:pPr>
        <w:pStyle w:val="21"/>
      </w:pPr>
      <w:r>
        <w:t xml:space="preserve">Запущен обновленный </w:t>
      </w:r>
      <w:r w:rsidRPr="001F3E34">
        <w:t xml:space="preserve">веб-ресурс </w:t>
      </w:r>
      <w:r>
        <w:t>Bahai.org</w:t>
      </w:r>
    </w:p>
    <w:p w:rsidR="00C45164" w:rsidRDefault="001F3E34" w:rsidP="002518F6">
      <w:r>
        <w:t xml:space="preserve">Единый стиль, единая платформа, новая структура центрального официального веб-ресурса Мировой Общины бахаи, </w:t>
      </w:r>
      <w:hyperlink r:id="rId16" w:history="1">
        <w:r w:rsidRPr="00991B84">
          <w:rPr>
            <w:rStyle w:val="afff8"/>
          </w:rPr>
          <w:t>http://www.bahai.org</w:t>
        </w:r>
      </w:hyperlink>
    </w:p>
    <w:p w:rsidR="001F3E34" w:rsidRPr="001F3E34" w:rsidRDefault="001F3E34" w:rsidP="002518F6">
      <w:r>
        <w:rPr>
          <w:noProof/>
        </w:rPr>
        <w:drawing>
          <wp:inline distT="0" distB="0" distL="0" distR="0" wp14:anchorId="3527CCF1" wp14:editId="52EE096C">
            <wp:extent cx="1549846" cy="2520000"/>
            <wp:effectExtent l="19050" t="0" r="12700" b="26162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What Bahá’ís Believe I The Bahá’í Faith - www_bahai_org_beliefs.png"/>
                    <pic:cNvPicPr/>
                  </pic:nvPicPr>
                  <pic:blipFill>
                    <a:blip r:embed="rId17">
                      <a:extLst>
                        <a:ext uri="{28A0092B-C50C-407E-A947-70E740481C1C}">
                          <a14:useLocalDpi xmlns:a14="http://schemas.microsoft.com/office/drawing/2010/main" val="0"/>
                        </a:ext>
                      </a:extLst>
                    </a:blip>
                    <a:stretch>
                      <a:fillRect/>
                    </a:stretch>
                  </pic:blipFill>
                  <pic:spPr>
                    <a:xfrm>
                      <a:off x="0" y="0"/>
                      <a:ext cx="1549846" cy="2520000"/>
                    </a:xfrm>
                    <a:prstGeom prst="roundRect">
                      <a:avLst>
                        <a:gd name="adj" fmla="val 8594"/>
                      </a:avLst>
                    </a:prstGeom>
                    <a:solidFill>
                      <a:srgbClr val="FFFFFF">
                        <a:shade val="85000"/>
                      </a:srgbClr>
                    </a:solidFill>
                    <a:ln>
                      <a:noFill/>
                    </a:ln>
                    <a:effectLst>
                      <a:reflection blurRad="12700" stA="37000" endPos="9000" dist="5000" dir="5400000" sy="-100000" algn="bl" rotWithShape="0"/>
                    </a:effectLst>
                  </pic:spPr>
                </pic:pic>
              </a:graphicData>
            </a:graphic>
          </wp:inline>
        </w:drawing>
      </w:r>
      <w:r w:rsidR="00F30DC1">
        <w:rPr>
          <w:noProof/>
        </w:rPr>
        <w:drawing>
          <wp:inline distT="0" distB="0" distL="0" distR="0" wp14:anchorId="10EC6634" wp14:editId="581996EE">
            <wp:extent cx="880322" cy="2520000"/>
            <wp:effectExtent l="19050" t="0" r="15240" b="26162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The Bahá’í Faith - The website of the international Bahá’í community - www_bahai_org.png"/>
                    <pic:cNvPicPr/>
                  </pic:nvPicPr>
                  <pic:blipFill>
                    <a:blip r:embed="rId18">
                      <a:extLst>
                        <a:ext uri="{28A0092B-C50C-407E-A947-70E740481C1C}">
                          <a14:useLocalDpi xmlns:a14="http://schemas.microsoft.com/office/drawing/2010/main" val="0"/>
                        </a:ext>
                      </a:extLst>
                    </a:blip>
                    <a:stretch>
                      <a:fillRect/>
                    </a:stretch>
                  </pic:blipFill>
                  <pic:spPr>
                    <a:xfrm>
                      <a:off x="0" y="0"/>
                      <a:ext cx="880322" cy="2520000"/>
                    </a:xfrm>
                    <a:prstGeom prst="roundRect">
                      <a:avLst>
                        <a:gd name="adj" fmla="val 8594"/>
                      </a:avLst>
                    </a:prstGeom>
                    <a:solidFill>
                      <a:srgbClr val="FFFFFF">
                        <a:shade val="85000"/>
                      </a:srgbClr>
                    </a:solidFill>
                    <a:ln>
                      <a:noFill/>
                    </a:ln>
                    <a:effectLst>
                      <a:reflection blurRad="12700" stA="37000" endPos="9000" dist="5000" dir="5400000" sy="-100000" algn="bl" rotWithShape="0"/>
                    </a:effectLst>
                  </pic:spPr>
                </pic:pic>
              </a:graphicData>
            </a:graphic>
          </wp:inline>
        </w:drawing>
      </w:r>
      <w:r w:rsidR="00F30DC1">
        <w:rPr>
          <w:noProof/>
        </w:rPr>
        <w:drawing>
          <wp:inline distT="0" distB="0" distL="0" distR="0" wp14:anchorId="68C01195" wp14:editId="2B6F7B43">
            <wp:extent cx="1396249" cy="2520000"/>
            <wp:effectExtent l="19050" t="0" r="13970" b="26162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What Bahá’ís Do I The Bahá’í Faith - www_bahai_org_action.png"/>
                    <pic:cNvPicPr/>
                  </pic:nvPicPr>
                  <pic:blipFill>
                    <a:blip r:embed="rId19">
                      <a:extLst>
                        <a:ext uri="{28A0092B-C50C-407E-A947-70E740481C1C}">
                          <a14:useLocalDpi xmlns:a14="http://schemas.microsoft.com/office/drawing/2010/main" val="0"/>
                        </a:ext>
                      </a:extLst>
                    </a:blip>
                    <a:stretch>
                      <a:fillRect/>
                    </a:stretch>
                  </pic:blipFill>
                  <pic:spPr>
                    <a:xfrm>
                      <a:off x="0" y="0"/>
                      <a:ext cx="1396249" cy="2520000"/>
                    </a:xfrm>
                    <a:prstGeom prst="roundRect">
                      <a:avLst>
                        <a:gd name="adj" fmla="val 8594"/>
                      </a:avLst>
                    </a:prstGeom>
                    <a:solidFill>
                      <a:srgbClr val="FFFFFF">
                        <a:shade val="85000"/>
                      </a:srgbClr>
                    </a:solidFill>
                    <a:ln>
                      <a:noFill/>
                    </a:ln>
                    <a:effectLst>
                      <a:reflection blurRad="12700" stA="37000" endPos="9000" dist="5000" dir="5400000" sy="-100000" algn="bl" rotWithShape="0"/>
                    </a:effectLst>
                  </pic:spPr>
                </pic:pic>
              </a:graphicData>
            </a:graphic>
          </wp:inline>
        </w:drawing>
      </w:r>
      <w:r w:rsidR="00F30DC1">
        <w:rPr>
          <w:noProof/>
        </w:rPr>
        <w:drawing>
          <wp:inline distT="0" distB="0" distL="0" distR="0" wp14:anchorId="6ED89606" wp14:editId="06005879">
            <wp:extent cx="1884361" cy="2520000"/>
            <wp:effectExtent l="19050" t="0" r="20955" b="26162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Bahá’í Reference Library I The Bahá’í Faith - www_bahai_org_library.png"/>
                    <pic:cNvPicPr/>
                  </pic:nvPicPr>
                  <pic:blipFill>
                    <a:blip r:embed="rId20">
                      <a:extLst>
                        <a:ext uri="{28A0092B-C50C-407E-A947-70E740481C1C}">
                          <a14:useLocalDpi xmlns:a14="http://schemas.microsoft.com/office/drawing/2010/main" val="0"/>
                        </a:ext>
                      </a:extLst>
                    </a:blip>
                    <a:stretch>
                      <a:fillRect/>
                    </a:stretch>
                  </pic:blipFill>
                  <pic:spPr>
                    <a:xfrm>
                      <a:off x="0" y="0"/>
                      <a:ext cx="1884361" cy="2520000"/>
                    </a:xfrm>
                    <a:prstGeom prst="roundRect">
                      <a:avLst>
                        <a:gd name="adj" fmla="val 8594"/>
                      </a:avLst>
                    </a:prstGeom>
                    <a:solidFill>
                      <a:srgbClr val="FFFFFF">
                        <a:shade val="85000"/>
                      </a:srgbClr>
                    </a:solidFill>
                    <a:ln>
                      <a:noFill/>
                    </a:ln>
                    <a:effectLst>
                      <a:reflection blurRad="12700" stA="37000" endPos="9000" dist="5000" dir="5400000" sy="-100000" algn="bl" rotWithShape="0"/>
                    </a:effectLst>
                  </pic:spPr>
                </pic:pic>
              </a:graphicData>
            </a:graphic>
          </wp:inline>
        </w:drawing>
      </w:r>
    </w:p>
    <w:p w:rsidR="002C4C1C" w:rsidRDefault="00E276E5" w:rsidP="00E276E5">
      <w:pPr>
        <w:pStyle w:val="21"/>
      </w:pPr>
      <w:r>
        <w:rPr>
          <w:noProof/>
        </w:rPr>
        <w:drawing>
          <wp:anchor distT="0" distB="0" distL="114300" distR="114300" simplePos="0" relativeHeight="251667456" behindDoc="0" locked="0" layoutInCell="1" allowOverlap="1" wp14:anchorId="564EC9D6" wp14:editId="27A1F335">
            <wp:simplePos x="0" y="0"/>
            <wp:positionH relativeFrom="column">
              <wp:posOffset>3972224</wp:posOffset>
            </wp:positionH>
            <wp:positionV relativeFrom="paragraph">
              <wp:posOffset>64063</wp:posOffset>
            </wp:positionV>
            <wp:extent cx="2400000" cy="1800000"/>
            <wp:effectExtent l="19050" t="0" r="19685" b="181610"/>
            <wp:wrapSquare wrapText="bothSides"/>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10934103_762494907159401_2020520218758050790_o.jpg"/>
                    <pic:cNvPicPr/>
                  </pic:nvPicPr>
                  <pic:blipFill>
                    <a:blip r:embed="rId21">
                      <a:extLst>
                        <a:ext uri="{28A0092B-C50C-407E-A947-70E740481C1C}">
                          <a14:useLocalDpi xmlns:a14="http://schemas.microsoft.com/office/drawing/2010/main" val="0"/>
                        </a:ext>
                      </a:extLst>
                    </a:blip>
                    <a:stretch>
                      <a:fillRect/>
                    </a:stretch>
                  </pic:blipFill>
                  <pic:spPr>
                    <a:xfrm>
                      <a:off x="0" y="0"/>
                      <a:ext cx="2400000" cy="1800000"/>
                    </a:xfrm>
                    <a:prstGeom prst="roundRect">
                      <a:avLst>
                        <a:gd name="adj" fmla="val 8594"/>
                      </a:avLst>
                    </a:prstGeom>
                    <a:solidFill>
                      <a:srgbClr val="FFFFFF">
                        <a:shade val="85000"/>
                      </a:srgbClr>
                    </a:solidFill>
                    <a:ln>
                      <a:noFill/>
                    </a:ln>
                    <a:effectLst>
                      <a:reflection blurRad="12700" stA="37000" endPos="9000" dist="5000" dir="5400000" sy="-100000" algn="bl" rotWithShape="0"/>
                    </a:effectLst>
                  </pic:spPr>
                </pic:pic>
              </a:graphicData>
            </a:graphic>
          </wp:anchor>
        </w:drawing>
      </w:r>
      <w:r w:rsidRPr="00E276E5">
        <w:t>Розита Васеги (Rozita Vaseghi) освобождена из тюрьмы в городе Вакилабаде</w:t>
      </w:r>
    </w:p>
    <w:p w:rsidR="00E276E5" w:rsidRDefault="00E276E5" w:rsidP="00E276E5">
      <w:r>
        <w:t>Была арестована 15 марта 2010 года в городе Мешхеде (Mashhad), обвинена в деятельности против национальной безопасности, пропаганде против режима, членстве в незаконной администрации Бахаи. Приговорена к 5 годам заключения.</w:t>
      </w:r>
    </w:p>
    <w:p w:rsidR="00E276E5" w:rsidRPr="00E276E5" w:rsidRDefault="00E276E5" w:rsidP="00E276E5">
      <w:r>
        <w:t xml:space="preserve">Подтверждение: </w:t>
      </w:r>
      <w:hyperlink r:id="rId22" w:history="1">
        <w:r w:rsidRPr="00E13D81">
          <w:rPr>
            <w:rStyle w:val="afff8"/>
          </w:rPr>
          <w:t>https://hra-news.org/fa/religious-minorities/b-455</w:t>
        </w:r>
      </w:hyperlink>
    </w:p>
    <w:p w:rsidR="00D64213" w:rsidRPr="00D64213" w:rsidRDefault="00D64213" w:rsidP="00D64213">
      <w:pPr>
        <w:pStyle w:val="11"/>
      </w:pPr>
      <w:bookmarkStart w:id="5" w:name="_Toc409988108"/>
      <w:r>
        <w:lastRenderedPageBreak/>
        <w:t>Фотоколлаж событий из мира бахаи</w:t>
      </w:r>
      <w:bookmarkEnd w:id="5"/>
    </w:p>
    <w:p w:rsidR="004869DF" w:rsidRDefault="004869DF" w:rsidP="00D64213">
      <w:pPr>
        <w:rPr>
          <w:noProof/>
        </w:rPr>
      </w:pPr>
      <w:r>
        <w:rPr>
          <w:noProof/>
        </w:rPr>
        <w:drawing>
          <wp:anchor distT="0" distB="0" distL="114300" distR="114300" simplePos="0" relativeHeight="251666432" behindDoc="0" locked="0" layoutInCell="1" allowOverlap="1" wp14:anchorId="0AFBF147" wp14:editId="7E63ED08">
            <wp:simplePos x="0" y="0"/>
            <wp:positionH relativeFrom="column">
              <wp:posOffset>3735705</wp:posOffset>
            </wp:positionH>
            <wp:positionV relativeFrom="paragraph">
              <wp:posOffset>3629025</wp:posOffset>
            </wp:positionV>
            <wp:extent cx="1969770" cy="3111500"/>
            <wp:effectExtent l="19050" t="0" r="11430" b="317500"/>
            <wp:wrapThrough wrapText="bothSides">
              <wp:wrapPolygon edited="0">
                <wp:start x="627" y="0"/>
                <wp:lineTo x="-209" y="397"/>
                <wp:lineTo x="-209" y="23672"/>
                <wp:lineTo x="21516" y="23672"/>
                <wp:lineTo x="21516" y="23275"/>
                <wp:lineTo x="21308" y="21291"/>
                <wp:lineTo x="21308" y="21159"/>
                <wp:lineTo x="21516" y="19572"/>
                <wp:lineTo x="21516" y="1322"/>
                <wp:lineTo x="21308" y="661"/>
                <wp:lineTo x="20681" y="0"/>
                <wp:lineTo x="627" y="0"/>
              </wp:wrapPolygon>
            </wp:wrapThrough>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10862659_791459440927509_6142651768480633120_o.jpg"/>
                    <pic:cNvPicPr/>
                  </pic:nvPicPr>
                  <pic:blipFill>
                    <a:blip r:embed="rId23">
                      <a:extLst>
                        <a:ext uri="{28A0092B-C50C-407E-A947-70E740481C1C}">
                          <a14:useLocalDpi xmlns:a14="http://schemas.microsoft.com/office/drawing/2010/main" val="0"/>
                        </a:ext>
                      </a:extLst>
                    </a:blip>
                    <a:stretch>
                      <a:fillRect/>
                    </a:stretch>
                  </pic:blipFill>
                  <pic:spPr>
                    <a:xfrm>
                      <a:off x="0" y="0"/>
                      <a:ext cx="1969770" cy="3111500"/>
                    </a:xfrm>
                    <a:prstGeom prst="roundRect">
                      <a:avLst>
                        <a:gd name="adj" fmla="val 8594"/>
                      </a:avLst>
                    </a:prstGeom>
                    <a:solidFill>
                      <a:srgbClr val="FFFFFF">
                        <a:shade val="85000"/>
                      </a:srgbClr>
                    </a:solidFill>
                    <a:ln>
                      <a:noFill/>
                    </a:ln>
                    <a:effectLst>
                      <a:reflection blurRad="12700" stA="37000" endPos="9000" dist="5000" dir="5400000" sy="-100000" algn="bl" rotWithShape="0"/>
                    </a:effectLst>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5A894D9B" wp14:editId="60731D55">
            <wp:extent cx="1442467" cy="1440000"/>
            <wp:effectExtent l="19050" t="0" r="24765" b="17970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16657_10154472105960503_9013829558573530104_n.jpg"/>
                    <pic:cNvPicPr/>
                  </pic:nvPicPr>
                  <pic:blipFill rotWithShape="1">
                    <a:blip r:embed="rId24">
                      <a:extLst>
                        <a:ext uri="{28A0092B-C50C-407E-A947-70E740481C1C}">
                          <a14:useLocalDpi xmlns:a14="http://schemas.microsoft.com/office/drawing/2010/main" val="0"/>
                        </a:ext>
                      </a:extLst>
                    </a:blip>
                    <a:srcRect t="21486"/>
                    <a:stretch/>
                  </pic:blipFill>
                  <pic:spPr bwMode="auto">
                    <a:xfrm>
                      <a:off x="0" y="0"/>
                      <a:ext cx="1442467" cy="1440000"/>
                    </a:xfrm>
                    <a:prstGeom prst="roundRect">
                      <a:avLst>
                        <a:gd name="adj" fmla="val 8594"/>
                      </a:avLst>
                    </a:prstGeom>
                    <a:solidFill>
                      <a:srgbClr val="FFFFFF">
                        <a:shade val="85000"/>
                      </a:srgbClr>
                    </a:solidFill>
                    <a:ln>
                      <a:noFill/>
                    </a:ln>
                    <a:effectLst>
                      <a:reflection blurRad="12700" stA="37000" endPos="9000" dist="5000" dir="5400000" sy="-100000" algn="bl" rotWithShape="0"/>
                    </a:effectLst>
                    <a:extLst>
                      <a:ext uri="{53640926-AAD7-44D8-BBD7-CCE9431645EC}">
                        <a14:shadowObscured xmlns:a14="http://schemas.microsoft.com/office/drawing/2010/main"/>
                      </a:ext>
                    </a:extLst>
                  </pic:spPr>
                </pic:pic>
              </a:graphicData>
            </a:graphic>
          </wp:inline>
        </w:drawing>
      </w:r>
      <w:r>
        <w:rPr>
          <w:noProof/>
        </w:rPr>
        <w:drawing>
          <wp:inline distT="0" distB="0" distL="0" distR="0" wp14:anchorId="3B39208B" wp14:editId="19A24618">
            <wp:extent cx="2350836" cy="1440000"/>
            <wp:effectExtent l="19050" t="0" r="11430" b="17970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1620799_480064328799639_7435112594477189255_n.jpg"/>
                    <pic:cNvPicPr/>
                  </pic:nvPicPr>
                  <pic:blipFill>
                    <a:blip r:embed="rId25">
                      <a:extLst>
                        <a:ext uri="{28A0092B-C50C-407E-A947-70E740481C1C}">
                          <a14:useLocalDpi xmlns:a14="http://schemas.microsoft.com/office/drawing/2010/main" val="0"/>
                        </a:ext>
                      </a:extLst>
                    </a:blip>
                    <a:stretch>
                      <a:fillRect/>
                    </a:stretch>
                  </pic:blipFill>
                  <pic:spPr>
                    <a:xfrm>
                      <a:off x="0" y="0"/>
                      <a:ext cx="2350836" cy="1440000"/>
                    </a:xfrm>
                    <a:prstGeom prst="roundRect">
                      <a:avLst>
                        <a:gd name="adj" fmla="val 8594"/>
                      </a:avLst>
                    </a:prstGeom>
                    <a:solidFill>
                      <a:srgbClr val="FFFFFF">
                        <a:shade val="85000"/>
                      </a:srgbClr>
                    </a:solidFill>
                    <a:ln>
                      <a:noFill/>
                    </a:ln>
                    <a:effectLst>
                      <a:reflection blurRad="12700" stA="37000" endPos="9000" dist="5000" dir="5400000" sy="-100000" algn="bl" rotWithShape="0"/>
                    </a:effectLst>
                  </pic:spPr>
                </pic:pic>
              </a:graphicData>
            </a:graphic>
          </wp:inline>
        </w:drawing>
      </w:r>
      <w:r>
        <w:rPr>
          <w:noProof/>
        </w:rPr>
        <w:drawing>
          <wp:inline distT="0" distB="0" distL="0" distR="0" wp14:anchorId="0167D925" wp14:editId="08020C6E">
            <wp:extent cx="1986236" cy="1440000"/>
            <wp:effectExtent l="19050" t="0" r="14605" b="17970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1797324_826404450716468_9033439207908752071_n.jpg"/>
                    <pic:cNvPicPr/>
                  </pic:nvPicPr>
                  <pic:blipFill>
                    <a:blip r:embed="rId26">
                      <a:extLst>
                        <a:ext uri="{28A0092B-C50C-407E-A947-70E740481C1C}">
                          <a14:useLocalDpi xmlns:a14="http://schemas.microsoft.com/office/drawing/2010/main" val="0"/>
                        </a:ext>
                      </a:extLst>
                    </a:blip>
                    <a:stretch>
                      <a:fillRect/>
                    </a:stretch>
                  </pic:blipFill>
                  <pic:spPr>
                    <a:xfrm>
                      <a:off x="0" y="0"/>
                      <a:ext cx="1986236" cy="1440000"/>
                    </a:xfrm>
                    <a:prstGeom prst="roundRect">
                      <a:avLst>
                        <a:gd name="adj" fmla="val 8594"/>
                      </a:avLst>
                    </a:prstGeom>
                    <a:solidFill>
                      <a:srgbClr val="FFFFFF">
                        <a:shade val="85000"/>
                      </a:srgbClr>
                    </a:solidFill>
                    <a:ln>
                      <a:noFill/>
                    </a:ln>
                    <a:effectLst>
                      <a:reflection blurRad="12700" stA="37000" endPos="9000" dist="5000" dir="5400000" sy="-100000" algn="bl" rotWithShape="0"/>
                    </a:effectLst>
                  </pic:spPr>
                </pic:pic>
              </a:graphicData>
            </a:graphic>
          </wp:inline>
        </w:drawing>
      </w:r>
      <w:r>
        <w:rPr>
          <w:noProof/>
        </w:rPr>
        <w:drawing>
          <wp:inline distT="0" distB="0" distL="0" distR="0" wp14:anchorId="51A37CFA" wp14:editId="07FE5DD3">
            <wp:extent cx="2547776" cy="1800000"/>
            <wp:effectExtent l="19050" t="0" r="24130" b="18161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1926268_10153289472672656_7247919878781868190_o.jpg"/>
                    <pic:cNvPicPr/>
                  </pic:nvPicPr>
                  <pic:blipFill>
                    <a:blip r:embed="rId27">
                      <a:extLst>
                        <a:ext uri="{28A0092B-C50C-407E-A947-70E740481C1C}">
                          <a14:useLocalDpi xmlns:a14="http://schemas.microsoft.com/office/drawing/2010/main" val="0"/>
                        </a:ext>
                      </a:extLst>
                    </a:blip>
                    <a:stretch>
                      <a:fillRect/>
                    </a:stretch>
                  </pic:blipFill>
                  <pic:spPr>
                    <a:xfrm>
                      <a:off x="0" y="0"/>
                      <a:ext cx="2547776" cy="1800000"/>
                    </a:xfrm>
                    <a:prstGeom prst="roundRect">
                      <a:avLst>
                        <a:gd name="adj" fmla="val 8594"/>
                      </a:avLst>
                    </a:prstGeom>
                    <a:solidFill>
                      <a:srgbClr val="FFFFFF">
                        <a:shade val="85000"/>
                      </a:srgbClr>
                    </a:solidFill>
                    <a:ln>
                      <a:noFill/>
                    </a:ln>
                    <a:effectLst>
                      <a:reflection blurRad="12700" stA="37000" endPos="9000" dist="5000" dir="5400000" sy="-100000" algn="bl" rotWithShape="0"/>
                    </a:effectLst>
                  </pic:spPr>
                </pic:pic>
              </a:graphicData>
            </a:graphic>
          </wp:inline>
        </w:drawing>
      </w:r>
      <w:r>
        <w:rPr>
          <w:noProof/>
        </w:rPr>
        <w:drawing>
          <wp:inline distT="0" distB="0" distL="0" distR="0" wp14:anchorId="44621F19" wp14:editId="034FEBCF">
            <wp:extent cx="3199848" cy="1800000"/>
            <wp:effectExtent l="19050" t="0" r="19685" b="18161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10675767_428660897289643_8754162080251132853_n.jpg"/>
                    <pic:cNvPicPr/>
                  </pic:nvPicPr>
                  <pic:blipFill>
                    <a:blip r:embed="rId28">
                      <a:extLst>
                        <a:ext uri="{28A0092B-C50C-407E-A947-70E740481C1C}">
                          <a14:useLocalDpi xmlns:a14="http://schemas.microsoft.com/office/drawing/2010/main" val="0"/>
                        </a:ext>
                      </a:extLst>
                    </a:blip>
                    <a:stretch>
                      <a:fillRect/>
                    </a:stretch>
                  </pic:blipFill>
                  <pic:spPr>
                    <a:xfrm>
                      <a:off x="0" y="0"/>
                      <a:ext cx="3199848" cy="1800000"/>
                    </a:xfrm>
                    <a:prstGeom prst="roundRect">
                      <a:avLst>
                        <a:gd name="adj" fmla="val 8594"/>
                      </a:avLst>
                    </a:prstGeom>
                    <a:solidFill>
                      <a:srgbClr val="FFFFFF">
                        <a:shade val="85000"/>
                      </a:srgbClr>
                    </a:solidFill>
                    <a:ln>
                      <a:noFill/>
                    </a:ln>
                    <a:effectLst>
                      <a:reflection blurRad="12700" stA="37000" endPos="9000" dist="5000" dir="5400000" sy="-100000" algn="bl" rotWithShape="0"/>
                    </a:effectLst>
                  </pic:spPr>
                </pic:pic>
              </a:graphicData>
            </a:graphic>
          </wp:inline>
        </w:drawing>
      </w:r>
      <w:r>
        <w:rPr>
          <w:noProof/>
        </w:rPr>
        <w:drawing>
          <wp:inline distT="0" distB="0" distL="0" distR="0" wp14:anchorId="2C1622FE" wp14:editId="684925FE">
            <wp:extent cx="1702811" cy="1440000"/>
            <wp:effectExtent l="19050" t="0" r="12065" b="17970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10835467_901993156491419_3526918465252204800_o.jpg"/>
                    <pic:cNvPicPr/>
                  </pic:nvPicPr>
                  <pic:blipFill>
                    <a:blip r:embed="rId29">
                      <a:extLst>
                        <a:ext uri="{28A0092B-C50C-407E-A947-70E740481C1C}">
                          <a14:useLocalDpi xmlns:a14="http://schemas.microsoft.com/office/drawing/2010/main" val="0"/>
                        </a:ext>
                      </a:extLst>
                    </a:blip>
                    <a:stretch>
                      <a:fillRect/>
                    </a:stretch>
                  </pic:blipFill>
                  <pic:spPr>
                    <a:xfrm>
                      <a:off x="0" y="0"/>
                      <a:ext cx="1702811" cy="1440000"/>
                    </a:xfrm>
                    <a:prstGeom prst="roundRect">
                      <a:avLst>
                        <a:gd name="adj" fmla="val 8594"/>
                      </a:avLst>
                    </a:prstGeom>
                    <a:solidFill>
                      <a:srgbClr val="FFFFFF">
                        <a:shade val="85000"/>
                      </a:srgbClr>
                    </a:solidFill>
                    <a:ln>
                      <a:noFill/>
                    </a:ln>
                    <a:effectLst>
                      <a:reflection blurRad="12700" stA="37000" endPos="9000" dist="5000" dir="5400000" sy="-100000" algn="bl" rotWithShape="0"/>
                    </a:effectLst>
                  </pic:spPr>
                </pic:pic>
              </a:graphicData>
            </a:graphic>
          </wp:inline>
        </w:drawing>
      </w:r>
      <w:r>
        <w:rPr>
          <w:noProof/>
        </w:rPr>
        <w:drawing>
          <wp:inline distT="0" distB="0" distL="0" distR="0" wp14:anchorId="59436933" wp14:editId="0A27A0E6">
            <wp:extent cx="1739077" cy="1440000"/>
            <wp:effectExtent l="19050" t="0" r="13970" b="17970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10897901_10152981254558734_3934039179396872614_n.jpg"/>
                    <pic:cNvPicPr/>
                  </pic:nvPicPr>
                  <pic:blipFill>
                    <a:blip r:embed="rId30">
                      <a:extLst>
                        <a:ext uri="{28A0092B-C50C-407E-A947-70E740481C1C}">
                          <a14:useLocalDpi xmlns:a14="http://schemas.microsoft.com/office/drawing/2010/main" val="0"/>
                        </a:ext>
                      </a:extLst>
                    </a:blip>
                    <a:stretch>
                      <a:fillRect/>
                    </a:stretch>
                  </pic:blipFill>
                  <pic:spPr>
                    <a:xfrm>
                      <a:off x="0" y="0"/>
                      <a:ext cx="1739077" cy="1440000"/>
                    </a:xfrm>
                    <a:prstGeom prst="roundRect">
                      <a:avLst>
                        <a:gd name="adj" fmla="val 8594"/>
                      </a:avLst>
                    </a:prstGeom>
                    <a:solidFill>
                      <a:srgbClr val="FFFFFF">
                        <a:shade val="85000"/>
                      </a:srgbClr>
                    </a:solidFill>
                    <a:ln>
                      <a:noFill/>
                    </a:ln>
                    <a:effectLst>
                      <a:reflection blurRad="12700" stA="37000" endPos="9000" dist="5000" dir="5400000" sy="-100000" algn="bl" rotWithShape="0"/>
                    </a:effectLst>
                  </pic:spPr>
                </pic:pic>
              </a:graphicData>
            </a:graphic>
          </wp:inline>
        </w:drawing>
      </w:r>
    </w:p>
    <w:p w:rsidR="00016405" w:rsidRDefault="004869DF" w:rsidP="00D64213">
      <w:pPr>
        <w:rPr>
          <w:noProof/>
        </w:rPr>
      </w:pPr>
      <w:r>
        <w:rPr>
          <w:noProof/>
        </w:rPr>
        <w:drawing>
          <wp:inline distT="0" distB="0" distL="0" distR="0" wp14:anchorId="2D544317" wp14:editId="149E914A">
            <wp:extent cx="2155622" cy="1440000"/>
            <wp:effectExtent l="19050" t="0" r="16510" b="17970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10923206_10152621428513951_9030535189336326141_n.jpg"/>
                    <pic:cNvPicPr/>
                  </pic:nvPicPr>
                  <pic:blipFill>
                    <a:blip r:embed="rId31">
                      <a:extLst>
                        <a:ext uri="{28A0092B-C50C-407E-A947-70E740481C1C}">
                          <a14:useLocalDpi xmlns:a14="http://schemas.microsoft.com/office/drawing/2010/main" val="0"/>
                        </a:ext>
                      </a:extLst>
                    </a:blip>
                    <a:stretch>
                      <a:fillRect/>
                    </a:stretch>
                  </pic:blipFill>
                  <pic:spPr>
                    <a:xfrm>
                      <a:off x="0" y="0"/>
                      <a:ext cx="2155622" cy="1440000"/>
                    </a:xfrm>
                    <a:prstGeom prst="roundRect">
                      <a:avLst>
                        <a:gd name="adj" fmla="val 8594"/>
                      </a:avLst>
                    </a:prstGeom>
                    <a:solidFill>
                      <a:srgbClr val="FFFFFF">
                        <a:shade val="85000"/>
                      </a:srgbClr>
                    </a:solidFill>
                    <a:ln>
                      <a:noFill/>
                    </a:ln>
                    <a:effectLst>
                      <a:reflection blurRad="12700" stA="37000" endPos="9000" dist="5000" dir="5400000" sy="-100000" algn="bl" rotWithShape="0"/>
                    </a:effectLst>
                  </pic:spPr>
                </pic:pic>
              </a:graphicData>
            </a:graphic>
          </wp:inline>
        </w:drawing>
      </w:r>
      <w:r>
        <w:rPr>
          <w:noProof/>
        </w:rPr>
        <w:drawing>
          <wp:inline distT="0" distB="0" distL="0" distR="0" wp14:anchorId="223885BF" wp14:editId="6D6FBD43">
            <wp:extent cx="1143299" cy="1440000"/>
            <wp:effectExtent l="19050" t="0" r="19050" b="17970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chicago Temple 1978-1.jpg"/>
                    <pic:cNvPicPr/>
                  </pic:nvPicPr>
                  <pic:blipFill>
                    <a:blip r:embed="rId32">
                      <a:extLst>
                        <a:ext uri="{28A0092B-C50C-407E-A947-70E740481C1C}">
                          <a14:useLocalDpi xmlns:a14="http://schemas.microsoft.com/office/drawing/2010/main" val="0"/>
                        </a:ext>
                      </a:extLst>
                    </a:blip>
                    <a:stretch>
                      <a:fillRect/>
                    </a:stretch>
                  </pic:blipFill>
                  <pic:spPr>
                    <a:xfrm>
                      <a:off x="0" y="0"/>
                      <a:ext cx="1143299" cy="1440000"/>
                    </a:xfrm>
                    <a:prstGeom prst="roundRect">
                      <a:avLst>
                        <a:gd name="adj" fmla="val 8594"/>
                      </a:avLst>
                    </a:prstGeom>
                    <a:solidFill>
                      <a:srgbClr val="FFFFFF">
                        <a:shade val="85000"/>
                      </a:srgbClr>
                    </a:solidFill>
                    <a:ln>
                      <a:noFill/>
                    </a:ln>
                    <a:effectLst>
                      <a:reflection blurRad="12700" stA="37000" endPos="9000" dist="5000" dir="5400000" sy="-100000" algn="bl" rotWithShape="0"/>
                    </a:effectLst>
                  </pic:spPr>
                </pic:pic>
              </a:graphicData>
            </a:graphic>
          </wp:inline>
        </w:drawing>
      </w:r>
    </w:p>
    <w:p w:rsidR="00D64213" w:rsidRPr="003F1F08" w:rsidRDefault="00D64213" w:rsidP="00016405">
      <w:pPr>
        <w:jc w:val="center"/>
      </w:pPr>
      <w:r>
        <w:br w:type="page"/>
      </w:r>
    </w:p>
    <w:p w:rsidR="0042082A" w:rsidRPr="0042082A" w:rsidRDefault="00ED4A39" w:rsidP="0042082A">
      <w:pPr>
        <w:pStyle w:val="11"/>
      </w:pPr>
      <w:bookmarkStart w:id="6" w:name="_Toc409988109"/>
      <w:r>
        <w:rPr>
          <w:noProof/>
        </w:rPr>
        <w:lastRenderedPageBreak/>
        <w:drawing>
          <wp:anchor distT="0" distB="0" distL="114300" distR="114300" simplePos="0" relativeHeight="251669504" behindDoc="0" locked="0" layoutInCell="1" allowOverlap="1" wp14:anchorId="72BC9B1D" wp14:editId="48979767">
            <wp:simplePos x="0" y="0"/>
            <wp:positionH relativeFrom="column">
              <wp:posOffset>3803650</wp:posOffset>
            </wp:positionH>
            <wp:positionV relativeFrom="paragraph">
              <wp:posOffset>494665</wp:posOffset>
            </wp:positionV>
            <wp:extent cx="2435860" cy="3251835"/>
            <wp:effectExtent l="19050" t="0" r="21590" b="329565"/>
            <wp:wrapSquare wrapText="bothSides"/>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1937446_1481465308764510_439853954588610277_n.jpg"/>
                    <pic:cNvPicPr/>
                  </pic:nvPicPr>
                  <pic:blipFill>
                    <a:blip r:embed="rId33">
                      <a:extLst>
                        <a:ext uri="{28A0092B-C50C-407E-A947-70E740481C1C}">
                          <a14:useLocalDpi xmlns:a14="http://schemas.microsoft.com/office/drawing/2010/main" val="0"/>
                        </a:ext>
                      </a:extLst>
                    </a:blip>
                    <a:stretch>
                      <a:fillRect/>
                    </a:stretch>
                  </pic:blipFill>
                  <pic:spPr>
                    <a:xfrm>
                      <a:off x="0" y="0"/>
                      <a:ext cx="2435860" cy="3251835"/>
                    </a:xfrm>
                    <a:prstGeom prst="roundRect">
                      <a:avLst>
                        <a:gd name="adj" fmla="val 8594"/>
                      </a:avLst>
                    </a:prstGeom>
                    <a:solidFill>
                      <a:srgbClr val="FFFFFF">
                        <a:shade val="85000"/>
                      </a:srgbClr>
                    </a:solidFill>
                    <a:ln>
                      <a:noFill/>
                    </a:ln>
                    <a:effectLst>
                      <a:reflection blurRad="12700" stA="37000" endPos="9000" dist="5000" dir="5400000" sy="-100000" algn="bl" rotWithShape="0"/>
                    </a:effectLst>
                  </pic:spPr>
                </pic:pic>
              </a:graphicData>
            </a:graphic>
            <wp14:sizeRelH relativeFrom="margin">
              <wp14:pctWidth>0</wp14:pctWidth>
            </wp14:sizeRelH>
            <wp14:sizeRelV relativeFrom="margin">
              <wp14:pctHeight>0</wp14:pctHeight>
            </wp14:sizeRelV>
          </wp:anchor>
        </w:drawing>
      </w:r>
      <w:r w:rsidR="0042082A">
        <w:t>О Вере Бахаи</w:t>
      </w:r>
      <w:r w:rsidR="0042082A">
        <w:t xml:space="preserve"> — Шоги Эффенди</w:t>
      </w:r>
      <w:bookmarkEnd w:id="6"/>
    </w:p>
    <w:p w:rsidR="0042082A" w:rsidRDefault="0042082A" w:rsidP="0042082A">
      <w:r>
        <w:t>По убеждению последователей Бахауллы, основной проповедуемый Им постулат состоит в том, что религиозная истина является не абсолютной, но относительной, что Божественное Откровение есть непрерывный поступательный процесс, что все великие религии мира — Божественного происхождения, что они абсолютно созвучны в своей основе, что их цели и назначение одинаковы, что учения их суть грани одной истины, что функции их взаимодополняющи, что различия между их доктринами не затрагивают их принципиальных аспектов и что миссии их представляют собой последовательные ступени духовного развития человеческого общества.</w:t>
      </w:r>
    </w:p>
    <w:p w:rsidR="0042082A" w:rsidRDefault="0042082A" w:rsidP="0042082A">
      <w:r>
        <w:t xml:space="preserve">Целью Бахауллы, Пророка той новой великой эпохи, в которую вступило человечество ... является не сокрушение Откровений прошлого, а претворение их в жизнь, не подчеркивание раздирающих современное общество различий между противоборствующими учениями, а примирение их. </w:t>
      </w:r>
    </w:p>
    <w:p w:rsidR="0042082A" w:rsidRDefault="0042082A" w:rsidP="0042082A">
      <w:r>
        <w:t>Целью Его является отнюдь не преуменьшение роли предшествующих Пророков и их учений, а утверждение заключенных в этих учениях истин таким образом, чтобы они соответствовали потребностям, масштабу и характеру проблем, бед и трудностей эпохи, в которую мы живем. Его предназначение состоит в том, чтобы возвестить об окончании младенчества и детства рода человеческого, о том, что потрясения, связанные с переживаемым человечеством периодом отрочества, подготавливают его к медленному и</w:t>
      </w:r>
      <w:r w:rsidR="00E900FE">
        <w:t> </w:t>
      </w:r>
      <w:r>
        <w:t>мучительному вступлению в период зрелости и возвещают о приближении того Золотого Века, когда мечи перекуют на орала, когда утвердится обещанное Иисусом Христом Царствие и мир на планете будет прочен и постоянен. К тому же Бахаулла не претендует на абсолютность и окончательность своего Откровения, а скорее предупреждает, что та мера истины, которую Ему назначено Всевышним ниспослать миру в столь критический для его судеб момент, должна быть раскрыта с большей полнотой на последующих ступенях постоянного и безграничного развития человечества.</w:t>
      </w:r>
    </w:p>
    <w:p w:rsidR="0042082A" w:rsidRDefault="0042082A" w:rsidP="0042082A">
      <w:r>
        <w:t>Вера Бахаи утверждает единственность Бога, признает единство Его Пророков и проповедует принцип единства и целостности всего человеческого рода. Она провозглашает необходимость и неизбежность объединения человечества, утверждает, что таковое близится и что произойти оно может лишь с помощью преобразующего Духа Божиего посредством избранного Им современного Глашатая. Более того, Вера Бахаи предписывает своим сторонникам в качестве главной обязанности независимый поиск истины, осуждая всевозможные предубеждения и предрассудки, провозглашает целью религии укрепление дружбы и согласия, заявляет о своем непротиворечии науке и признании ее в качестве ведущего средства гармонизации и упорядочения развития человеческого общества. Она полностью поддерживает принцип равноправия и равных возможностей для мужчин и женщин, выступает за всеобщее образование, отвергает чрезмерное богатство и крайнюю нищету, отменяет институт духовенства, запрещает рабство, аскетизм, нищенство и монашество, предписывает единобрачие, порицает разводы, подчеркивает необходимость строгого повиновения своему правительству, приветствует любой труд-служение, приравнивая его к молитве, настоятельно рекомендует либо создать вспомогательный международный язык, либо принять в качестве такового один из существующих языков и намечает контуры институтов для установления и поддержания мира во всем мире.</w:t>
      </w:r>
    </w:p>
    <w:p w:rsidR="00E900FE" w:rsidRDefault="00E900FE" w:rsidP="0042082A">
      <w:r>
        <w:br w:type="page"/>
      </w:r>
    </w:p>
    <w:p w:rsidR="0042082A" w:rsidRDefault="0042082A" w:rsidP="0042082A">
      <w:r>
        <w:lastRenderedPageBreak/>
        <w:t>Вера Бахаи связана с тремя главными Личностями, первой из которых был юноша из Шираза Мирза Али-Мухаммад, получивший имя Баб (Врата); в мае 1844 года в возрасте 25 лет он заявил, что является Глашатаем, которому предначертано, согласно Священным Писаниям прежних Откровений, объявить о пришествии и подготовить почву для явления Того, Кто выше, чем Он сам, и Кому назначено теми же Писаниями открыть эру благочестия и мира, эру, которую встретят с восторгом как вершину всех предшествующих Промыслов Божиих и которая откроет новый цикл в истории мировой религии. Вскоре начались жестокие преследования, организованные силами Церкви и государства у Него на родине, которые привели сначала к Его аресту, затем к Его ссылке в горы Азербайджана, заключению в крепость Ма-ку, потом в крепость Ширик и расстрелу Его в июле 1850 года на городской площади Тебриза. Не менее двадцати тысяч Его последователей было убито с варварской жестокостью, поразившей некоторых западных писателей, дипломатов, ученых и путешественников, часть из которых лично наблюдала эти зверские расправы и с состраданием запечатлела их в своих книгах и дневниках, восхищаясь при этом героизмом мучеников.</w:t>
      </w:r>
    </w:p>
    <w:p w:rsidR="0042082A" w:rsidRDefault="0042082A" w:rsidP="0042082A">
      <w:r>
        <w:t>Мирза Хусейн-Али, родом из Мазандарана, принявший имя Бахауллы (Слава Господа), пришествие которого предсказывал Баб, подвергся преследованиям со стороны тех же самых сил невежества и фанатизма, был брошен в тюрьму в Тегеране, в 1852 году изгнан из родной страны в Багдад, а оттуда в Константинополь и Адрианополь и наконец в город-тюрьму Акку, где провел в заключении почти двадцать пять лет, и умер неподалеку от него в 1892 году. Находясь в изгнании, в основном в Адрианополе и Акке, Он сформулировал законы и постулаты Своего Откровения, изложил и истолковал в более чем ста работах принципы Своего учения, направил Послания царям и правителям Востока и Запада, как христианским, так и мусульманским, обратился к папе римскому, халифу ислама, высшим должностным лицам республик американского континента, ко всему христианскому духовенству, шиитским и суннитским лидерам ислама, к верховным жрецам зороастризма. В этих трудах Он провозглашал свое Откровение, призывал тех, к кому обращался, услышать Его призыв и прийти в лоно Его Веры, предупреждал их о последствиях отказа, а в некоторых случаях обличал их высокомерие и деспотизм.</w:t>
      </w:r>
    </w:p>
    <w:p w:rsidR="0042082A" w:rsidRDefault="0042082A" w:rsidP="0042082A">
      <w:r>
        <w:t>Его старший сын Аббас Эффенди, известный как Абдул-Баха (Слуга Баха), назначенный Бахауллой Своим правопреемником и полномочным Толкователем учения, с раннего детства был тесно связан с</w:t>
      </w:r>
      <w:r w:rsidR="00E900FE">
        <w:t> </w:t>
      </w:r>
      <w:r>
        <w:t>отцом, разделил Его изгнание и невзгоды и находился в тюрьме до 1908 года, когда был освобожден в</w:t>
      </w:r>
      <w:r w:rsidR="00E900FE">
        <w:t> </w:t>
      </w:r>
      <w:r>
        <w:t>результате революции младотурков. Он поселился в Хайфе и вскоре отправился в трехлетнее путешествие по Египту, Европе и Северной Америке, где проповедовал перед огромной аудиторией учение Своего Отца и предсказывал наступление той катастрофы, которая вскоре должна была разразиться в</w:t>
      </w:r>
      <w:r w:rsidR="00E900FE">
        <w:t> </w:t>
      </w:r>
      <w:r>
        <w:t>мире. Он вернулся домой накануне первой мировой войны, и всю войну постоянно подвергался опасности, пока Палестина не была освобождена войсками генерала Алленби, который с огромным вниманием отнесся к нему и к небольшой группе его товарищей по изгнанию в Акке и Хайфе. В 1921 году он скончался и был похоронен в склепе мавзолея, сооруженного на горе Кармель по указанию Бахауллы для останков Баба, перевезенных в Святую Землю из Тебриза, где их укрывали и сохраняли целых шестьдесят лет.</w:t>
      </w:r>
    </w:p>
    <w:p w:rsidR="0042082A" w:rsidRDefault="0042082A" w:rsidP="0042082A">
      <w:r>
        <w:t>Уход из жизни Абдул-Баха ознаменовал собой завершение первого, героического этапа Веры Бахаи и</w:t>
      </w:r>
      <w:r w:rsidR="00E900FE">
        <w:t> </w:t>
      </w:r>
      <w:r>
        <w:t>начало этапа становления, в течение которого суждено было начаться постепенному формированию административного устройства, учреждение которого было предсказано Бабом, законы провозглашены Бахауллой, схема намечена Абдул-Баха в Его Завещании и Завете, основы которых сейчас претворяют в жизнь Национальные и местные Духовные Собрания, избираемые людьми, исповедующими эту Веру...</w:t>
      </w:r>
    </w:p>
    <w:p w:rsidR="0042082A" w:rsidRDefault="0042082A" w:rsidP="0042082A">
      <w:r>
        <w:t>Это административное устройство, в отличие от систем, созданных после смерти основателей различных религий, имеет Божественное происхождение, основано на законах, заповедях и наставлениях, недвусмысленно изложенных самим Основателем Веры, и строго соответствует указаниям правомочных Толкователей Священных Писаний бахаи. Несмотря на свирепые нападки на Веру Бахаи с самого момента ее зарождения, она, ввиду самой своей природы, беспримерной в истории религии, сумела сохранить единство неоднородной и территориально разобщенной своей паствы и дала ей возможность начать действовать целенаправленно и сплоченно во всем мире, добиваясь расширения своих рядов и</w:t>
      </w:r>
      <w:r w:rsidR="00E900FE">
        <w:t> </w:t>
      </w:r>
      <w:r>
        <w:t>укрепления своих административных институтов.</w:t>
      </w:r>
    </w:p>
    <w:p w:rsidR="004439E2" w:rsidRDefault="0042082A" w:rsidP="0042082A">
      <w:r>
        <w:lastRenderedPageBreak/>
        <w:t>В этой связи следует отметить, что вероисповедание, которому служит, которое охраняет и укрепляет это административное устройство, является по сути своей духовным, наднациональным, внеполитическим, внепартийным и диаметрально противоположным любой идеологии или политике, стремящейся возвысить какое-то племя, класс или народ. Вера Бахаи не имеет церкви, духовенства, обрядов, черпая материальную поддержку исключительно из добровольных взносов тех, кто открыто разделяет ее. При всей лояльности по отношению к своему правительству, при всей любви к своей стране и</w:t>
      </w:r>
      <w:r w:rsidR="00E900FE">
        <w:t> </w:t>
      </w:r>
      <w:r>
        <w:t>желании постоянно служить ей, приверженцы Веры Бахаи, тем не менее, рассматривают человечество как единое целое и, будучи глубоко преданы его жизненным интересам, не колеблясь, подчиняют любые интересы личного, местного или национального характера верховным интересам большинства человечества, хорошо понимая, что в мире, где страны и народы взаимозависимы, благо каждой части определяется благом целого и что невозможно достичь надежного результата для любой составляющей, пренебрегая интересами всего сообщества...</w:t>
      </w:r>
    </w:p>
    <w:p w:rsidR="00440676" w:rsidRDefault="00440676" w:rsidP="0042082A"/>
    <w:p w:rsidR="0042082A" w:rsidRDefault="0042082A" w:rsidP="0042082A">
      <w:r w:rsidRPr="0042082A">
        <w:t>Цитируется по Шоги Эффенди. Призыв к народам. Пер. с англ. – СПб.: Единение. – 10</w:t>
      </w:r>
      <w:r>
        <w:t>6 с. обл.</w:t>
      </w:r>
    </w:p>
    <w:p w:rsidR="009B31CD" w:rsidRDefault="009B31CD" w:rsidP="009B31CD">
      <w:r>
        <w:t>Использованы материалы с портала «</w:t>
      </w:r>
      <w:hyperlink r:id="rId34" w:history="1">
        <w:r w:rsidRPr="00EE755A">
          <w:rPr>
            <w:rStyle w:val="afff8"/>
          </w:rPr>
          <w:t>Архивы — память общины</w:t>
        </w:r>
      </w:hyperlink>
      <w:r>
        <w:t>».</w:t>
      </w:r>
    </w:p>
    <w:p w:rsidR="009B31CD" w:rsidRDefault="009B31CD" w:rsidP="0042082A"/>
    <w:p w:rsidR="00440676" w:rsidRDefault="0041374C" w:rsidP="0041374C">
      <w:pPr>
        <w:jc w:val="center"/>
      </w:pPr>
      <w:r>
        <w:rPr>
          <w:noProof/>
        </w:rPr>
        <w:drawing>
          <wp:inline distT="0" distB="0" distL="0" distR="0" wp14:anchorId="7A982B99" wp14:editId="3ACD7CFA">
            <wp:extent cx="4783780" cy="4504607"/>
            <wp:effectExtent l="19050" t="0" r="17145" b="42989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10455042_10202930266208837_4941463463942028437_n.jpg"/>
                    <pic:cNvPicPr/>
                  </pic:nvPicPr>
                  <pic:blipFill>
                    <a:blip r:embed="rId35">
                      <a:extLst>
                        <a:ext uri="{28A0092B-C50C-407E-A947-70E740481C1C}">
                          <a14:useLocalDpi xmlns:a14="http://schemas.microsoft.com/office/drawing/2010/main" val="0"/>
                        </a:ext>
                      </a:extLst>
                    </a:blip>
                    <a:stretch>
                      <a:fillRect/>
                    </a:stretch>
                  </pic:blipFill>
                  <pic:spPr>
                    <a:xfrm>
                      <a:off x="0" y="0"/>
                      <a:ext cx="4790974" cy="4511381"/>
                    </a:xfrm>
                    <a:prstGeom prst="roundRect">
                      <a:avLst>
                        <a:gd name="adj" fmla="val 8594"/>
                      </a:avLst>
                    </a:prstGeom>
                    <a:solidFill>
                      <a:srgbClr val="FFFFFF">
                        <a:shade val="85000"/>
                      </a:srgbClr>
                    </a:solidFill>
                    <a:ln>
                      <a:noFill/>
                    </a:ln>
                    <a:effectLst>
                      <a:reflection blurRad="12700" stA="37000" endPos="9000" dist="5000" dir="5400000" sy="-100000" algn="bl" rotWithShape="0"/>
                    </a:effectLst>
                  </pic:spPr>
                </pic:pic>
              </a:graphicData>
            </a:graphic>
          </wp:inline>
        </w:drawing>
      </w:r>
    </w:p>
    <w:p w:rsidR="00251AD4" w:rsidRDefault="00183DAD" w:rsidP="00183DAD">
      <w:pPr>
        <w:pStyle w:val="11"/>
        <w:ind w:left="0"/>
        <w:jc w:val="left"/>
      </w:pPr>
      <w:bookmarkStart w:id="7" w:name="_Toc409988110"/>
      <w:r>
        <w:lastRenderedPageBreak/>
        <w:t>Пророчество</w:t>
      </w:r>
      <w:r w:rsidRPr="00183DAD">
        <w:t>: Жестокие</w:t>
      </w:r>
      <w:r>
        <w:t xml:space="preserve"> межрасовые конфликты в Америке — Гари Л. Мэтьюс</w:t>
      </w:r>
      <w:bookmarkEnd w:id="7"/>
    </w:p>
    <w:p w:rsidR="00B278E4" w:rsidRPr="00183DAD" w:rsidRDefault="00183DAD" w:rsidP="00183DAD">
      <w:pPr>
        <w:rPr>
          <w:b/>
        </w:rPr>
      </w:pPr>
      <w:r w:rsidRPr="00183DAD">
        <w:rPr>
          <w:b/>
        </w:rPr>
        <w:t>Глава из кн</w:t>
      </w:r>
      <w:r>
        <w:rPr>
          <w:b/>
        </w:rPr>
        <w:t xml:space="preserve">иги </w:t>
      </w:r>
      <w:r w:rsidRPr="00183DAD">
        <w:rPr>
          <w:b/>
        </w:rPr>
        <w:t>«Вызов, брошенный Бахауллой: д</w:t>
      </w:r>
      <w:r w:rsidR="00B278E4" w:rsidRPr="00183DAD">
        <w:rPr>
          <w:b/>
        </w:rPr>
        <w:t>оказательства истинности Откровения Бахауллы</w:t>
      </w:r>
      <w:r>
        <w:rPr>
          <w:b/>
        </w:rPr>
        <w:t>»</w:t>
      </w:r>
      <w:r w:rsidR="00B278E4" w:rsidRPr="00183DAD">
        <w:rPr>
          <w:b/>
        </w:rPr>
        <w:t>.</w:t>
      </w:r>
    </w:p>
    <w:p w:rsidR="002C4A68" w:rsidRDefault="002C4A68" w:rsidP="00B278E4">
      <w:pPr>
        <w:ind w:left="360"/>
        <w:jc w:val="left"/>
        <w:rPr>
          <w:i/>
        </w:rPr>
      </w:pPr>
      <w:r w:rsidRPr="00872C10">
        <w:rPr>
          <w:i/>
        </w:rPr>
        <w:t>«Вызов, брошенный Бахауллой» не ставит себе целью объяснить, «во что бахаи верят». Это книга о том, почему бахаи верят именно в то, во что верят,</w:t>
      </w:r>
      <w:r w:rsidR="00872C10">
        <w:rPr>
          <w:i/>
        </w:rPr>
        <w:t xml:space="preserve"> </w:t>
      </w:r>
      <w:r w:rsidRPr="00872C10">
        <w:rPr>
          <w:i/>
        </w:rPr>
        <w:t>— или, точнее, почему в это верит автор. Это просто по-пытка поделиться моими собственными чувствами о том, почему я счи-таю обоснованным и правильным признать Бахауллу Божиим Послан-ником для нынешней эпохи.</w:t>
      </w:r>
    </w:p>
    <w:p w:rsidR="00872C10" w:rsidRPr="00872C10" w:rsidRDefault="00872C10" w:rsidP="00872C10">
      <w:pPr>
        <w:ind w:left="360"/>
        <w:jc w:val="right"/>
        <w:rPr>
          <w:i/>
        </w:rPr>
      </w:pPr>
      <w:r w:rsidRPr="00872C10">
        <w:rPr>
          <w:i/>
        </w:rPr>
        <w:t xml:space="preserve">— </w:t>
      </w:r>
      <w:r w:rsidR="00B278E4" w:rsidRPr="00B278E4">
        <w:rPr>
          <w:i/>
        </w:rPr>
        <w:t>Гари Л. Мэтьюс</w:t>
      </w:r>
      <w:r w:rsidR="00B278E4">
        <w:rPr>
          <w:i/>
        </w:rPr>
        <w:t>,</w:t>
      </w:r>
      <w:r w:rsidR="00B278E4" w:rsidRPr="00B278E4">
        <w:rPr>
          <w:i/>
        </w:rPr>
        <w:t xml:space="preserve"> 1993</w:t>
      </w:r>
      <w:r w:rsidR="00B278E4">
        <w:rPr>
          <w:i/>
        </w:rPr>
        <w:t xml:space="preserve"> год</w:t>
      </w:r>
    </w:p>
    <w:p w:rsidR="00872C10" w:rsidRDefault="00872C10" w:rsidP="00872C10">
      <w:pPr>
        <w:ind w:left="360"/>
        <w:jc w:val="center"/>
      </w:pPr>
      <w:r>
        <w:t>*</w:t>
      </w:r>
    </w:p>
    <w:bookmarkEnd w:id="2"/>
    <w:bookmarkEnd w:id="3"/>
    <w:p w:rsidR="00FC0843" w:rsidRDefault="00FC0843" w:rsidP="00FC0843">
      <w:pPr>
        <w:ind w:left="360"/>
      </w:pPr>
      <w:r>
        <w:t>Вероятность ожесточённых, а иногда и кровавых межрасовых конфликтов в Америке была настолько очевидна для Абдул-Баха в 1912 году, как если бы всё это произошло на Его глазах.</w:t>
      </w:r>
    </w:p>
    <w:p w:rsidR="00FC0843" w:rsidRPr="00574E15" w:rsidRDefault="00FC0843" w:rsidP="00574E15">
      <w:pPr>
        <w:ind w:left="720"/>
        <w:rPr>
          <w:i/>
        </w:rPr>
      </w:pPr>
      <w:r w:rsidRPr="00574E15">
        <w:rPr>
          <w:i/>
        </w:rPr>
        <w:t>Вопрос союза белых и чёрных крайне важен,</w:t>
      </w:r>
      <w:r w:rsidR="00574E15" w:rsidRPr="00574E15">
        <w:rPr>
          <w:i/>
        </w:rPr>
        <w:t xml:space="preserve"> </w:t>
      </w:r>
      <w:r w:rsidRPr="00574E15">
        <w:rPr>
          <w:i/>
        </w:rPr>
        <w:t>— предупреждал Он в ходе Своего путешествия по Америке,</w:t>
      </w:r>
      <w:r w:rsidR="00574E15" w:rsidRPr="00574E15">
        <w:rPr>
          <w:i/>
        </w:rPr>
        <w:t xml:space="preserve"> </w:t>
      </w:r>
      <w:r w:rsidRPr="00574E15">
        <w:rPr>
          <w:i/>
        </w:rPr>
        <w:t>— ибо если его не удастся достичь, т</w:t>
      </w:r>
      <w:r w:rsidR="00574E15" w:rsidRPr="00574E15">
        <w:rPr>
          <w:i/>
        </w:rPr>
        <w:t>о вскоре вы столкнётесь с огром</w:t>
      </w:r>
      <w:r w:rsidRPr="00574E15">
        <w:rPr>
          <w:i/>
        </w:rPr>
        <w:t>ными трудностями и непростыми проблемами.</w:t>
      </w:r>
      <w:r w:rsidR="00574E15" w:rsidRPr="00574E15">
        <w:rPr>
          <w:i/>
        </w:rPr>
        <w:t xml:space="preserve"> </w:t>
      </w:r>
      <w:r w:rsidRPr="00574E15">
        <w:rPr>
          <w:i/>
        </w:rPr>
        <w:t xml:space="preserve">[106] </w:t>
      </w:r>
    </w:p>
    <w:p w:rsidR="00FC0843" w:rsidRDefault="00FC0843" w:rsidP="00FC0843">
      <w:pPr>
        <w:ind w:left="360"/>
      </w:pPr>
      <w:r>
        <w:t xml:space="preserve">В 1912 г., в письме одному чикагскому бахаи, Он писал: </w:t>
      </w:r>
    </w:p>
    <w:p w:rsidR="00FC0843" w:rsidRPr="00574E15" w:rsidRDefault="00FC0843" w:rsidP="00574E15">
      <w:pPr>
        <w:ind w:left="720"/>
        <w:rPr>
          <w:i/>
        </w:rPr>
      </w:pPr>
      <w:r w:rsidRPr="00574E15">
        <w:rPr>
          <w:i/>
        </w:rPr>
        <w:t>Если этот вопрос останется без внимания, враждебность будет нарастать день ото дня, что, в конце концов, приве</w:t>
      </w:r>
      <w:r w:rsidR="00574E15">
        <w:rPr>
          <w:i/>
        </w:rPr>
        <w:t>д</w:t>
      </w:r>
      <w:r w:rsidRPr="00574E15">
        <w:rPr>
          <w:i/>
        </w:rPr>
        <w:t>ёт к таким проблемам, которые могут закончиться крово</w:t>
      </w:r>
      <w:r w:rsidR="00574E15">
        <w:rPr>
          <w:i/>
        </w:rPr>
        <w:t>п</w:t>
      </w:r>
      <w:r w:rsidRPr="00574E15">
        <w:rPr>
          <w:i/>
        </w:rPr>
        <w:t>ролитием.</w:t>
      </w:r>
    </w:p>
    <w:p w:rsidR="00FC0843" w:rsidRDefault="00FC0843" w:rsidP="00FC0843">
      <w:pPr>
        <w:ind w:left="360"/>
      </w:pPr>
      <w:r>
        <w:t>Затем он добавил, что до тех пор, пока межрасовые предрассудки не преодолены:</w:t>
      </w:r>
    </w:p>
    <w:p w:rsidR="00FC0843" w:rsidRPr="00574E15" w:rsidRDefault="00FC0843" w:rsidP="00574E15">
      <w:pPr>
        <w:ind w:left="720"/>
        <w:rPr>
          <w:i/>
        </w:rPr>
      </w:pPr>
      <w:r w:rsidRPr="00574E15">
        <w:rPr>
          <w:i/>
        </w:rPr>
        <w:t xml:space="preserve">...Царство человечества не </w:t>
      </w:r>
      <w:r w:rsidR="00574E15">
        <w:rPr>
          <w:i/>
        </w:rPr>
        <w:t>обретёт покой. Нет же, но разно</w:t>
      </w:r>
      <w:r w:rsidRPr="00574E15">
        <w:rPr>
          <w:i/>
        </w:rPr>
        <w:t>гласия и кровопролитные битвы будут ужесточаться день ото дня, и фундамент процветания человеческого будет уничтожен.</w:t>
      </w:r>
      <w:r w:rsidR="00574E15">
        <w:rPr>
          <w:i/>
        </w:rPr>
        <w:t xml:space="preserve"> </w:t>
      </w:r>
      <w:r w:rsidRPr="00574E15">
        <w:rPr>
          <w:i/>
        </w:rPr>
        <w:t>[107]</w:t>
      </w:r>
    </w:p>
    <w:p w:rsidR="00FC0843" w:rsidRDefault="00FC0843" w:rsidP="00FC0843">
      <w:pPr>
        <w:ind w:left="360"/>
      </w:pPr>
      <w:r>
        <w:t>С высоты 1990-х годов подобные наблюдения могут показаться самоочевидными. Для белого населения Америки в 1912 году они казались немыслимыми. Тем не менее, возрождение «Ку-клукс-клана» в 1915 году и экономическая разруха, последовавшая за Первой мировой войной, скоро вывели межрасовые трения на новый уровень. Пик противостояния наступил «Красным летом» 1919</w:t>
      </w:r>
      <w:r w:rsidR="00574E15">
        <w:t> </w:t>
      </w:r>
      <w:r>
        <w:t>года, когда в разных городах вспыхнуло двадцать пять расовых бунтов.</w:t>
      </w:r>
      <w:r w:rsidR="00574E15">
        <w:t xml:space="preserve"> </w:t>
      </w:r>
      <w:r>
        <w:t>[108] Сам Абдул-Баха интерпретировал эти вспышки как не более чем первые признаки надвигающихся жестоких битв.</w:t>
      </w:r>
    </w:p>
    <w:p w:rsidR="00FC0843" w:rsidRPr="00574E15" w:rsidRDefault="00FC0843" w:rsidP="00574E15">
      <w:pPr>
        <w:ind w:left="720"/>
        <w:rPr>
          <w:i/>
        </w:rPr>
      </w:pPr>
      <w:r w:rsidRPr="00574E15">
        <w:rPr>
          <w:i/>
        </w:rPr>
        <w:t>Настало время,</w:t>
      </w:r>
      <w:r w:rsidR="00574E15" w:rsidRPr="00574E15">
        <w:rPr>
          <w:i/>
        </w:rPr>
        <w:t xml:space="preserve"> </w:t>
      </w:r>
      <w:r w:rsidRPr="00574E15">
        <w:rPr>
          <w:i/>
        </w:rPr>
        <w:t>— сказал он в 1920 г.,</w:t>
      </w:r>
      <w:r w:rsidR="00574E15" w:rsidRPr="00574E15">
        <w:rPr>
          <w:i/>
        </w:rPr>
        <w:t xml:space="preserve"> </w:t>
      </w:r>
      <w:r w:rsidRPr="00574E15">
        <w:rPr>
          <w:i/>
        </w:rPr>
        <w:t xml:space="preserve">— когда американцы должны взяться за этот вопрос серьёзно и достичь сплочённости белого и цветного </w:t>
      </w:r>
      <w:r w:rsidR="00574E15">
        <w:rPr>
          <w:i/>
        </w:rPr>
        <w:t>населения. А иначе ждёт вас впе</w:t>
      </w:r>
      <w:r w:rsidRPr="00574E15">
        <w:rPr>
          <w:i/>
        </w:rPr>
        <w:t>реди уничтожение! Ждёт вас впереди опустошение!</w:t>
      </w:r>
      <w:r w:rsidR="00574E15">
        <w:rPr>
          <w:i/>
        </w:rPr>
        <w:t xml:space="preserve"> </w:t>
      </w:r>
      <w:r w:rsidRPr="00574E15">
        <w:rPr>
          <w:i/>
        </w:rPr>
        <w:t xml:space="preserve">[109] </w:t>
      </w:r>
    </w:p>
    <w:p w:rsidR="00FC0843" w:rsidRDefault="00FC0843" w:rsidP="00FC0843">
      <w:pPr>
        <w:ind w:left="360"/>
      </w:pPr>
      <w:r>
        <w:t>Шоги Эффенди, вспоминая эти и многие аналогичные высказывания, писал в 1954 году:</w:t>
      </w:r>
    </w:p>
    <w:p w:rsidR="00FC0843" w:rsidRPr="00574E15" w:rsidRDefault="00FC0843" w:rsidP="00574E15">
      <w:pPr>
        <w:ind w:left="720"/>
        <w:rPr>
          <w:i/>
        </w:rPr>
      </w:pPr>
      <w:r w:rsidRPr="00574E15">
        <w:rPr>
          <w:i/>
        </w:rPr>
        <w:t>...Наиважнейший, неизбежный и неотложный долг, о котором столь часто и наглядно говорил и который подчёркивал Абдул-Баха, перечисляя основные слабые места в социальной ткани этого народа,</w:t>
      </w:r>
      <w:r w:rsidR="00574E15">
        <w:rPr>
          <w:i/>
        </w:rPr>
        <w:t xml:space="preserve"> </w:t>
      </w:r>
      <w:r w:rsidRPr="00574E15">
        <w:rPr>
          <w:i/>
        </w:rPr>
        <w:t>— пока ещё есть время, исправить, опираясь на революционные изменения в концепциях и в отношении рядовых белых американцев по отношению к их согражданам-неграм, эту ситуацию, которая, если её пустить на самотёк, приведёт, как указывал Абдул-Баха, к тому, что по улицам американских городов потекут реки крови...</w:t>
      </w:r>
      <w:r w:rsidR="00574E15">
        <w:rPr>
          <w:i/>
        </w:rPr>
        <w:t xml:space="preserve"> </w:t>
      </w:r>
      <w:r w:rsidRPr="00574E15">
        <w:rPr>
          <w:i/>
        </w:rPr>
        <w:t>[110]</w:t>
      </w:r>
    </w:p>
    <w:p w:rsidR="00FC0843" w:rsidRDefault="00FC0843" w:rsidP="00FC0843">
      <w:pPr>
        <w:ind w:left="360"/>
      </w:pPr>
      <w:r>
        <w:t>Межрасовые столкновения 1960-х годов, когда чёрные американцы громко заявили о давно назревшей необходимости экономической и социальной справедливости, полностью подтвердили предсказания Абдул-Баха. В расовых бунтах, случившихся между 1965 и 1969 годом, согласно данным «Нью-Йорк Таймс», около 250 человек было убито, 12 000 получили ранения и 83 000 были арестованы.</w:t>
      </w:r>
      <w:r w:rsidR="00574E15">
        <w:t xml:space="preserve"> </w:t>
      </w:r>
      <w:r>
        <w:t xml:space="preserve">[111] В течение одного лета примерно 40 городов пылали в огне пожаров и по крайней </w:t>
      </w:r>
      <w:r>
        <w:lastRenderedPageBreak/>
        <w:t>мере в один — Детройт — были ведены федеральные войска.</w:t>
      </w:r>
      <w:r w:rsidR="00574E15">
        <w:t xml:space="preserve"> </w:t>
      </w:r>
      <w:r>
        <w:t>[112] Кровопролитие наверняка было бы куда более жестоким, если бы не успех преподобного Мартина Лютера Кинга, сумевшего направить движение за гражданские права в ненасильственное русло. Грустная ирония ситуации заключается в том, что именно убийство Мартина Лютера Кинга и спровоцировало открытые межрасовые столкновения в ряде крупнейших американских городов, когда и чёрные, и белые одинаково выплёскивали своё отчаяние, разочарование и долго сдерживаемый гнев.</w:t>
      </w:r>
    </w:p>
    <w:p w:rsidR="00FC0843" w:rsidRDefault="00FC0843" w:rsidP="00FC0843">
      <w:pPr>
        <w:ind w:left="360"/>
      </w:pPr>
      <w:r>
        <w:t>Весной 1992 года четверо белых офицеров полиции были оправданы белыми присяжными, несмотря на представленную видеозапись избиения ими в Лос-Анджелесе автомобилиста Родни Кинга, которого они поймали после скоростной погони. Пять дней бушевали беспорядки, в результате чего 60 человек погибло, множество было ранено, и 7 тысяч было арестовано по обвинениям, связанным с неповиновением властям. Насилие охватило множество городов, вплоть до Атланты, Лас-Вегаса, Сан-Франциско, Майами и Сиэтла. Этот приговор и его жуткие следствия продемонстрировали, что шаткое перемирие предыдущих двух десятилетий лишь маскировало симптомы расизма, тогда как болезнь продолжала разъедать эту нацию изнутри.</w:t>
      </w:r>
    </w:p>
    <w:p w:rsidR="00FC0843" w:rsidRDefault="00FC0843" w:rsidP="00FC0843">
      <w:pPr>
        <w:ind w:left="360"/>
      </w:pPr>
      <w:r>
        <w:t>Прогнозируя эти события пятьюдесятью годами ранее, Абдул-Баха призывал обратить внимание на более глобальный и важный аспект этого конфликта. Он заявил, что ес</w:t>
      </w:r>
      <w:r>
        <w:t>ли белые и чёрные американцы со</w:t>
      </w:r>
      <w:r>
        <w:t>единятся узами подлинного братства, их единство настолько усилит миротворческий потенциал нации, что она сможет «обеспечить мир во всём мире»</w:t>
      </w:r>
      <w:r w:rsidRPr="00FC0843">
        <w:t xml:space="preserve"> </w:t>
      </w:r>
      <w:r>
        <w:t>[113]; если же этого не пр</w:t>
      </w:r>
      <w:r>
        <w:t>оизойдёт, то межрасовые конфлик</w:t>
      </w:r>
      <w:r>
        <w:t>ты серьёзно ослабят Америку изнутри в то самое время, когда само её существование подвергнется опасности со стороны внешних сил. Если время будет упущено, добавил Он, это может запросто привести к «уничтожению Америки».</w:t>
      </w:r>
      <w:r w:rsidR="00574E15">
        <w:t xml:space="preserve"> </w:t>
      </w:r>
      <w:r>
        <w:t>[114] Шог</w:t>
      </w:r>
      <w:r>
        <w:t>и Эффенди повторил эти предупре</w:t>
      </w:r>
      <w:r>
        <w:t>ждения в процитированном выше пись</w:t>
      </w:r>
      <w:r>
        <w:t>ме 1954 года, заявив, что амери</w:t>
      </w:r>
      <w:r>
        <w:t>канский народ «опасно недооценил» наступающий кризис. Так и вышло: межрасовые столкновения конца 60-х достигли своей кульминации в самые мрачные дни «холодной войны», когда враги Америки загнали её на край атомной пропасти.</w:t>
      </w:r>
    </w:p>
    <w:p w:rsidR="00FC0843" w:rsidRDefault="00FC0843" w:rsidP="00FC0843">
      <w:pPr>
        <w:ind w:left="360"/>
      </w:pPr>
      <w:r>
        <w:t>Как мы сегодня знаем, Америка смогла пережить тот кризис. И «холодная война», и та формальная система расовой сегрегации, что породила движение за гражданские права, пре</w:t>
      </w:r>
      <w:r>
        <w:t>вратились в мёртвые ре</w:t>
      </w:r>
      <w:r>
        <w:t>ликвии прошлого. Дискриминация, хоть и поныне привычная, сегодня хотя бы поставлена вне закона; и политики уже не могут безнаказанно провозглашать расистские лозунги. Те</w:t>
      </w:r>
      <w:r>
        <w:t>м не менее, как показали послед</w:t>
      </w:r>
      <w:r>
        <w:t xml:space="preserve">ние события, эти косметические меры не обязательно указывают на те «революционные изменения» в мировоззрении простых американцев, о которых Абдул-Баха </w:t>
      </w:r>
      <w:r w:rsidR="003F2A71">
        <w:t>говорил,</w:t>
      </w:r>
      <w:r>
        <w:t xml:space="preserve"> как о единственной гарантии решения межрасовых проблем Америки. До тех </w:t>
      </w:r>
      <w:r>
        <w:t>пор, пока расизм остаётся замет</w:t>
      </w:r>
      <w:r>
        <w:t>ной частью американской психологи</w:t>
      </w:r>
      <w:r>
        <w:t>и, мы так и будем с опаской ожи</w:t>
      </w:r>
      <w:r>
        <w:t>дать, когда же будет допис</w:t>
      </w:r>
      <w:r>
        <w:t>ан последний акт этой трагедии.</w:t>
      </w:r>
    </w:p>
    <w:p w:rsidR="003F2A71" w:rsidRDefault="00BD4B5E" w:rsidP="003F2A71">
      <w:pPr>
        <w:ind w:left="360"/>
        <w:jc w:val="right"/>
      </w:pPr>
      <w:r>
        <w:rPr>
          <w:noProof/>
        </w:rPr>
        <w:drawing>
          <wp:anchor distT="0" distB="0" distL="114300" distR="114300" simplePos="0" relativeHeight="251670528" behindDoc="0" locked="0" layoutInCell="1" allowOverlap="1" wp14:anchorId="304BCAB0" wp14:editId="66AB8239">
            <wp:simplePos x="0" y="0"/>
            <wp:positionH relativeFrom="column">
              <wp:posOffset>719013</wp:posOffset>
            </wp:positionH>
            <wp:positionV relativeFrom="paragraph">
              <wp:posOffset>250190</wp:posOffset>
            </wp:positionV>
            <wp:extent cx="2165679" cy="1440000"/>
            <wp:effectExtent l="19050" t="0" r="25400" b="179705"/>
            <wp:wrapSquare wrapText="bothSides"/>
            <wp:docPr id="38" name="Рисунок 38" descr="http://im3.kommersant.ru/Issues.photo/CORP/2014/11/25/KMO_088197_189766_1_t222_1258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im3.kommersant.ru/Issues.photo/CORP/2014/11/25/KMO_088197_189766_1_t222_125820.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165679" cy="1440000"/>
                    </a:xfrm>
                    <a:prstGeom prst="roundRect">
                      <a:avLst>
                        <a:gd name="adj" fmla="val 8594"/>
                      </a:avLst>
                    </a:prstGeom>
                    <a:solidFill>
                      <a:srgbClr val="FFFFFF">
                        <a:shade val="85000"/>
                      </a:srgbClr>
                    </a:solidFill>
                    <a:ln>
                      <a:noFill/>
                    </a:ln>
                    <a:effectLst>
                      <a:reflection blurRad="12700" stA="37000" endPos="9000" dist="5000" dir="5400000" sy="-100000" algn="bl" rotWithShape="0"/>
                    </a:effectLst>
                  </pic:spPr>
                </pic:pic>
              </a:graphicData>
            </a:graphic>
          </wp:anchor>
        </w:drawing>
      </w:r>
      <w:r>
        <w:rPr>
          <w:noProof/>
        </w:rPr>
        <w:drawing>
          <wp:anchor distT="0" distB="0" distL="114300" distR="114300" simplePos="0" relativeHeight="251673600" behindDoc="0" locked="0" layoutInCell="1" allowOverlap="1" wp14:anchorId="73AF0850" wp14:editId="1CDEED49">
            <wp:simplePos x="0" y="0"/>
            <wp:positionH relativeFrom="column">
              <wp:posOffset>3383091</wp:posOffset>
            </wp:positionH>
            <wp:positionV relativeFrom="paragraph">
              <wp:posOffset>249555</wp:posOffset>
            </wp:positionV>
            <wp:extent cx="2238029" cy="1440000"/>
            <wp:effectExtent l="19050" t="0" r="10160" b="179705"/>
            <wp:wrapSquare wrapText="bothSides"/>
            <wp:docPr id="39" name="Рисунок 39" descr="http://www.runyweb.com/images/articles/18657/454-292-Ferguson_protes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runyweb.com/images/articles/18657/454-292-Ferguson_protests.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238029" cy="1440000"/>
                    </a:xfrm>
                    <a:prstGeom prst="roundRect">
                      <a:avLst>
                        <a:gd name="adj" fmla="val 8594"/>
                      </a:avLst>
                    </a:prstGeom>
                    <a:solidFill>
                      <a:srgbClr val="FFFFFF">
                        <a:shade val="85000"/>
                      </a:srgbClr>
                    </a:solidFill>
                    <a:ln>
                      <a:noFill/>
                    </a:ln>
                    <a:effectLst>
                      <a:reflection blurRad="12700" stA="37000" endPos="9000" dist="5000" dir="5400000" sy="-100000" algn="bl" rotWithShape="0"/>
                    </a:effectLst>
                  </pic:spPr>
                </pic:pic>
              </a:graphicData>
            </a:graphic>
          </wp:anchor>
        </w:drawing>
      </w:r>
      <w:r w:rsidR="003F2A71">
        <w:t>Перевод: Владимир Чупин.</w:t>
      </w:r>
    </w:p>
    <w:p w:rsidR="00BD4B5E" w:rsidRDefault="00BD4B5E" w:rsidP="00BD4B5E">
      <w:pPr>
        <w:ind w:left="360"/>
        <w:jc w:val="left"/>
      </w:pPr>
    </w:p>
    <w:p w:rsidR="00BD4B5E" w:rsidRDefault="00BD4B5E" w:rsidP="00BD4B5E">
      <w:pPr>
        <w:ind w:left="360"/>
        <w:jc w:val="left"/>
      </w:pPr>
    </w:p>
    <w:p w:rsidR="00BD4B5E" w:rsidRPr="003F2A71" w:rsidRDefault="00BD4B5E" w:rsidP="003F2A71">
      <w:pPr>
        <w:ind w:left="360"/>
        <w:jc w:val="right"/>
      </w:pPr>
    </w:p>
    <w:p w:rsidR="008803CC" w:rsidRDefault="00BD4B5E" w:rsidP="00FC0843">
      <w:pPr>
        <w:ind w:left="360"/>
      </w:pPr>
      <w:r>
        <w:rPr>
          <w:noProof/>
        </w:rPr>
        <w:drawing>
          <wp:anchor distT="0" distB="0" distL="114300" distR="114300" simplePos="0" relativeHeight="251672576" behindDoc="0" locked="0" layoutInCell="1" allowOverlap="1" wp14:anchorId="0FD2E407" wp14:editId="28828F73">
            <wp:simplePos x="0" y="0"/>
            <wp:positionH relativeFrom="column">
              <wp:posOffset>1887717</wp:posOffset>
            </wp:positionH>
            <wp:positionV relativeFrom="paragraph">
              <wp:posOffset>337102</wp:posOffset>
            </wp:positionV>
            <wp:extent cx="2307881" cy="1440000"/>
            <wp:effectExtent l="19050" t="0" r="16510" b="179705"/>
            <wp:wrapSquare wrapText="bothSides"/>
            <wp:docPr id="40" name="Рисунок 40" descr="http://i.telegraph.co.uk/multimedia/archive/03116/ferguson-riots-lin_3116889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i.telegraph.co.uk/multimedia/archive/03116/ferguson-riots-lin_3116889k.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307881" cy="1440000"/>
                    </a:xfrm>
                    <a:prstGeom prst="roundRect">
                      <a:avLst>
                        <a:gd name="adj" fmla="val 8594"/>
                      </a:avLst>
                    </a:prstGeom>
                    <a:solidFill>
                      <a:srgbClr val="FFFFFF">
                        <a:shade val="85000"/>
                      </a:srgbClr>
                    </a:solidFill>
                    <a:ln>
                      <a:noFill/>
                    </a:ln>
                    <a:effectLst>
                      <a:reflection blurRad="12700" stA="37000" endPos="9000" dist="5000" dir="5400000" sy="-100000" algn="bl" rotWithShape="0"/>
                    </a:effectLst>
                  </pic:spPr>
                </pic:pic>
              </a:graphicData>
            </a:graphic>
          </wp:anchor>
        </w:drawing>
      </w:r>
      <w:r w:rsidR="008803CC">
        <w:br w:type="page"/>
      </w:r>
    </w:p>
    <w:bookmarkStart w:id="8" w:name="_Toc396312085"/>
    <w:bookmarkStart w:id="9" w:name="_Toc402959824"/>
    <w:bookmarkStart w:id="10" w:name="_Toc404468954"/>
    <w:bookmarkStart w:id="11" w:name="_Toc404468955"/>
    <w:bookmarkStart w:id="12" w:name="_Toc409988111"/>
    <w:p w:rsidR="00316BBE" w:rsidRDefault="00316BBE" w:rsidP="00316BBE">
      <w:pPr>
        <w:pStyle w:val="11"/>
      </w:pPr>
      <w:r>
        <w:rPr>
          <w:noProof/>
        </w:rPr>
        <w:lastRenderedPageBreak/>
        <mc:AlternateContent>
          <mc:Choice Requires="wpg">
            <w:drawing>
              <wp:anchor distT="0" distB="0" distL="114300" distR="114300" simplePos="0" relativeHeight="251662336" behindDoc="1" locked="0" layoutInCell="1" allowOverlap="1" wp14:anchorId="0CCD57B3" wp14:editId="3CAA38A8">
                <wp:simplePos x="0" y="0"/>
                <wp:positionH relativeFrom="page">
                  <wp:posOffset>885190</wp:posOffset>
                </wp:positionH>
                <wp:positionV relativeFrom="page">
                  <wp:posOffset>1478357</wp:posOffset>
                </wp:positionV>
                <wp:extent cx="5466701" cy="1623695"/>
                <wp:effectExtent l="0" t="0" r="58420" b="0"/>
                <wp:wrapNone/>
                <wp:docPr id="5" name="Группа 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66701" cy="1623695"/>
                          <a:chOff x="1071" y="714"/>
                          <a:chExt cx="9784" cy="2906"/>
                        </a:xfrm>
                      </wpg:grpSpPr>
                      <wpg:grpSp>
                        <wpg:cNvPr id="6" name="Group 3"/>
                        <wpg:cNvGrpSpPr>
                          <a:grpSpLocks/>
                        </wpg:cNvGrpSpPr>
                        <wpg:grpSpPr bwMode="auto">
                          <a:xfrm>
                            <a:off x="2803" y="2327"/>
                            <a:ext cx="7983" cy="1205"/>
                            <a:chOff x="2803" y="2327"/>
                            <a:chExt cx="7983" cy="1205"/>
                          </a:xfrm>
                        </wpg:grpSpPr>
                        <wps:wsp>
                          <wps:cNvPr id="12" name="Freeform 4"/>
                          <wps:cNvSpPr>
                            <a:spLocks/>
                          </wps:cNvSpPr>
                          <wps:spPr bwMode="auto">
                            <a:xfrm>
                              <a:off x="2803" y="2327"/>
                              <a:ext cx="7983" cy="1205"/>
                            </a:xfrm>
                            <a:custGeom>
                              <a:avLst/>
                              <a:gdLst>
                                <a:gd name="T0" fmla="+- 0 10786 2803"/>
                                <a:gd name="T1" fmla="*/ T0 w 7983"/>
                                <a:gd name="T2" fmla="+- 0 3176 2327"/>
                                <a:gd name="T3" fmla="*/ 3176 h 1205"/>
                                <a:gd name="T4" fmla="+- 0 10060 2803"/>
                                <a:gd name="T5" fmla="*/ T4 w 7983"/>
                                <a:gd name="T6" fmla="+- 0 3176 2327"/>
                                <a:gd name="T7" fmla="*/ 3176 h 1205"/>
                                <a:gd name="T8" fmla="+- 0 10339 2803"/>
                                <a:gd name="T9" fmla="*/ T8 w 7983"/>
                                <a:gd name="T10" fmla="+- 0 3178 2327"/>
                                <a:gd name="T11" fmla="*/ 3178 h 1205"/>
                                <a:gd name="T12" fmla="+- 0 10362 2803"/>
                                <a:gd name="T13" fmla="*/ T12 w 7983"/>
                                <a:gd name="T14" fmla="+- 0 3179 2327"/>
                                <a:gd name="T15" fmla="*/ 3179 h 1205"/>
                                <a:gd name="T16" fmla="+- 0 10377 2803"/>
                                <a:gd name="T17" fmla="*/ T16 w 7983"/>
                                <a:gd name="T18" fmla="+- 0 3204 2327"/>
                                <a:gd name="T19" fmla="*/ 3204 h 1205"/>
                                <a:gd name="T20" fmla="+- 0 10377 2803"/>
                                <a:gd name="T21" fmla="*/ T20 w 7983"/>
                                <a:gd name="T22" fmla="+- 0 3212 2327"/>
                                <a:gd name="T23" fmla="*/ 3212 h 1205"/>
                                <a:gd name="T24" fmla="+- 0 10376 2803"/>
                                <a:gd name="T25" fmla="*/ T24 w 7983"/>
                                <a:gd name="T26" fmla="+- 0 3219 2327"/>
                                <a:gd name="T27" fmla="*/ 3219 h 1205"/>
                                <a:gd name="T28" fmla="+- 0 10374 2803"/>
                                <a:gd name="T29" fmla="*/ T28 w 7983"/>
                                <a:gd name="T30" fmla="+- 0 3228 2327"/>
                                <a:gd name="T31" fmla="*/ 3228 h 1205"/>
                                <a:gd name="T32" fmla="+- 0 10369 2803"/>
                                <a:gd name="T33" fmla="*/ T32 w 7983"/>
                                <a:gd name="T34" fmla="+- 0 3246 2327"/>
                                <a:gd name="T35" fmla="*/ 3246 h 1205"/>
                                <a:gd name="T36" fmla="+- 0 10362 2803"/>
                                <a:gd name="T37" fmla="*/ T36 w 7983"/>
                                <a:gd name="T38" fmla="+- 0 3267 2327"/>
                                <a:gd name="T39" fmla="*/ 3267 h 1205"/>
                                <a:gd name="T40" fmla="+- 0 10355 2803"/>
                                <a:gd name="T41" fmla="*/ T40 w 7983"/>
                                <a:gd name="T42" fmla="+- 0 3289 2327"/>
                                <a:gd name="T43" fmla="*/ 3289 h 1205"/>
                                <a:gd name="T44" fmla="+- 0 10349 2803"/>
                                <a:gd name="T45" fmla="*/ T44 w 7983"/>
                                <a:gd name="T46" fmla="+- 0 3313 2327"/>
                                <a:gd name="T47" fmla="*/ 3313 h 1205"/>
                                <a:gd name="T48" fmla="+- 0 10346 2803"/>
                                <a:gd name="T49" fmla="*/ T48 w 7983"/>
                                <a:gd name="T50" fmla="+- 0 3324 2327"/>
                                <a:gd name="T51" fmla="*/ 3324 h 1205"/>
                                <a:gd name="T52" fmla="+- 0 10343 2803"/>
                                <a:gd name="T53" fmla="*/ T52 w 7983"/>
                                <a:gd name="T54" fmla="+- 0 3336 2327"/>
                                <a:gd name="T55" fmla="*/ 3336 h 1205"/>
                                <a:gd name="T56" fmla="+- 0 10342 2803"/>
                                <a:gd name="T57" fmla="*/ T56 w 7983"/>
                                <a:gd name="T58" fmla="+- 0 3349 2327"/>
                                <a:gd name="T59" fmla="*/ 3349 h 1205"/>
                                <a:gd name="T60" fmla="+- 0 10340 2803"/>
                                <a:gd name="T61" fmla="*/ T60 w 7983"/>
                                <a:gd name="T62" fmla="+- 0 3361 2327"/>
                                <a:gd name="T63" fmla="*/ 3361 h 1205"/>
                                <a:gd name="T64" fmla="+- 0 10340 2803"/>
                                <a:gd name="T65" fmla="*/ T64 w 7983"/>
                                <a:gd name="T66" fmla="+- 0 3386 2327"/>
                                <a:gd name="T67" fmla="*/ 3386 h 1205"/>
                                <a:gd name="T68" fmla="+- 0 10359 2803"/>
                                <a:gd name="T69" fmla="*/ T68 w 7983"/>
                                <a:gd name="T70" fmla="+- 0 3447 2327"/>
                                <a:gd name="T71" fmla="*/ 3447 h 1205"/>
                                <a:gd name="T72" fmla="+- 0 10402 2803"/>
                                <a:gd name="T73" fmla="*/ T72 w 7983"/>
                                <a:gd name="T74" fmla="+- 0 3492 2327"/>
                                <a:gd name="T75" fmla="*/ 3492 h 1205"/>
                                <a:gd name="T76" fmla="+- 0 10456 2803"/>
                                <a:gd name="T77" fmla="*/ T76 w 7983"/>
                                <a:gd name="T78" fmla="+- 0 3520 2327"/>
                                <a:gd name="T79" fmla="*/ 3520 h 1205"/>
                                <a:gd name="T80" fmla="+- 0 10467 2803"/>
                                <a:gd name="T81" fmla="*/ T80 w 7983"/>
                                <a:gd name="T82" fmla="+- 0 3523 2327"/>
                                <a:gd name="T83" fmla="*/ 3523 h 1205"/>
                                <a:gd name="T84" fmla="+- 0 10477 2803"/>
                                <a:gd name="T85" fmla="*/ T84 w 7983"/>
                                <a:gd name="T86" fmla="+- 0 3526 2327"/>
                                <a:gd name="T87" fmla="*/ 3526 h 1205"/>
                                <a:gd name="T88" fmla="+- 0 10487 2803"/>
                                <a:gd name="T89" fmla="*/ T88 w 7983"/>
                                <a:gd name="T90" fmla="+- 0 3528 2327"/>
                                <a:gd name="T91" fmla="*/ 3528 h 1205"/>
                                <a:gd name="T92" fmla="+- 0 10498 2803"/>
                                <a:gd name="T93" fmla="*/ T92 w 7983"/>
                                <a:gd name="T94" fmla="+- 0 3530 2327"/>
                                <a:gd name="T95" fmla="*/ 3530 h 1205"/>
                                <a:gd name="T96" fmla="+- 0 10509 2803"/>
                                <a:gd name="T97" fmla="*/ T96 w 7983"/>
                                <a:gd name="T98" fmla="+- 0 3531 2327"/>
                                <a:gd name="T99" fmla="*/ 3531 h 1205"/>
                                <a:gd name="T100" fmla="+- 0 10519 2803"/>
                                <a:gd name="T101" fmla="*/ T100 w 7983"/>
                                <a:gd name="T102" fmla="+- 0 3532 2327"/>
                                <a:gd name="T103" fmla="*/ 3532 h 1205"/>
                                <a:gd name="T104" fmla="+- 0 10530 2803"/>
                                <a:gd name="T105" fmla="*/ T104 w 7983"/>
                                <a:gd name="T106" fmla="+- 0 3531 2327"/>
                                <a:gd name="T107" fmla="*/ 3531 h 1205"/>
                                <a:gd name="T108" fmla="+- 0 10552 2803"/>
                                <a:gd name="T109" fmla="*/ T108 w 7983"/>
                                <a:gd name="T110" fmla="+- 0 3529 2327"/>
                                <a:gd name="T111" fmla="*/ 3529 h 1205"/>
                                <a:gd name="T112" fmla="+- 0 10616 2803"/>
                                <a:gd name="T113" fmla="*/ T112 w 7983"/>
                                <a:gd name="T114" fmla="+- 0 3508 2327"/>
                                <a:gd name="T115" fmla="*/ 3508 h 1205"/>
                                <a:gd name="T116" fmla="+- 0 10654 2803"/>
                                <a:gd name="T117" fmla="*/ T116 w 7983"/>
                                <a:gd name="T118" fmla="+- 0 3481 2327"/>
                                <a:gd name="T119" fmla="*/ 3481 h 1205"/>
                                <a:gd name="T120" fmla="+- 0 10664 2803"/>
                                <a:gd name="T121" fmla="*/ T120 w 7983"/>
                                <a:gd name="T122" fmla="+- 0 3473 2327"/>
                                <a:gd name="T123" fmla="*/ 3473 h 1205"/>
                                <a:gd name="T124" fmla="+- 0 10703 2803"/>
                                <a:gd name="T125" fmla="*/ T124 w 7983"/>
                                <a:gd name="T126" fmla="+- 0 3418 2327"/>
                                <a:gd name="T127" fmla="*/ 3418 h 1205"/>
                                <a:gd name="T128" fmla="+- 0 10732 2803"/>
                                <a:gd name="T129" fmla="*/ T128 w 7983"/>
                                <a:gd name="T130" fmla="+- 0 3348 2327"/>
                                <a:gd name="T131" fmla="*/ 3348 h 1205"/>
                                <a:gd name="T132" fmla="+- 0 10757 2803"/>
                                <a:gd name="T133" fmla="*/ T132 w 7983"/>
                                <a:gd name="T134" fmla="+- 0 3267 2327"/>
                                <a:gd name="T135" fmla="*/ 3267 h 1205"/>
                                <a:gd name="T136" fmla="+- 0 10774 2803"/>
                                <a:gd name="T137" fmla="*/ T136 w 7983"/>
                                <a:gd name="T138" fmla="+- 0 3217 2327"/>
                                <a:gd name="T139" fmla="*/ 3217 h 1205"/>
                                <a:gd name="T140" fmla="+- 0 10786 2803"/>
                                <a:gd name="T141" fmla="*/ T140 w 7983"/>
                                <a:gd name="T142" fmla="+- 0 3176 2327"/>
                                <a:gd name="T143" fmla="*/ 3176 h 120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7983" h="1205">
                                  <a:moveTo>
                                    <a:pt x="7983" y="849"/>
                                  </a:moveTo>
                                  <a:lnTo>
                                    <a:pt x="7257" y="849"/>
                                  </a:lnTo>
                                  <a:lnTo>
                                    <a:pt x="7536" y="851"/>
                                  </a:lnTo>
                                  <a:lnTo>
                                    <a:pt x="7559" y="852"/>
                                  </a:lnTo>
                                  <a:lnTo>
                                    <a:pt x="7574" y="877"/>
                                  </a:lnTo>
                                  <a:lnTo>
                                    <a:pt x="7574" y="885"/>
                                  </a:lnTo>
                                  <a:lnTo>
                                    <a:pt x="7573" y="892"/>
                                  </a:lnTo>
                                  <a:lnTo>
                                    <a:pt x="7571" y="901"/>
                                  </a:lnTo>
                                  <a:lnTo>
                                    <a:pt x="7566" y="919"/>
                                  </a:lnTo>
                                  <a:lnTo>
                                    <a:pt x="7559" y="940"/>
                                  </a:lnTo>
                                  <a:lnTo>
                                    <a:pt x="7552" y="962"/>
                                  </a:lnTo>
                                  <a:lnTo>
                                    <a:pt x="7546" y="986"/>
                                  </a:lnTo>
                                  <a:lnTo>
                                    <a:pt x="7543" y="997"/>
                                  </a:lnTo>
                                  <a:lnTo>
                                    <a:pt x="7540" y="1009"/>
                                  </a:lnTo>
                                  <a:lnTo>
                                    <a:pt x="7539" y="1022"/>
                                  </a:lnTo>
                                  <a:lnTo>
                                    <a:pt x="7537" y="1034"/>
                                  </a:lnTo>
                                  <a:lnTo>
                                    <a:pt x="7537" y="1059"/>
                                  </a:lnTo>
                                  <a:lnTo>
                                    <a:pt x="7556" y="1120"/>
                                  </a:lnTo>
                                  <a:lnTo>
                                    <a:pt x="7599" y="1165"/>
                                  </a:lnTo>
                                  <a:lnTo>
                                    <a:pt x="7653" y="1193"/>
                                  </a:lnTo>
                                  <a:lnTo>
                                    <a:pt x="7664" y="1196"/>
                                  </a:lnTo>
                                  <a:lnTo>
                                    <a:pt x="7674" y="1199"/>
                                  </a:lnTo>
                                  <a:lnTo>
                                    <a:pt x="7684" y="1201"/>
                                  </a:lnTo>
                                  <a:lnTo>
                                    <a:pt x="7695" y="1203"/>
                                  </a:lnTo>
                                  <a:lnTo>
                                    <a:pt x="7706" y="1204"/>
                                  </a:lnTo>
                                  <a:lnTo>
                                    <a:pt x="7716" y="1205"/>
                                  </a:lnTo>
                                  <a:lnTo>
                                    <a:pt x="7727" y="1204"/>
                                  </a:lnTo>
                                  <a:lnTo>
                                    <a:pt x="7749" y="1202"/>
                                  </a:lnTo>
                                  <a:lnTo>
                                    <a:pt x="7813" y="1181"/>
                                  </a:lnTo>
                                  <a:lnTo>
                                    <a:pt x="7851" y="1154"/>
                                  </a:lnTo>
                                  <a:lnTo>
                                    <a:pt x="7861" y="1146"/>
                                  </a:lnTo>
                                  <a:lnTo>
                                    <a:pt x="7900" y="1091"/>
                                  </a:lnTo>
                                  <a:lnTo>
                                    <a:pt x="7929" y="1021"/>
                                  </a:lnTo>
                                  <a:lnTo>
                                    <a:pt x="7954" y="940"/>
                                  </a:lnTo>
                                  <a:lnTo>
                                    <a:pt x="7971" y="890"/>
                                  </a:lnTo>
                                  <a:lnTo>
                                    <a:pt x="7983" y="849"/>
                                  </a:lnTo>
                                  <a:close/>
                                </a:path>
                              </a:pathLst>
                            </a:custGeom>
                            <a:solidFill>
                              <a:srgbClr val="80B3D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 name="Freeform 5"/>
                          <wps:cNvSpPr>
                            <a:spLocks/>
                          </wps:cNvSpPr>
                          <wps:spPr bwMode="auto">
                            <a:xfrm>
                              <a:off x="2803" y="2327"/>
                              <a:ext cx="7983" cy="1205"/>
                            </a:xfrm>
                            <a:custGeom>
                              <a:avLst/>
                              <a:gdLst>
                                <a:gd name="T0" fmla="+- 0 2867 2803"/>
                                <a:gd name="T1" fmla="*/ T0 w 7983"/>
                                <a:gd name="T2" fmla="+- 0 2341 2327"/>
                                <a:gd name="T3" fmla="*/ 2341 h 1205"/>
                                <a:gd name="T4" fmla="+- 0 2803 2803"/>
                                <a:gd name="T5" fmla="*/ T4 w 7983"/>
                                <a:gd name="T6" fmla="+- 0 2341 2327"/>
                                <a:gd name="T7" fmla="*/ 2341 h 1205"/>
                                <a:gd name="T8" fmla="+- 0 2803 2803"/>
                                <a:gd name="T9" fmla="*/ T8 w 7983"/>
                                <a:gd name="T10" fmla="+- 0 3221 2327"/>
                                <a:gd name="T11" fmla="*/ 3221 h 1205"/>
                                <a:gd name="T12" fmla="+- 0 2827 2803"/>
                                <a:gd name="T13" fmla="*/ T12 w 7983"/>
                                <a:gd name="T14" fmla="+- 0 3221 2327"/>
                                <a:gd name="T15" fmla="*/ 3221 h 1205"/>
                                <a:gd name="T16" fmla="+- 0 2845 2803"/>
                                <a:gd name="T17" fmla="*/ T16 w 7983"/>
                                <a:gd name="T18" fmla="+- 0 3220 2327"/>
                                <a:gd name="T19" fmla="*/ 3220 h 1205"/>
                                <a:gd name="T20" fmla="+- 0 2867 2803"/>
                                <a:gd name="T21" fmla="*/ T20 w 7983"/>
                                <a:gd name="T22" fmla="+- 0 3220 2327"/>
                                <a:gd name="T23" fmla="*/ 3220 h 1205"/>
                                <a:gd name="T24" fmla="+- 0 10786 2803"/>
                                <a:gd name="T25" fmla="*/ T24 w 7983"/>
                                <a:gd name="T26" fmla="+- 0 3176 2327"/>
                                <a:gd name="T27" fmla="*/ 3176 h 1205"/>
                                <a:gd name="T28" fmla="+- 0 10808 2803"/>
                                <a:gd name="T29" fmla="*/ T28 w 7983"/>
                                <a:gd name="T30" fmla="+- 0 3103 2327"/>
                                <a:gd name="T31" fmla="*/ 3103 h 1205"/>
                                <a:gd name="T32" fmla="+- 0 10826 2803"/>
                                <a:gd name="T33" fmla="*/ T32 w 7983"/>
                                <a:gd name="T34" fmla="+- 0 3042 2327"/>
                                <a:gd name="T35" fmla="*/ 3042 h 1205"/>
                                <a:gd name="T36" fmla="+- 0 10844 2803"/>
                                <a:gd name="T37" fmla="*/ T36 w 7983"/>
                                <a:gd name="T38" fmla="+- 0 2981 2327"/>
                                <a:gd name="T39" fmla="*/ 2981 h 1205"/>
                                <a:gd name="T40" fmla="+- 0 10862 2803"/>
                                <a:gd name="T41" fmla="*/ T40 w 7983"/>
                                <a:gd name="T42" fmla="+- 0 2919 2327"/>
                                <a:gd name="T43" fmla="*/ 2919 h 1205"/>
                                <a:gd name="T44" fmla="+- 0 10894 2803"/>
                                <a:gd name="T45" fmla="*/ T44 w 7983"/>
                                <a:gd name="T46" fmla="+- 0 2801 2327"/>
                                <a:gd name="T47" fmla="*/ 2801 h 1205"/>
                                <a:gd name="T48" fmla="+- 0 10920 2803"/>
                                <a:gd name="T49" fmla="*/ T48 w 7983"/>
                                <a:gd name="T50" fmla="+- 0 2700 2327"/>
                                <a:gd name="T51" fmla="*/ 2700 h 1205"/>
                                <a:gd name="T52" fmla="+- 0 10933 2803"/>
                                <a:gd name="T53" fmla="*/ T52 w 7983"/>
                                <a:gd name="T54" fmla="+- 0 2641 2327"/>
                                <a:gd name="T55" fmla="*/ 2641 h 1205"/>
                                <a:gd name="T56" fmla="+- 0 10937 2803"/>
                                <a:gd name="T57" fmla="*/ T56 w 7983"/>
                                <a:gd name="T58" fmla="+- 0 2625 2327"/>
                                <a:gd name="T59" fmla="*/ 2625 h 1205"/>
                                <a:gd name="T60" fmla="+- 0 10939 2803"/>
                                <a:gd name="T61" fmla="*/ T60 w 7983"/>
                                <a:gd name="T62" fmla="+- 0 2611 2327"/>
                                <a:gd name="T63" fmla="*/ 2611 h 1205"/>
                                <a:gd name="T64" fmla="+- 0 10941 2803"/>
                                <a:gd name="T65" fmla="*/ T64 w 7983"/>
                                <a:gd name="T66" fmla="+- 0 2601 2327"/>
                                <a:gd name="T67" fmla="*/ 2601 h 1205"/>
                                <a:gd name="T68" fmla="+- 0 10942 2803"/>
                                <a:gd name="T69" fmla="*/ T68 w 7983"/>
                                <a:gd name="T70" fmla="+- 0 2581 2327"/>
                                <a:gd name="T71" fmla="*/ 2581 h 1205"/>
                                <a:gd name="T72" fmla="+- 0 10943 2803"/>
                                <a:gd name="T73" fmla="*/ T72 w 7983"/>
                                <a:gd name="T74" fmla="+- 0 2562 2327"/>
                                <a:gd name="T75" fmla="*/ 2562 h 1205"/>
                                <a:gd name="T76" fmla="+- 0 10942 2803"/>
                                <a:gd name="T77" fmla="*/ T76 w 7983"/>
                                <a:gd name="T78" fmla="+- 0 2545 2327"/>
                                <a:gd name="T79" fmla="*/ 2545 h 1205"/>
                                <a:gd name="T80" fmla="+- 0 10928 2803"/>
                                <a:gd name="T81" fmla="*/ T80 w 7983"/>
                                <a:gd name="T82" fmla="+- 0 2482 2327"/>
                                <a:gd name="T83" fmla="*/ 2482 h 1205"/>
                                <a:gd name="T84" fmla="+- 0 10889 2803"/>
                                <a:gd name="T85" fmla="*/ T84 w 7983"/>
                                <a:gd name="T86" fmla="+- 0 2421 2327"/>
                                <a:gd name="T87" fmla="*/ 2421 h 1205"/>
                                <a:gd name="T88" fmla="+- 0 10832 2803"/>
                                <a:gd name="T89" fmla="*/ T88 w 7983"/>
                                <a:gd name="T90" fmla="+- 0 2378 2327"/>
                                <a:gd name="T91" fmla="*/ 2378 h 1205"/>
                                <a:gd name="T92" fmla="+- 0 10775 2803"/>
                                <a:gd name="T93" fmla="*/ T92 w 7983"/>
                                <a:gd name="T94" fmla="+- 0 2354 2327"/>
                                <a:gd name="T95" fmla="*/ 2354 h 1205"/>
                                <a:gd name="T96" fmla="+- 0 2867 2803"/>
                                <a:gd name="T97" fmla="*/ T96 w 7983"/>
                                <a:gd name="T98" fmla="+- 0 2341 2327"/>
                                <a:gd name="T99" fmla="*/ 2341 h 1205"/>
                                <a:gd name="T100" fmla="+- 0 2867 2803"/>
                                <a:gd name="T101" fmla="*/ T100 w 7983"/>
                                <a:gd name="T102" fmla="+- 0 2341 2327"/>
                                <a:gd name="T103" fmla="*/ 2341 h 120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Lst>
                              <a:rect l="0" t="0" r="r" b="b"/>
                              <a:pathLst>
                                <a:path w="7983" h="1205">
                                  <a:moveTo>
                                    <a:pt x="64" y="14"/>
                                  </a:moveTo>
                                  <a:lnTo>
                                    <a:pt x="0" y="14"/>
                                  </a:lnTo>
                                  <a:lnTo>
                                    <a:pt x="0" y="894"/>
                                  </a:lnTo>
                                  <a:lnTo>
                                    <a:pt x="24" y="894"/>
                                  </a:lnTo>
                                  <a:lnTo>
                                    <a:pt x="42" y="893"/>
                                  </a:lnTo>
                                  <a:lnTo>
                                    <a:pt x="64" y="893"/>
                                  </a:lnTo>
                                  <a:lnTo>
                                    <a:pt x="7983" y="849"/>
                                  </a:lnTo>
                                  <a:lnTo>
                                    <a:pt x="8005" y="776"/>
                                  </a:lnTo>
                                  <a:lnTo>
                                    <a:pt x="8023" y="715"/>
                                  </a:lnTo>
                                  <a:lnTo>
                                    <a:pt x="8041" y="654"/>
                                  </a:lnTo>
                                  <a:lnTo>
                                    <a:pt x="8059" y="592"/>
                                  </a:lnTo>
                                  <a:lnTo>
                                    <a:pt x="8091" y="474"/>
                                  </a:lnTo>
                                  <a:lnTo>
                                    <a:pt x="8117" y="373"/>
                                  </a:lnTo>
                                  <a:lnTo>
                                    <a:pt x="8130" y="314"/>
                                  </a:lnTo>
                                  <a:lnTo>
                                    <a:pt x="8134" y="298"/>
                                  </a:lnTo>
                                  <a:lnTo>
                                    <a:pt x="8136" y="284"/>
                                  </a:lnTo>
                                  <a:lnTo>
                                    <a:pt x="8138" y="274"/>
                                  </a:lnTo>
                                  <a:lnTo>
                                    <a:pt x="8139" y="254"/>
                                  </a:lnTo>
                                  <a:lnTo>
                                    <a:pt x="8140" y="235"/>
                                  </a:lnTo>
                                  <a:lnTo>
                                    <a:pt x="8139" y="218"/>
                                  </a:lnTo>
                                  <a:lnTo>
                                    <a:pt x="8125" y="155"/>
                                  </a:lnTo>
                                  <a:lnTo>
                                    <a:pt x="8086" y="94"/>
                                  </a:lnTo>
                                  <a:lnTo>
                                    <a:pt x="8029" y="51"/>
                                  </a:lnTo>
                                  <a:lnTo>
                                    <a:pt x="7972" y="27"/>
                                  </a:lnTo>
                                  <a:lnTo>
                                    <a:pt x="64" y="14"/>
                                  </a:lnTo>
                                  <a:close/>
                                </a:path>
                              </a:pathLst>
                            </a:custGeom>
                            <a:solidFill>
                              <a:srgbClr val="80B3D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 name="Freeform 6"/>
                          <wps:cNvSpPr>
                            <a:spLocks/>
                          </wps:cNvSpPr>
                          <wps:spPr bwMode="auto">
                            <a:xfrm>
                              <a:off x="2803" y="2327"/>
                              <a:ext cx="7983" cy="1205"/>
                            </a:xfrm>
                            <a:custGeom>
                              <a:avLst/>
                              <a:gdLst>
                                <a:gd name="T0" fmla="+- 0 10598 2803"/>
                                <a:gd name="T1" fmla="*/ T0 w 7983"/>
                                <a:gd name="T2" fmla="+- 0 2327 2327"/>
                                <a:gd name="T3" fmla="*/ 2327 h 1205"/>
                                <a:gd name="T4" fmla="+- 0 2867 2803"/>
                                <a:gd name="T5" fmla="*/ T4 w 7983"/>
                                <a:gd name="T6" fmla="+- 0 2341 2327"/>
                                <a:gd name="T7" fmla="*/ 2341 h 1205"/>
                                <a:gd name="T8" fmla="+- 0 10729 2803"/>
                                <a:gd name="T9" fmla="*/ T8 w 7983"/>
                                <a:gd name="T10" fmla="+- 0 2341 2327"/>
                                <a:gd name="T11" fmla="*/ 2341 h 1205"/>
                                <a:gd name="T12" fmla="+- 0 10713 2803"/>
                                <a:gd name="T13" fmla="*/ T12 w 7983"/>
                                <a:gd name="T14" fmla="+- 0 2338 2327"/>
                                <a:gd name="T15" fmla="*/ 2338 h 1205"/>
                                <a:gd name="T16" fmla="+- 0 10648 2803"/>
                                <a:gd name="T17" fmla="*/ T16 w 7983"/>
                                <a:gd name="T18" fmla="+- 0 2330 2327"/>
                                <a:gd name="T19" fmla="*/ 2330 h 1205"/>
                                <a:gd name="T20" fmla="+- 0 10615 2803"/>
                                <a:gd name="T21" fmla="*/ T20 w 7983"/>
                                <a:gd name="T22" fmla="+- 0 2328 2327"/>
                                <a:gd name="T23" fmla="*/ 2328 h 1205"/>
                                <a:gd name="T24" fmla="+- 0 10598 2803"/>
                                <a:gd name="T25" fmla="*/ T24 w 7983"/>
                                <a:gd name="T26" fmla="+- 0 2327 2327"/>
                                <a:gd name="T27" fmla="*/ 2327 h 1205"/>
                              </a:gdLst>
                              <a:ahLst/>
                              <a:cxnLst>
                                <a:cxn ang="0">
                                  <a:pos x="T1" y="T3"/>
                                </a:cxn>
                                <a:cxn ang="0">
                                  <a:pos x="T5" y="T7"/>
                                </a:cxn>
                                <a:cxn ang="0">
                                  <a:pos x="T9" y="T11"/>
                                </a:cxn>
                                <a:cxn ang="0">
                                  <a:pos x="T13" y="T15"/>
                                </a:cxn>
                                <a:cxn ang="0">
                                  <a:pos x="T17" y="T19"/>
                                </a:cxn>
                                <a:cxn ang="0">
                                  <a:pos x="T21" y="T23"/>
                                </a:cxn>
                                <a:cxn ang="0">
                                  <a:pos x="T25" y="T27"/>
                                </a:cxn>
                              </a:cxnLst>
                              <a:rect l="0" t="0" r="r" b="b"/>
                              <a:pathLst>
                                <a:path w="7983" h="1205">
                                  <a:moveTo>
                                    <a:pt x="7795" y="0"/>
                                  </a:moveTo>
                                  <a:lnTo>
                                    <a:pt x="64" y="14"/>
                                  </a:lnTo>
                                  <a:lnTo>
                                    <a:pt x="7926" y="14"/>
                                  </a:lnTo>
                                  <a:lnTo>
                                    <a:pt x="7910" y="11"/>
                                  </a:lnTo>
                                  <a:lnTo>
                                    <a:pt x="7845" y="3"/>
                                  </a:lnTo>
                                  <a:lnTo>
                                    <a:pt x="7812" y="1"/>
                                  </a:lnTo>
                                  <a:lnTo>
                                    <a:pt x="7795" y="0"/>
                                  </a:lnTo>
                                  <a:close/>
                                </a:path>
                              </a:pathLst>
                            </a:custGeom>
                            <a:solidFill>
                              <a:srgbClr val="80B3D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5" name="Group 7"/>
                        <wpg:cNvGrpSpPr>
                          <a:grpSpLocks/>
                        </wpg:cNvGrpSpPr>
                        <wpg:grpSpPr bwMode="auto">
                          <a:xfrm>
                            <a:off x="10413" y="3221"/>
                            <a:ext cx="263" cy="254"/>
                            <a:chOff x="10413" y="3221"/>
                            <a:chExt cx="263" cy="254"/>
                          </a:xfrm>
                        </wpg:grpSpPr>
                        <wps:wsp>
                          <wps:cNvPr id="16" name="Freeform 8"/>
                          <wps:cNvSpPr>
                            <a:spLocks/>
                          </wps:cNvSpPr>
                          <wps:spPr bwMode="auto">
                            <a:xfrm>
                              <a:off x="10413" y="3221"/>
                              <a:ext cx="263" cy="254"/>
                            </a:xfrm>
                            <a:custGeom>
                              <a:avLst/>
                              <a:gdLst>
                                <a:gd name="T0" fmla="+- 0 10473 10413"/>
                                <a:gd name="T1" fmla="*/ T0 w 263"/>
                                <a:gd name="T2" fmla="+- 0 3326 3221"/>
                                <a:gd name="T3" fmla="*/ 3326 h 254"/>
                                <a:gd name="T4" fmla="+- 0 10467 10413"/>
                                <a:gd name="T5" fmla="*/ T4 w 263"/>
                                <a:gd name="T6" fmla="+- 0 3326 3221"/>
                                <a:gd name="T7" fmla="*/ 3326 h 254"/>
                                <a:gd name="T8" fmla="+- 0 10462 10413"/>
                                <a:gd name="T9" fmla="*/ T8 w 263"/>
                                <a:gd name="T10" fmla="+- 0 3326 3221"/>
                                <a:gd name="T11" fmla="*/ 3326 h 254"/>
                                <a:gd name="T12" fmla="+- 0 10457 10413"/>
                                <a:gd name="T13" fmla="*/ T12 w 263"/>
                                <a:gd name="T14" fmla="+- 0 3327 3221"/>
                                <a:gd name="T15" fmla="*/ 3327 h 254"/>
                                <a:gd name="T16" fmla="+- 0 10414 10413"/>
                                <a:gd name="T17" fmla="*/ T16 w 263"/>
                                <a:gd name="T18" fmla="+- 0 3377 3221"/>
                                <a:gd name="T19" fmla="*/ 3377 h 254"/>
                                <a:gd name="T20" fmla="+- 0 10413 10413"/>
                                <a:gd name="T21" fmla="*/ T20 w 263"/>
                                <a:gd name="T22" fmla="+- 0 3386 3221"/>
                                <a:gd name="T23" fmla="*/ 3386 h 254"/>
                                <a:gd name="T24" fmla="+- 0 10414 10413"/>
                                <a:gd name="T25" fmla="*/ T24 w 263"/>
                                <a:gd name="T26" fmla="+- 0 3394 3221"/>
                                <a:gd name="T27" fmla="*/ 3394 h 254"/>
                                <a:gd name="T28" fmla="+- 0 10448 10413"/>
                                <a:gd name="T29" fmla="*/ T28 w 263"/>
                                <a:gd name="T30" fmla="+- 0 3449 3221"/>
                                <a:gd name="T31" fmla="*/ 3449 h 254"/>
                                <a:gd name="T32" fmla="+- 0 10509 10413"/>
                                <a:gd name="T33" fmla="*/ T32 w 263"/>
                                <a:gd name="T34" fmla="+- 0 3473 3221"/>
                                <a:gd name="T35" fmla="*/ 3473 h 254"/>
                                <a:gd name="T36" fmla="+- 0 10532 10413"/>
                                <a:gd name="T37" fmla="*/ T36 w 263"/>
                                <a:gd name="T38" fmla="+- 0 3474 3221"/>
                                <a:gd name="T39" fmla="*/ 3474 h 254"/>
                                <a:gd name="T40" fmla="+- 0 10544 10413"/>
                                <a:gd name="T41" fmla="*/ T40 w 263"/>
                                <a:gd name="T42" fmla="+- 0 3473 3221"/>
                                <a:gd name="T43" fmla="*/ 3473 h 254"/>
                                <a:gd name="T44" fmla="+- 0 10604 10413"/>
                                <a:gd name="T45" fmla="*/ T44 w 263"/>
                                <a:gd name="T46" fmla="+- 0 3452 3221"/>
                                <a:gd name="T47" fmla="*/ 3452 h 254"/>
                                <a:gd name="T48" fmla="+- 0 10657 10413"/>
                                <a:gd name="T49" fmla="*/ T48 w 263"/>
                                <a:gd name="T50" fmla="+- 0 3398 3221"/>
                                <a:gd name="T51" fmla="*/ 3398 h 254"/>
                                <a:gd name="T52" fmla="+- 0 10673 10413"/>
                                <a:gd name="T53" fmla="*/ T52 w 263"/>
                                <a:gd name="T54" fmla="+- 0 3352 3221"/>
                                <a:gd name="T55" fmla="*/ 3352 h 254"/>
                                <a:gd name="T56" fmla="+- 0 10675 10413"/>
                                <a:gd name="T57" fmla="*/ T56 w 263"/>
                                <a:gd name="T58" fmla="+- 0 3345 3221"/>
                                <a:gd name="T59" fmla="*/ 3345 h 254"/>
                                <a:gd name="T60" fmla="+- 0 10676 10413"/>
                                <a:gd name="T61" fmla="*/ T60 w 263"/>
                                <a:gd name="T62" fmla="+- 0 3340 3221"/>
                                <a:gd name="T63" fmla="*/ 3340 h 254"/>
                                <a:gd name="T64" fmla="+- 0 10543 10413"/>
                                <a:gd name="T65" fmla="*/ T64 w 263"/>
                                <a:gd name="T66" fmla="+- 0 3340 3221"/>
                                <a:gd name="T67" fmla="*/ 3340 h 254"/>
                                <a:gd name="T68" fmla="+- 0 10540 10413"/>
                                <a:gd name="T69" fmla="*/ T68 w 263"/>
                                <a:gd name="T70" fmla="+- 0 3340 3221"/>
                                <a:gd name="T71" fmla="*/ 3340 h 254"/>
                                <a:gd name="T72" fmla="+- 0 10523 10413"/>
                                <a:gd name="T73" fmla="*/ T72 w 263"/>
                                <a:gd name="T74" fmla="+- 0 3336 3221"/>
                                <a:gd name="T75" fmla="*/ 3336 h 254"/>
                                <a:gd name="T76" fmla="+- 0 10504 10413"/>
                                <a:gd name="T77" fmla="*/ T76 w 263"/>
                                <a:gd name="T78" fmla="+- 0 3330 3221"/>
                                <a:gd name="T79" fmla="*/ 3330 h 254"/>
                                <a:gd name="T80" fmla="+- 0 10494 10413"/>
                                <a:gd name="T81" fmla="*/ T80 w 263"/>
                                <a:gd name="T82" fmla="+- 0 3328 3221"/>
                                <a:gd name="T83" fmla="*/ 3328 h 254"/>
                                <a:gd name="T84" fmla="+- 0 10483 10413"/>
                                <a:gd name="T85" fmla="*/ T84 w 263"/>
                                <a:gd name="T86" fmla="+- 0 3326 3221"/>
                                <a:gd name="T87" fmla="*/ 3326 h 254"/>
                                <a:gd name="T88" fmla="+- 0 10478 10413"/>
                                <a:gd name="T89" fmla="*/ T88 w 263"/>
                                <a:gd name="T90" fmla="+- 0 3326 3221"/>
                                <a:gd name="T91" fmla="*/ 3326 h 254"/>
                                <a:gd name="T92" fmla="+- 0 10473 10413"/>
                                <a:gd name="T93" fmla="*/ T92 w 263"/>
                                <a:gd name="T94" fmla="+- 0 3326 3221"/>
                                <a:gd name="T95" fmla="*/ 3326 h 25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Lst>
                              <a:rect l="0" t="0" r="r" b="b"/>
                              <a:pathLst>
                                <a:path w="263" h="254">
                                  <a:moveTo>
                                    <a:pt x="60" y="105"/>
                                  </a:moveTo>
                                  <a:lnTo>
                                    <a:pt x="54" y="105"/>
                                  </a:lnTo>
                                  <a:lnTo>
                                    <a:pt x="49" y="105"/>
                                  </a:lnTo>
                                  <a:lnTo>
                                    <a:pt x="44" y="106"/>
                                  </a:lnTo>
                                  <a:lnTo>
                                    <a:pt x="1" y="156"/>
                                  </a:lnTo>
                                  <a:lnTo>
                                    <a:pt x="0" y="165"/>
                                  </a:lnTo>
                                  <a:lnTo>
                                    <a:pt x="1" y="173"/>
                                  </a:lnTo>
                                  <a:lnTo>
                                    <a:pt x="35" y="228"/>
                                  </a:lnTo>
                                  <a:lnTo>
                                    <a:pt x="96" y="252"/>
                                  </a:lnTo>
                                  <a:lnTo>
                                    <a:pt x="119" y="253"/>
                                  </a:lnTo>
                                  <a:lnTo>
                                    <a:pt x="131" y="252"/>
                                  </a:lnTo>
                                  <a:lnTo>
                                    <a:pt x="191" y="231"/>
                                  </a:lnTo>
                                  <a:lnTo>
                                    <a:pt x="244" y="177"/>
                                  </a:lnTo>
                                  <a:lnTo>
                                    <a:pt x="260" y="131"/>
                                  </a:lnTo>
                                  <a:lnTo>
                                    <a:pt x="262" y="124"/>
                                  </a:lnTo>
                                  <a:lnTo>
                                    <a:pt x="263" y="119"/>
                                  </a:lnTo>
                                  <a:lnTo>
                                    <a:pt x="130" y="119"/>
                                  </a:lnTo>
                                  <a:lnTo>
                                    <a:pt x="127" y="119"/>
                                  </a:lnTo>
                                  <a:lnTo>
                                    <a:pt x="110" y="115"/>
                                  </a:lnTo>
                                  <a:lnTo>
                                    <a:pt x="91" y="109"/>
                                  </a:lnTo>
                                  <a:lnTo>
                                    <a:pt x="81" y="107"/>
                                  </a:lnTo>
                                  <a:lnTo>
                                    <a:pt x="70" y="105"/>
                                  </a:lnTo>
                                  <a:lnTo>
                                    <a:pt x="65" y="105"/>
                                  </a:lnTo>
                                  <a:lnTo>
                                    <a:pt x="60" y="10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 name="Freeform 9"/>
                          <wps:cNvSpPr>
                            <a:spLocks/>
                          </wps:cNvSpPr>
                          <wps:spPr bwMode="auto">
                            <a:xfrm>
                              <a:off x="10413" y="3221"/>
                              <a:ext cx="263" cy="254"/>
                            </a:xfrm>
                            <a:custGeom>
                              <a:avLst/>
                              <a:gdLst>
                                <a:gd name="T0" fmla="+- 0 10617 10413"/>
                                <a:gd name="T1" fmla="*/ T0 w 263"/>
                                <a:gd name="T2" fmla="+- 0 3221 3221"/>
                                <a:gd name="T3" fmla="*/ 3221 h 254"/>
                                <a:gd name="T4" fmla="+- 0 10574 10413"/>
                                <a:gd name="T5" fmla="*/ T4 w 263"/>
                                <a:gd name="T6" fmla="+- 0 3279 3221"/>
                                <a:gd name="T7" fmla="*/ 3279 h 254"/>
                                <a:gd name="T8" fmla="+- 0 10560 10413"/>
                                <a:gd name="T9" fmla="*/ T8 w 263"/>
                                <a:gd name="T10" fmla="+- 0 3331 3221"/>
                                <a:gd name="T11" fmla="*/ 3331 h 254"/>
                                <a:gd name="T12" fmla="+- 0 10559 10413"/>
                                <a:gd name="T13" fmla="*/ T12 w 263"/>
                                <a:gd name="T14" fmla="+- 0 3334 3221"/>
                                <a:gd name="T15" fmla="*/ 3334 h 254"/>
                                <a:gd name="T16" fmla="+- 0 10557 10413"/>
                                <a:gd name="T17" fmla="*/ T16 w 263"/>
                                <a:gd name="T18" fmla="+- 0 3336 3221"/>
                                <a:gd name="T19" fmla="*/ 3336 h 254"/>
                                <a:gd name="T20" fmla="+- 0 10555 10413"/>
                                <a:gd name="T21" fmla="*/ T20 w 263"/>
                                <a:gd name="T22" fmla="+- 0 3338 3221"/>
                                <a:gd name="T23" fmla="*/ 3338 h 254"/>
                                <a:gd name="T24" fmla="+- 0 10550 10413"/>
                                <a:gd name="T25" fmla="*/ T24 w 263"/>
                                <a:gd name="T26" fmla="+- 0 3340 3221"/>
                                <a:gd name="T27" fmla="*/ 3340 h 254"/>
                                <a:gd name="T28" fmla="+- 0 10547 10413"/>
                                <a:gd name="T29" fmla="*/ T28 w 263"/>
                                <a:gd name="T30" fmla="+- 0 3340 3221"/>
                                <a:gd name="T31" fmla="*/ 3340 h 254"/>
                                <a:gd name="T32" fmla="+- 0 10676 10413"/>
                                <a:gd name="T33" fmla="*/ T32 w 263"/>
                                <a:gd name="T34" fmla="+- 0 3340 3221"/>
                                <a:gd name="T35" fmla="*/ 3340 h 254"/>
                                <a:gd name="T36" fmla="+- 0 10676 10413"/>
                                <a:gd name="T37" fmla="*/ T36 w 263"/>
                                <a:gd name="T38" fmla="+- 0 3338 3221"/>
                                <a:gd name="T39" fmla="*/ 3338 h 254"/>
                                <a:gd name="T40" fmla="+- 0 10676 10413"/>
                                <a:gd name="T41" fmla="*/ T40 w 263"/>
                                <a:gd name="T42" fmla="+- 0 3333 3221"/>
                                <a:gd name="T43" fmla="*/ 3333 h 254"/>
                                <a:gd name="T44" fmla="+- 0 10676 10413"/>
                                <a:gd name="T45" fmla="*/ T44 w 263"/>
                                <a:gd name="T46" fmla="+- 0 3324 3221"/>
                                <a:gd name="T47" fmla="*/ 3324 h 254"/>
                                <a:gd name="T48" fmla="+- 0 10676 10413"/>
                                <a:gd name="T49" fmla="*/ T48 w 263"/>
                                <a:gd name="T50" fmla="+- 0 3317 3221"/>
                                <a:gd name="T51" fmla="*/ 3317 h 254"/>
                                <a:gd name="T52" fmla="+- 0 10675 10413"/>
                                <a:gd name="T53" fmla="*/ T52 w 263"/>
                                <a:gd name="T54" fmla="+- 0 3310 3221"/>
                                <a:gd name="T55" fmla="*/ 3310 h 254"/>
                                <a:gd name="T56" fmla="+- 0 10674 10413"/>
                                <a:gd name="T57" fmla="*/ T56 w 263"/>
                                <a:gd name="T58" fmla="+- 0 3302 3221"/>
                                <a:gd name="T59" fmla="*/ 3302 h 254"/>
                                <a:gd name="T60" fmla="+- 0 10673 10413"/>
                                <a:gd name="T61" fmla="*/ T60 w 263"/>
                                <a:gd name="T62" fmla="+- 0 3296 3221"/>
                                <a:gd name="T63" fmla="*/ 3296 h 254"/>
                                <a:gd name="T64" fmla="+- 0 10668 10413"/>
                                <a:gd name="T65" fmla="*/ T64 w 263"/>
                                <a:gd name="T66" fmla="+- 0 3282 3221"/>
                                <a:gd name="T67" fmla="*/ 3282 h 254"/>
                                <a:gd name="T68" fmla="+- 0 10664 10413"/>
                                <a:gd name="T69" fmla="*/ T68 w 263"/>
                                <a:gd name="T70" fmla="+- 0 3274 3221"/>
                                <a:gd name="T71" fmla="*/ 3274 h 254"/>
                                <a:gd name="T72" fmla="+- 0 10661 10413"/>
                                <a:gd name="T73" fmla="*/ T72 w 263"/>
                                <a:gd name="T74" fmla="+- 0 3267 3221"/>
                                <a:gd name="T75" fmla="*/ 3267 h 254"/>
                                <a:gd name="T76" fmla="+- 0 10622 10413"/>
                                <a:gd name="T77" fmla="*/ T76 w 263"/>
                                <a:gd name="T78" fmla="+- 0 3222 3221"/>
                                <a:gd name="T79" fmla="*/ 3222 h 254"/>
                                <a:gd name="T80" fmla="+- 0 10617 10413"/>
                                <a:gd name="T81" fmla="*/ T80 w 263"/>
                                <a:gd name="T82" fmla="+- 0 3221 3221"/>
                                <a:gd name="T83" fmla="*/ 3221 h 25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63" h="254">
                                  <a:moveTo>
                                    <a:pt x="204" y="0"/>
                                  </a:moveTo>
                                  <a:lnTo>
                                    <a:pt x="161" y="58"/>
                                  </a:lnTo>
                                  <a:lnTo>
                                    <a:pt x="147" y="110"/>
                                  </a:lnTo>
                                  <a:lnTo>
                                    <a:pt x="146" y="113"/>
                                  </a:lnTo>
                                  <a:lnTo>
                                    <a:pt x="144" y="115"/>
                                  </a:lnTo>
                                  <a:lnTo>
                                    <a:pt x="142" y="117"/>
                                  </a:lnTo>
                                  <a:lnTo>
                                    <a:pt x="137" y="119"/>
                                  </a:lnTo>
                                  <a:lnTo>
                                    <a:pt x="134" y="119"/>
                                  </a:lnTo>
                                  <a:lnTo>
                                    <a:pt x="263" y="119"/>
                                  </a:lnTo>
                                  <a:lnTo>
                                    <a:pt x="263" y="117"/>
                                  </a:lnTo>
                                  <a:lnTo>
                                    <a:pt x="263" y="112"/>
                                  </a:lnTo>
                                  <a:lnTo>
                                    <a:pt x="263" y="103"/>
                                  </a:lnTo>
                                  <a:lnTo>
                                    <a:pt x="263" y="96"/>
                                  </a:lnTo>
                                  <a:lnTo>
                                    <a:pt x="262" y="89"/>
                                  </a:lnTo>
                                  <a:lnTo>
                                    <a:pt x="261" y="81"/>
                                  </a:lnTo>
                                  <a:lnTo>
                                    <a:pt x="260" y="75"/>
                                  </a:lnTo>
                                  <a:lnTo>
                                    <a:pt x="255" y="61"/>
                                  </a:lnTo>
                                  <a:lnTo>
                                    <a:pt x="251" y="53"/>
                                  </a:lnTo>
                                  <a:lnTo>
                                    <a:pt x="248" y="46"/>
                                  </a:lnTo>
                                  <a:lnTo>
                                    <a:pt x="209" y="1"/>
                                  </a:lnTo>
                                  <a:lnTo>
                                    <a:pt x="204"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8" name="Group 10"/>
                        <wpg:cNvGrpSpPr>
                          <a:grpSpLocks/>
                        </wpg:cNvGrpSpPr>
                        <wpg:grpSpPr bwMode="auto">
                          <a:xfrm>
                            <a:off x="10430" y="3188"/>
                            <a:ext cx="103" cy="83"/>
                            <a:chOff x="10430" y="3188"/>
                            <a:chExt cx="103" cy="83"/>
                          </a:xfrm>
                        </wpg:grpSpPr>
                        <wps:wsp>
                          <wps:cNvPr id="19" name="Freeform 11"/>
                          <wps:cNvSpPr>
                            <a:spLocks/>
                          </wps:cNvSpPr>
                          <wps:spPr bwMode="auto">
                            <a:xfrm>
                              <a:off x="10430" y="3188"/>
                              <a:ext cx="103" cy="83"/>
                            </a:xfrm>
                            <a:custGeom>
                              <a:avLst/>
                              <a:gdLst>
                                <a:gd name="T0" fmla="+- 0 10498 10430"/>
                                <a:gd name="T1" fmla="*/ T0 w 103"/>
                                <a:gd name="T2" fmla="+- 0 3188 3188"/>
                                <a:gd name="T3" fmla="*/ 3188 h 83"/>
                                <a:gd name="T4" fmla="+- 0 10482 10430"/>
                                <a:gd name="T5" fmla="*/ T4 w 103"/>
                                <a:gd name="T6" fmla="+- 0 3188 3188"/>
                                <a:gd name="T7" fmla="*/ 3188 h 83"/>
                                <a:gd name="T8" fmla="+- 0 10473 10430"/>
                                <a:gd name="T9" fmla="*/ T8 w 103"/>
                                <a:gd name="T10" fmla="+- 0 3189 3188"/>
                                <a:gd name="T11" fmla="*/ 3189 h 83"/>
                                <a:gd name="T12" fmla="+- 0 10466 10430"/>
                                <a:gd name="T13" fmla="*/ T12 w 103"/>
                                <a:gd name="T14" fmla="+- 0 3190 3188"/>
                                <a:gd name="T15" fmla="*/ 3190 h 83"/>
                                <a:gd name="T16" fmla="+- 0 10431 10430"/>
                                <a:gd name="T17" fmla="*/ T16 w 103"/>
                                <a:gd name="T18" fmla="+- 0 3244 3188"/>
                                <a:gd name="T19" fmla="*/ 3244 h 83"/>
                                <a:gd name="T20" fmla="+- 0 10430 10430"/>
                                <a:gd name="T21" fmla="*/ T20 w 103"/>
                                <a:gd name="T22" fmla="+- 0 3250 3188"/>
                                <a:gd name="T23" fmla="*/ 3250 h 83"/>
                                <a:gd name="T24" fmla="+- 0 10430 10430"/>
                                <a:gd name="T25" fmla="*/ T24 w 103"/>
                                <a:gd name="T26" fmla="+- 0 3255 3188"/>
                                <a:gd name="T27" fmla="*/ 3255 h 83"/>
                                <a:gd name="T28" fmla="+- 0 10430 10430"/>
                                <a:gd name="T29" fmla="*/ T28 w 103"/>
                                <a:gd name="T30" fmla="+- 0 3259 3188"/>
                                <a:gd name="T31" fmla="*/ 3259 h 83"/>
                                <a:gd name="T32" fmla="+- 0 10430 10430"/>
                                <a:gd name="T33" fmla="*/ T32 w 103"/>
                                <a:gd name="T34" fmla="+- 0 3263 3188"/>
                                <a:gd name="T35" fmla="*/ 3263 h 83"/>
                                <a:gd name="T36" fmla="+- 0 10431 10430"/>
                                <a:gd name="T37" fmla="*/ T36 w 103"/>
                                <a:gd name="T38" fmla="+- 0 3265 3188"/>
                                <a:gd name="T39" fmla="*/ 3265 h 83"/>
                                <a:gd name="T40" fmla="+- 0 10438 10430"/>
                                <a:gd name="T41" fmla="*/ T40 w 103"/>
                                <a:gd name="T42" fmla="+- 0 3268 3188"/>
                                <a:gd name="T43" fmla="*/ 3268 h 83"/>
                                <a:gd name="T44" fmla="+- 0 10442 10430"/>
                                <a:gd name="T45" fmla="*/ T44 w 103"/>
                                <a:gd name="T46" fmla="+- 0 3269 3188"/>
                                <a:gd name="T47" fmla="*/ 3269 h 83"/>
                                <a:gd name="T48" fmla="+- 0 10447 10430"/>
                                <a:gd name="T49" fmla="*/ T48 w 103"/>
                                <a:gd name="T50" fmla="+- 0 3270 3188"/>
                                <a:gd name="T51" fmla="*/ 3270 h 83"/>
                                <a:gd name="T52" fmla="+- 0 10457 10430"/>
                                <a:gd name="T53" fmla="*/ T52 w 103"/>
                                <a:gd name="T54" fmla="+- 0 3270 3188"/>
                                <a:gd name="T55" fmla="*/ 3270 h 83"/>
                                <a:gd name="T56" fmla="+- 0 10469 10430"/>
                                <a:gd name="T57" fmla="*/ T56 w 103"/>
                                <a:gd name="T58" fmla="+- 0 3270 3188"/>
                                <a:gd name="T59" fmla="*/ 3270 h 83"/>
                                <a:gd name="T60" fmla="+- 0 10521 10430"/>
                                <a:gd name="T61" fmla="*/ T60 w 103"/>
                                <a:gd name="T62" fmla="+- 0 3241 3188"/>
                                <a:gd name="T63" fmla="*/ 3241 h 83"/>
                                <a:gd name="T64" fmla="+- 0 10526 10430"/>
                                <a:gd name="T65" fmla="*/ T64 w 103"/>
                                <a:gd name="T66" fmla="+- 0 3235 3188"/>
                                <a:gd name="T67" fmla="*/ 3235 h 83"/>
                                <a:gd name="T68" fmla="+- 0 10529 10430"/>
                                <a:gd name="T69" fmla="*/ T68 w 103"/>
                                <a:gd name="T70" fmla="+- 0 3227 3188"/>
                                <a:gd name="T71" fmla="*/ 3227 h 83"/>
                                <a:gd name="T72" fmla="+- 0 10531 10430"/>
                                <a:gd name="T73" fmla="*/ T72 w 103"/>
                                <a:gd name="T74" fmla="+- 0 3220 3188"/>
                                <a:gd name="T75" fmla="*/ 3220 h 83"/>
                                <a:gd name="T76" fmla="+- 0 10531 10430"/>
                                <a:gd name="T77" fmla="*/ T76 w 103"/>
                                <a:gd name="T78" fmla="+- 0 3216 3188"/>
                                <a:gd name="T79" fmla="*/ 3216 h 83"/>
                                <a:gd name="T80" fmla="+- 0 10532 10430"/>
                                <a:gd name="T81" fmla="*/ T80 w 103"/>
                                <a:gd name="T82" fmla="+- 0 3213 3188"/>
                                <a:gd name="T83" fmla="*/ 3213 h 83"/>
                                <a:gd name="T84" fmla="+- 0 10505 10430"/>
                                <a:gd name="T85" fmla="*/ T84 w 103"/>
                                <a:gd name="T86" fmla="+- 0 3188 3188"/>
                                <a:gd name="T87" fmla="*/ 3188 h 83"/>
                                <a:gd name="T88" fmla="+- 0 10498 10430"/>
                                <a:gd name="T89" fmla="*/ T88 w 103"/>
                                <a:gd name="T90" fmla="+- 0 3188 3188"/>
                                <a:gd name="T91" fmla="*/ 3188 h 8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103" h="83">
                                  <a:moveTo>
                                    <a:pt x="68" y="0"/>
                                  </a:moveTo>
                                  <a:lnTo>
                                    <a:pt x="52" y="0"/>
                                  </a:lnTo>
                                  <a:lnTo>
                                    <a:pt x="43" y="1"/>
                                  </a:lnTo>
                                  <a:lnTo>
                                    <a:pt x="36" y="2"/>
                                  </a:lnTo>
                                  <a:lnTo>
                                    <a:pt x="1" y="56"/>
                                  </a:lnTo>
                                  <a:lnTo>
                                    <a:pt x="0" y="62"/>
                                  </a:lnTo>
                                  <a:lnTo>
                                    <a:pt x="0" y="67"/>
                                  </a:lnTo>
                                  <a:lnTo>
                                    <a:pt x="0" y="71"/>
                                  </a:lnTo>
                                  <a:lnTo>
                                    <a:pt x="0" y="75"/>
                                  </a:lnTo>
                                  <a:lnTo>
                                    <a:pt x="1" y="77"/>
                                  </a:lnTo>
                                  <a:lnTo>
                                    <a:pt x="8" y="80"/>
                                  </a:lnTo>
                                  <a:lnTo>
                                    <a:pt x="12" y="81"/>
                                  </a:lnTo>
                                  <a:lnTo>
                                    <a:pt x="17" y="82"/>
                                  </a:lnTo>
                                  <a:lnTo>
                                    <a:pt x="27" y="82"/>
                                  </a:lnTo>
                                  <a:lnTo>
                                    <a:pt x="39" y="82"/>
                                  </a:lnTo>
                                  <a:lnTo>
                                    <a:pt x="91" y="53"/>
                                  </a:lnTo>
                                  <a:lnTo>
                                    <a:pt x="96" y="47"/>
                                  </a:lnTo>
                                  <a:lnTo>
                                    <a:pt x="99" y="39"/>
                                  </a:lnTo>
                                  <a:lnTo>
                                    <a:pt x="101" y="32"/>
                                  </a:lnTo>
                                  <a:lnTo>
                                    <a:pt x="101" y="28"/>
                                  </a:lnTo>
                                  <a:lnTo>
                                    <a:pt x="102" y="25"/>
                                  </a:lnTo>
                                  <a:lnTo>
                                    <a:pt x="75" y="0"/>
                                  </a:lnTo>
                                  <a:lnTo>
                                    <a:pt x="6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0" name="Group 12"/>
                        <wpg:cNvGrpSpPr>
                          <a:grpSpLocks/>
                        </wpg:cNvGrpSpPr>
                        <wpg:grpSpPr bwMode="auto">
                          <a:xfrm>
                            <a:off x="2377" y="2380"/>
                            <a:ext cx="8372" cy="826"/>
                            <a:chOff x="2377" y="2380"/>
                            <a:chExt cx="8372" cy="826"/>
                          </a:xfrm>
                        </wpg:grpSpPr>
                        <wps:wsp>
                          <wps:cNvPr id="21" name="Freeform 13"/>
                          <wps:cNvSpPr>
                            <a:spLocks/>
                          </wps:cNvSpPr>
                          <wps:spPr bwMode="auto">
                            <a:xfrm>
                              <a:off x="2377" y="2380"/>
                              <a:ext cx="8372" cy="826"/>
                            </a:xfrm>
                            <a:custGeom>
                              <a:avLst/>
                              <a:gdLst>
                                <a:gd name="T0" fmla="+- 0 10749 2377"/>
                                <a:gd name="T1" fmla="*/ T0 w 8372"/>
                                <a:gd name="T2" fmla="+- 0 3125 2380"/>
                                <a:gd name="T3" fmla="*/ 3125 h 826"/>
                                <a:gd name="T4" fmla="+- 0 10375 2377"/>
                                <a:gd name="T5" fmla="*/ T4 w 8372"/>
                                <a:gd name="T6" fmla="+- 0 3125 2380"/>
                                <a:gd name="T7" fmla="*/ 3125 h 826"/>
                                <a:gd name="T8" fmla="+- 0 10400 2377"/>
                                <a:gd name="T9" fmla="*/ T8 w 8372"/>
                                <a:gd name="T10" fmla="+- 0 3126 2380"/>
                                <a:gd name="T11" fmla="*/ 3126 h 826"/>
                                <a:gd name="T12" fmla="+- 0 10425 2377"/>
                                <a:gd name="T13" fmla="*/ T12 w 8372"/>
                                <a:gd name="T14" fmla="+- 0 3127 2380"/>
                                <a:gd name="T15" fmla="*/ 3127 h 826"/>
                                <a:gd name="T16" fmla="+- 0 10447 2377"/>
                                <a:gd name="T17" fmla="*/ T16 w 8372"/>
                                <a:gd name="T18" fmla="+- 0 3128 2380"/>
                                <a:gd name="T19" fmla="*/ 3128 h 826"/>
                                <a:gd name="T20" fmla="+- 0 10526 2377"/>
                                <a:gd name="T21" fmla="*/ T20 w 8372"/>
                                <a:gd name="T22" fmla="+- 0 3139 2380"/>
                                <a:gd name="T23" fmla="*/ 3139 h 826"/>
                                <a:gd name="T24" fmla="+- 0 10594 2377"/>
                                <a:gd name="T25" fmla="*/ T24 w 8372"/>
                                <a:gd name="T26" fmla="+- 0 3158 2380"/>
                                <a:gd name="T27" fmla="*/ 3158 h 826"/>
                                <a:gd name="T28" fmla="+- 0 10629 2377"/>
                                <a:gd name="T29" fmla="*/ T28 w 8372"/>
                                <a:gd name="T30" fmla="+- 0 3172 2380"/>
                                <a:gd name="T31" fmla="*/ 3172 h 826"/>
                                <a:gd name="T32" fmla="+- 0 10645 2377"/>
                                <a:gd name="T33" fmla="*/ T32 w 8372"/>
                                <a:gd name="T34" fmla="+- 0 3178 2380"/>
                                <a:gd name="T35" fmla="*/ 3178 h 826"/>
                                <a:gd name="T36" fmla="+- 0 10704 2377"/>
                                <a:gd name="T37" fmla="*/ T36 w 8372"/>
                                <a:gd name="T38" fmla="+- 0 3206 2380"/>
                                <a:gd name="T39" fmla="*/ 3206 h 826"/>
                                <a:gd name="T40" fmla="+- 0 10710 2377"/>
                                <a:gd name="T41" fmla="*/ T40 w 8372"/>
                                <a:gd name="T42" fmla="+- 0 3206 2380"/>
                                <a:gd name="T43" fmla="*/ 3206 h 826"/>
                                <a:gd name="T44" fmla="+- 0 10712 2377"/>
                                <a:gd name="T45" fmla="*/ T44 w 8372"/>
                                <a:gd name="T46" fmla="+- 0 3205 2380"/>
                                <a:gd name="T47" fmla="*/ 3205 h 826"/>
                                <a:gd name="T48" fmla="+- 0 10714 2377"/>
                                <a:gd name="T49" fmla="*/ T48 w 8372"/>
                                <a:gd name="T50" fmla="+- 0 3204 2380"/>
                                <a:gd name="T51" fmla="*/ 3204 h 826"/>
                                <a:gd name="T52" fmla="+- 0 10717 2377"/>
                                <a:gd name="T53" fmla="*/ T52 w 8372"/>
                                <a:gd name="T54" fmla="+- 0 3201 2380"/>
                                <a:gd name="T55" fmla="*/ 3201 h 826"/>
                                <a:gd name="T56" fmla="+- 0 10720 2377"/>
                                <a:gd name="T57" fmla="*/ T56 w 8372"/>
                                <a:gd name="T58" fmla="+- 0 3197 2380"/>
                                <a:gd name="T59" fmla="*/ 3197 h 826"/>
                                <a:gd name="T60" fmla="+- 0 10724 2377"/>
                                <a:gd name="T61" fmla="*/ T60 w 8372"/>
                                <a:gd name="T62" fmla="+- 0 3190 2380"/>
                                <a:gd name="T63" fmla="*/ 3190 h 826"/>
                                <a:gd name="T64" fmla="+- 0 10728 2377"/>
                                <a:gd name="T65" fmla="*/ T64 w 8372"/>
                                <a:gd name="T66" fmla="+- 0 3181 2380"/>
                                <a:gd name="T67" fmla="*/ 3181 h 826"/>
                                <a:gd name="T68" fmla="+- 0 10737 2377"/>
                                <a:gd name="T69" fmla="*/ T68 w 8372"/>
                                <a:gd name="T70" fmla="+- 0 3159 2380"/>
                                <a:gd name="T71" fmla="*/ 3159 h 826"/>
                                <a:gd name="T72" fmla="+- 0 10747 2377"/>
                                <a:gd name="T73" fmla="*/ T72 w 8372"/>
                                <a:gd name="T74" fmla="+- 0 3132 2380"/>
                                <a:gd name="T75" fmla="*/ 3132 h 826"/>
                                <a:gd name="T76" fmla="+- 0 10749 2377"/>
                                <a:gd name="T77" fmla="*/ T76 w 8372"/>
                                <a:gd name="T78" fmla="+- 0 3125 2380"/>
                                <a:gd name="T79" fmla="*/ 3125 h 8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8372" h="826">
                                  <a:moveTo>
                                    <a:pt x="8372" y="745"/>
                                  </a:moveTo>
                                  <a:lnTo>
                                    <a:pt x="7998" y="745"/>
                                  </a:lnTo>
                                  <a:lnTo>
                                    <a:pt x="8023" y="746"/>
                                  </a:lnTo>
                                  <a:lnTo>
                                    <a:pt x="8048" y="747"/>
                                  </a:lnTo>
                                  <a:lnTo>
                                    <a:pt x="8070" y="748"/>
                                  </a:lnTo>
                                  <a:lnTo>
                                    <a:pt x="8149" y="759"/>
                                  </a:lnTo>
                                  <a:lnTo>
                                    <a:pt x="8217" y="778"/>
                                  </a:lnTo>
                                  <a:lnTo>
                                    <a:pt x="8252" y="792"/>
                                  </a:lnTo>
                                  <a:lnTo>
                                    <a:pt x="8268" y="798"/>
                                  </a:lnTo>
                                  <a:lnTo>
                                    <a:pt x="8327" y="826"/>
                                  </a:lnTo>
                                  <a:lnTo>
                                    <a:pt x="8333" y="826"/>
                                  </a:lnTo>
                                  <a:lnTo>
                                    <a:pt x="8335" y="825"/>
                                  </a:lnTo>
                                  <a:lnTo>
                                    <a:pt x="8337" y="824"/>
                                  </a:lnTo>
                                  <a:lnTo>
                                    <a:pt x="8340" y="821"/>
                                  </a:lnTo>
                                  <a:lnTo>
                                    <a:pt x="8343" y="817"/>
                                  </a:lnTo>
                                  <a:lnTo>
                                    <a:pt x="8347" y="810"/>
                                  </a:lnTo>
                                  <a:lnTo>
                                    <a:pt x="8351" y="801"/>
                                  </a:lnTo>
                                  <a:lnTo>
                                    <a:pt x="8360" y="779"/>
                                  </a:lnTo>
                                  <a:lnTo>
                                    <a:pt x="8370" y="752"/>
                                  </a:lnTo>
                                  <a:lnTo>
                                    <a:pt x="8372" y="74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 name="Freeform 14"/>
                          <wps:cNvSpPr>
                            <a:spLocks/>
                          </wps:cNvSpPr>
                          <wps:spPr bwMode="auto">
                            <a:xfrm>
                              <a:off x="2377" y="2380"/>
                              <a:ext cx="8372" cy="826"/>
                            </a:xfrm>
                            <a:custGeom>
                              <a:avLst/>
                              <a:gdLst>
                                <a:gd name="T0" fmla="+- 0 2433 2377"/>
                                <a:gd name="T1" fmla="*/ T0 w 8372"/>
                                <a:gd name="T2" fmla="+- 0 2397 2380"/>
                                <a:gd name="T3" fmla="*/ 2397 h 826"/>
                                <a:gd name="T4" fmla="+- 0 2377 2377"/>
                                <a:gd name="T5" fmla="*/ T4 w 8372"/>
                                <a:gd name="T6" fmla="+- 0 2397 2380"/>
                                <a:gd name="T7" fmla="*/ 2397 h 826"/>
                                <a:gd name="T8" fmla="+- 0 2377 2377"/>
                                <a:gd name="T9" fmla="*/ T8 w 8372"/>
                                <a:gd name="T10" fmla="+- 0 3170 2380"/>
                                <a:gd name="T11" fmla="*/ 3170 h 826"/>
                                <a:gd name="T12" fmla="+- 0 2433 2377"/>
                                <a:gd name="T13" fmla="*/ T12 w 8372"/>
                                <a:gd name="T14" fmla="+- 0 3170 2380"/>
                                <a:gd name="T15" fmla="*/ 3170 h 826"/>
                                <a:gd name="T16" fmla="+- 0 10749 2377"/>
                                <a:gd name="T17" fmla="*/ T16 w 8372"/>
                                <a:gd name="T18" fmla="+- 0 3125 2380"/>
                                <a:gd name="T19" fmla="*/ 3125 h 826"/>
                                <a:gd name="T20" fmla="+- 0 10757 2377"/>
                                <a:gd name="T21" fmla="*/ T20 w 8372"/>
                                <a:gd name="T22" fmla="+- 0 3101 2380"/>
                                <a:gd name="T23" fmla="*/ 3101 h 826"/>
                                <a:gd name="T24" fmla="+- 0 10768 2377"/>
                                <a:gd name="T25" fmla="*/ T24 w 8372"/>
                                <a:gd name="T26" fmla="+- 0 3065 2380"/>
                                <a:gd name="T27" fmla="*/ 3065 h 826"/>
                                <a:gd name="T28" fmla="+- 0 10779 2377"/>
                                <a:gd name="T29" fmla="*/ T28 w 8372"/>
                                <a:gd name="T30" fmla="+- 0 3028 2380"/>
                                <a:gd name="T31" fmla="*/ 3028 h 826"/>
                                <a:gd name="T32" fmla="+- 0 10791 2377"/>
                                <a:gd name="T33" fmla="*/ T32 w 8372"/>
                                <a:gd name="T34" fmla="+- 0 2988 2380"/>
                                <a:gd name="T35" fmla="*/ 2988 h 826"/>
                                <a:gd name="T36" fmla="+- 0 10803 2377"/>
                                <a:gd name="T37" fmla="*/ T36 w 8372"/>
                                <a:gd name="T38" fmla="+- 0 2948 2380"/>
                                <a:gd name="T39" fmla="*/ 2948 h 826"/>
                                <a:gd name="T40" fmla="+- 0 10814 2377"/>
                                <a:gd name="T41" fmla="*/ T40 w 8372"/>
                                <a:gd name="T42" fmla="+- 0 2909 2380"/>
                                <a:gd name="T43" fmla="*/ 2909 h 826"/>
                                <a:gd name="T44" fmla="+- 0 10825 2377"/>
                                <a:gd name="T45" fmla="*/ T44 w 8372"/>
                                <a:gd name="T46" fmla="+- 0 2872 2380"/>
                                <a:gd name="T47" fmla="*/ 2872 h 826"/>
                                <a:gd name="T48" fmla="+- 0 10835 2377"/>
                                <a:gd name="T49" fmla="*/ T48 w 8372"/>
                                <a:gd name="T50" fmla="+- 0 2837 2380"/>
                                <a:gd name="T51" fmla="*/ 2837 h 826"/>
                                <a:gd name="T52" fmla="+- 0 10844 2377"/>
                                <a:gd name="T53" fmla="*/ T52 w 8372"/>
                                <a:gd name="T54" fmla="+- 0 2805 2380"/>
                                <a:gd name="T55" fmla="*/ 2805 h 826"/>
                                <a:gd name="T56" fmla="+- 0 10851 2377"/>
                                <a:gd name="T57" fmla="*/ T56 w 8372"/>
                                <a:gd name="T58" fmla="+- 0 2778 2380"/>
                                <a:gd name="T59" fmla="*/ 2778 h 826"/>
                                <a:gd name="T60" fmla="+- 0 10857 2377"/>
                                <a:gd name="T61" fmla="*/ T60 w 8372"/>
                                <a:gd name="T62" fmla="+- 0 2758 2380"/>
                                <a:gd name="T63" fmla="*/ 2758 h 826"/>
                                <a:gd name="T64" fmla="+- 0 10861 2377"/>
                                <a:gd name="T65" fmla="*/ T64 w 8372"/>
                                <a:gd name="T66" fmla="+- 0 2743 2380"/>
                                <a:gd name="T67" fmla="*/ 2743 h 826"/>
                                <a:gd name="T68" fmla="+- 0 10865 2377"/>
                                <a:gd name="T69" fmla="*/ T68 w 8372"/>
                                <a:gd name="T70" fmla="+- 0 2730 2380"/>
                                <a:gd name="T71" fmla="*/ 2730 h 826"/>
                                <a:gd name="T72" fmla="+- 0 10869 2377"/>
                                <a:gd name="T73" fmla="*/ T72 w 8372"/>
                                <a:gd name="T74" fmla="+- 0 2715 2380"/>
                                <a:gd name="T75" fmla="*/ 2715 h 826"/>
                                <a:gd name="T76" fmla="+- 0 10873 2377"/>
                                <a:gd name="T77" fmla="*/ T76 w 8372"/>
                                <a:gd name="T78" fmla="+- 0 2700 2380"/>
                                <a:gd name="T79" fmla="*/ 2700 h 826"/>
                                <a:gd name="T80" fmla="+- 0 10876 2377"/>
                                <a:gd name="T81" fmla="*/ T80 w 8372"/>
                                <a:gd name="T82" fmla="+- 0 2683 2380"/>
                                <a:gd name="T83" fmla="*/ 2683 h 826"/>
                                <a:gd name="T84" fmla="+- 0 10881 2377"/>
                                <a:gd name="T85" fmla="*/ T84 w 8372"/>
                                <a:gd name="T86" fmla="+- 0 2667 2380"/>
                                <a:gd name="T87" fmla="*/ 2667 h 826"/>
                                <a:gd name="T88" fmla="+- 0 10884 2377"/>
                                <a:gd name="T89" fmla="*/ T88 w 8372"/>
                                <a:gd name="T90" fmla="+- 0 2651 2380"/>
                                <a:gd name="T91" fmla="*/ 2651 h 826"/>
                                <a:gd name="T92" fmla="+- 0 10887 2377"/>
                                <a:gd name="T93" fmla="*/ T92 w 8372"/>
                                <a:gd name="T94" fmla="+- 0 2637 2380"/>
                                <a:gd name="T95" fmla="*/ 2637 h 826"/>
                                <a:gd name="T96" fmla="+- 0 10889 2377"/>
                                <a:gd name="T97" fmla="*/ T96 w 8372"/>
                                <a:gd name="T98" fmla="+- 0 2625 2380"/>
                                <a:gd name="T99" fmla="*/ 2625 h 826"/>
                                <a:gd name="T100" fmla="+- 0 10891 2377"/>
                                <a:gd name="T101" fmla="*/ T100 w 8372"/>
                                <a:gd name="T102" fmla="+- 0 2608 2380"/>
                                <a:gd name="T103" fmla="*/ 2608 h 826"/>
                                <a:gd name="T104" fmla="+- 0 10892 2377"/>
                                <a:gd name="T105" fmla="*/ T104 w 8372"/>
                                <a:gd name="T106" fmla="+- 0 2591 2380"/>
                                <a:gd name="T107" fmla="*/ 2591 h 826"/>
                                <a:gd name="T108" fmla="+- 0 10892 2377"/>
                                <a:gd name="T109" fmla="*/ T108 w 8372"/>
                                <a:gd name="T110" fmla="+- 0 2575 2380"/>
                                <a:gd name="T111" fmla="*/ 2575 h 826"/>
                                <a:gd name="T112" fmla="+- 0 10891 2377"/>
                                <a:gd name="T113" fmla="*/ T112 w 8372"/>
                                <a:gd name="T114" fmla="+- 0 2560 2380"/>
                                <a:gd name="T115" fmla="*/ 2560 h 826"/>
                                <a:gd name="T116" fmla="+- 0 10889 2377"/>
                                <a:gd name="T117" fmla="*/ T116 w 8372"/>
                                <a:gd name="T118" fmla="+- 0 2545 2380"/>
                                <a:gd name="T119" fmla="*/ 2545 h 826"/>
                                <a:gd name="T120" fmla="+- 0 10885 2377"/>
                                <a:gd name="T121" fmla="*/ T120 w 8372"/>
                                <a:gd name="T122" fmla="+- 0 2532 2380"/>
                                <a:gd name="T123" fmla="*/ 2532 h 826"/>
                                <a:gd name="T124" fmla="+- 0 10881 2377"/>
                                <a:gd name="T125" fmla="*/ T124 w 8372"/>
                                <a:gd name="T126" fmla="+- 0 2519 2380"/>
                                <a:gd name="T127" fmla="*/ 2519 h 826"/>
                                <a:gd name="T128" fmla="+- 0 10847 2377"/>
                                <a:gd name="T129" fmla="*/ T128 w 8372"/>
                                <a:gd name="T130" fmla="+- 0 2465 2380"/>
                                <a:gd name="T131" fmla="*/ 2465 h 826"/>
                                <a:gd name="T132" fmla="+- 0 10794 2377"/>
                                <a:gd name="T133" fmla="*/ T132 w 8372"/>
                                <a:gd name="T134" fmla="+- 0 2426 2380"/>
                                <a:gd name="T135" fmla="*/ 2426 h 826"/>
                                <a:gd name="T136" fmla="+- 0 10735 2377"/>
                                <a:gd name="T137" fmla="*/ T136 w 8372"/>
                                <a:gd name="T138" fmla="+- 0 2402 2380"/>
                                <a:gd name="T139" fmla="*/ 2402 h 826"/>
                                <a:gd name="T140" fmla="+- 0 2553 2377"/>
                                <a:gd name="T141" fmla="*/ T140 w 8372"/>
                                <a:gd name="T142" fmla="+- 0 2402 2380"/>
                                <a:gd name="T143" fmla="*/ 2402 h 826"/>
                                <a:gd name="T144" fmla="+- 0 2433 2377"/>
                                <a:gd name="T145" fmla="*/ T144 w 8372"/>
                                <a:gd name="T146" fmla="+- 0 2398 2380"/>
                                <a:gd name="T147" fmla="*/ 2398 h 826"/>
                                <a:gd name="T148" fmla="+- 0 2433 2377"/>
                                <a:gd name="T149" fmla="*/ T148 w 8372"/>
                                <a:gd name="T150" fmla="+- 0 2397 2380"/>
                                <a:gd name="T151" fmla="*/ 2397 h 8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Lst>
                              <a:rect l="0" t="0" r="r" b="b"/>
                              <a:pathLst>
                                <a:path w="8372" h="826">
                                  <a:moveTo>
                                    <a:pt x="56" y="17"/>
                                  </a:moveTo>
                                  <a:lnTo>
                                    <a:pt x="0" y="17"/>
                                  </a:lnTo>
                                  <a:lnTo>
                                    <a:pt x="0" y="790"/>
                                  </a:lnTo>
                                  <a:lnTo>
                                    <a:pt x="56" y="790"/>
                                  </a:lnTo>
                                  <a:lnTo>
                                    <a:pt x="8372" y="745"/>
                                  </a:lnTo>
                                  <a:lnTo>
                                    <a:pt x="8380" y="721"/>
                                  </a:lnTo>
                                  <a:lnTo>
                                    <a:pt x="8391" y="685"/>
                                  </a:lnTo>
                                  <a:lnTo>
                                    <a:pt x="8402" y="648"/>
                                  </a:lnTo>
                                  <a:lnTo>
                                    <a:pt x="8414" y="608"/>
                                  </a:lnTo>
                                  <a:lnTo>
                                    <a:pt x="8426" y="568"/>
                                  </a:lnTo>
                                  <a:lnTo>
                                    <a:pt x="8437" y="529"/>
                                  </a:lnTo>
                                  <a:lnTo>
                                    <a:pt x="8448" y="492"/>
                                  </a:lnTo>
                                  <a:lnTo>
                                    <a:pt x="8458" y="457"/>
                                  </a:lnTo>
                                  <a:lnTo>
                                    <a:pt x="8467" y="425"/>
                                  </a:lnTo>
                                  <a:lnTo>
                                    <a:pt x="8474" y="398"/>
                                  </a:lnTo>
                                  <a:lnTo>
                                    <a:pt x="8480" y="378"/>
                                  </a:lnTo>
                                  <a:lnTo>
                                    <a:pt x="8484" y="363"/>
                                  </a:lnTo>
                                  <a:lnTo>
                                    <a:pt x="8488" y="350"/>
                                  </a:lnTo>
                                  <a:lnTo>
                                    <a:pt x="8492" y="335"/>
                                  </a:lnTo>
                                  <a:lnTo>
                                    <a:pt x="8496" y="320"/>
                                  </a:lnTo>
                                  <a:lnTo>
                                    <a:pt x="8499" y="303"/>
                                  </a:lnTo>
                                  <a:lnTo>
                                    <a:pt x="8504" y="287"/>
                                  </a:lnTo>
                                  <a:lnTo>
                                    <a:pt x="8507" y="271"/>
                                  </a:lnTo>
                                  <a:lnTo>
                                    <a:pt x="8510" y="257"/>
                                  </a:lnTo>
                                  <a:lnTo>
                                    <a:pt x="8512" y="245"/>
                                  </a:lnTo>
                                  <a:lnTo>
                                    <a:pt x="8514" y="228"/>
                                  </a:lnTo>
                                  <a:lnTo>
                                    <a:pt x="8515" y="211"/>
                                  </a:lnTo>
                                  <a:lnTo>
                                    <a:pt x="8515" y="195"/>
                                  </a:lnTo>
                                  <a:lnTo>
                                    <a:pt x="8514" y="180"/>
                                  </a:lnTo>
                                  <a:lnTo>
                                    <a:pt x="8512" y="165"/>
                                  </a:lnTo>
                                  <a:lnTo>
                                    <a:pt x="8508" y="152"/>
                                  </a:lnTo>
                                  <a:lnTo>
                                    <a:pt x="8504" y="139"/>
                                  </a:lnTo>
                                  <a:lnTo>
                                    <a:pt x="8470" y="85"/>
                                  </a:lnTo>
                                  <a:lnTo>
                                    <a:pt x="8417" y="46"/>
                                  </a:lnTo>
                                  <a:lnTo>
                                    <a:pt x="8358" y="22"/>
                                  </a:lnTo>
                                  <a:lnTo>
                                    <a:pt x="176" y="22"/>
                                  </a:lnTo>
                                  <a:lnTo>
                                    <a:pt x="56" y="18"/>
                                  </a:lnTo>
                                  <a:lnTo>
                                    <a:pt x="56" y="1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 name="Freeform 15"/>
                          <wps:cNvSpPr>
                            <a:spLocks/>
                          </wps:cNvSpPr>
                          <wps:spPr bwMode="auto">
                            <a:xfrm>
                              <a:off x="2377" y="2380"/>
                              <a:ext cx="8372" cy="826"/>
                            </a:xfrm>
                            <a:custGeom>
                              <a:avLst/>
                              <a:gdLst>
                                <a:gd name="T0" fmla="+- 0 10585 2377"/>
                                <a:gd name="T1" fmla="*/ T0 w 8372"/>
                                <a:gd name="T2" fmla="+- 0 2380 2380"/>
                                <a:gd name="T3" fmla="*/ 2380 h 826"/>
                                <a:gd name="T4" fmla="+- 0 2553 2377"/>
                                <a:gd name="T5" fmla="*/ T4 w 8372"/>
                                <a:gd name="T6" fmla="+- 0 2402 2380"/>
                                <a:gd name="T7" fmla="*/ 2402 h 826"/>
                                <a:gd name="T8" fmla="+- 0 10735 2377"/>
                                <a:gd name="T9" fmla="*/ T8 w 8372"/>
                                <a:gd name="T10" fmla="+- 0 2402 2380"/>
                                <a:gd name="T11" fmla="*/ 2402 h 826"/>
                                <a:gd name="T12" fmla="+- 0 10730 2377"/>
                                <a:gd name="T13" fmla="*/ T12 w 8372"/>
                                <a:gd name="T14" fmla="+- 0 2400 2380"/>
                                <a:gd name="T15" fmla="*/ 2400 h 826"/>
                                <a:gd name="T16" fmla="+- 0 10716 2377"/>
                                <a:gd name="T17" fmla="*/ T16 w 8372"/>
                                <a:gd name="T18" fmla="+- 0 2397 2380"/>
                                <a:gd name="T19" fmla="*/ 2397 h 826"/>
                                <a:gd name="T20" fmla="+- 0 10702 2377"/>
                                <a:gd name="T21" fmla="*/ T20 w 8372"/>
                                <a:gd name="T22" fmla="+- 0 2393 2380"/>
                                <a:gd name="T23" fmla="*/ 2393 h 826"/>
                                <a:gd name="T24" fmla="+- 0 10658 2377"/>
                                <a:gd name="T25" fmla="*/ T24 w 8372"/>
                                <a:gd name="T26" fmla="+- 0 2385 2380"/>
                                <a:gd name="T27" fmla="*/ 2385 h 826"/>
                                <a:gd name="T28" fmla="+- 0 10644 2377"/>
                                <a:gd name="T29" fmla="*/ T28 w 8372"/>
                                <a:gd name="T30" fmla="+- 0 2384 2380"/>
                                <a:gd name="T31" fmla="*/ 2384 h 826"/>
                                <a:gd name="T32" fmla="+- 0 10614 2377"/>
                                <a:gd name="T33" fmla="*/ T32 w 8372"/>
                                <a:gd name="T34" fmla="+- 0 2381 2380"/>
                                <a:gd name="T35" fmla="*/ 2381 h 826"/>
                                <a:gd name="T36" fmla="+- 0 10585 2377"/>
                                <a:gd name="T37" fmla="*/ T36 w 8372"/>
                                <a:gd name="T38" fmla="+- 0 2380 2380"/>
                                <a:gd name="T39" fmla="*/ 2380 h 8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8372" h="826">
                                  <a:moveTo>
                                    <a:pt x="8208" y="0"/>
                                  </a:moveTo>
                                  <a:lnTo>
                                    <a:pt x="176" y="22"/>
                                  </a:lnTo>
                                  <a:lnTo>
                                    <a:pt x="8358" y="22"/>
                                  </a:lnTo>
                                  <a:lnTo>
                                    <a:pt x="8353" y="20"/>
                                  </a:lnTo>
                                  <a:lnTo>
                                    <a:pt x="8339" y="17"/>
                                  </a:lnTo>
                                  <a:lnTo>
                                    <a:pt x="8325" y="13"/>
                                  </a:lnTo>
                                  <a:lnTo>
                                    <a:pt x="8281" y="5"/>
                                  </a:lnTo>
                                  <a:lnTo>
                                    <a:pt x="8267" y="4"/>
                                  </a:lnTo>
                                  <a:lnTo>
                                    <a:pt x="8237" y="1"/>
                                  </a:lnTo>
                                  <a:lnTo>
                                    <a:pt x="820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2" name="Group 16"/>
                        <wpg:cNvGrpSpPr>
                          <a:grpSpLocks/>
                        </wpg:cNvGrpSpPr>
                        <wpg:grpSpPr bwMode="auto">
                          <a:xfrm>
                            <a:off x="2820" y="2418"/>
                            <a:ext cx="7894" cy="723"/>
                            <a:chOff x="2820" y="2418"/>
                            <a:chExt cx="7894" cy="723"/>
                          </a:xfrm>
                        </wpg:grpSpPr>
                        <wps:wsp>
                          <wps:cNvPr id="33" name="Freeform 17"/>
                          <wps:cNvSpPr>
                            <a:spLocks/>
                          </wps:cNvSpPr>
                          <wps:spPr bwMode="auto">
                            <a:xfrm>
                              <a:off x="2820" y="2418"/>
                              <a:ext cx="7894" cy="723"/>
                            </a:xfrm>
                            <a:custGeom>
                              <a:avLst/>
                              <a:gdLst>
                                <a:gd name="T0" fmla="+- 0 10714 2820"/>
                                <a:gd name="T1" fmla="*/ T0 w 7894"/>
                                <a:gd name="T2" fmla="+- 0 3084 2418"/>
                                <a:gd name="T3" fmla="*/ 3084 h 723"/>
                                <a:gd name="T4" fmla="+- 0 10466 2820"/>
                                <a:gd name="T5" fmla="*/ T4 w 7894"/>
                                <a:gd name="T6" fmla="+- 0 3084 2418"/>
                                <a:gd name="T7" fmla="*/ 3084 h 723"/>
                                <a:gd name="T8" fmla="+- 0 10507 2820"/>
                                <a:gd name="T9" fmla="*/ T8 w 7894"/>
                                <a:gd name="T10" fmla="+- 0 3086 2418"/>
                                <a:gd name="T11" fmla="*/ 3086 h 723"/>
                                <a:gd name="T12" fmla="+- 0 10519 2820"/>
                                <a:gd name="T13" fmla="*/ T12 w 7894"/>
                                <a:gd name="T14" fmla="+- 0 3088 2418"/>
                                <a:gd name="T15" fmla="*/ 3088 h 723"/>
                                <a:gd name="T16" fmla="+- 0 10549 2820"/>
                                <a:gd name="T17" fmla="*/ T16 w 7894"/>
                                <a:gd name="T18" fmla="+- 0 3094 2418"/>
                                <a:gd name="T19" fmla="*/ 3094 h 723"/>
                                <a:gd name="T20" fmla="+- 0 10602 2820"/>
                                <a:gd name="T21" fmla="*/ T20 w 7894"/>
                                <a:gd name="T22" fmla="+- 0 3109 2418"/>
                                <a:gd name="T23" fmla="*/ 3109 h 723"/>
                                <a:gd name="T24" fmla="+- 0 10645 2820"/>
                                <a:gd name="T25" fmla="*/ T24 w 7894"/>
                                <a:gd name="T26" fmla="+- 0 3126 2418"/>
                                <a:gd name="T27" fmla="*/ 3126 h 723"/>
                                <a:gd name="T28" fmla="+- 0 10675 2820"/>
                                <a:gd name="T29" fmla="*/ T28 w 7894"/>
                                <a:gd name="T30" fmla="+- 0 3138 2418"/>
                                <a:gd name="T31" fmla="*/ 3138 h 723"/>
                                <a:gd name="T32" fmla="+- 0 10703 2820"/>
                                <a:gd name="T33" fmla="*/ T32 w 7894"/>
                                <a:gd name="T34" fmla="+- 0 3118 2418"/>
                                <a:gd name="T35" fmla="*/ 3118 h 723"/>
                                <a:gd name="T36" fmla="+- 0 10705 2820"/>
                                <a:gd name="T37" fmla="*/ T36 w 7894"/>
                                <a:gd name="T38" fmla="+- 0 3113 2418"/>
                                <a:gd name="T39" fmla="*/ 3113 h 723"/>
                                <a:gd name="T40" fmla="+- 0 10714 2820"/>
                                <a:gd name="T41" fmla="*/ T40 w 7894"/>
                                <a:gd name="T42" fmla="+- 0 3084 2418"/>
                                <a:gd name="T43" fmla="*/ 3084 h 72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7894" h="723">
                                  <a:moveTo>
                                    <a:pt x="7894" y="666"/>
                                  </a:moveTo>
                                  <a:lnTo>
                                    <a:pt x="7646" y="666"/>
                                  </a:lnTo>
                                  <a:lnTo>
                                    <a:pt x="7687" y="668"/>
                                  </a:lnTo>
                                  <a:lnTo>
                                    <a:pt x="7699" y="670"/>
                                  </a:lnTo>
                                  <a:lnTo>
                                    <a:pt x="7729" y="676"/>
                                  </a:lnTo>
                                  <a:lnTo>
                                    <a:pt x="7782" y="691"/>
                                  </a:lnTo>
                                  <a:lnTo>
                                    <a:pt x="7825" y="708"/>
                                  </a:lnTo>
                                  <a:lnTo>
                                    <a:pt x="7855" y="720"/>
                                  </a:lnTo>
                                  <a:lnTo>
                                    <a:pt x="7883" y="700"/>
                                  </a:lnTo>
                                  <a:lnTo>
                                    <a:pt x="7885" y="695"/>
                                  </a:lnTo>
                                  <a:lnTo>
                                    <a:pt x="7894" y="666"/>
                                  </a:lnTo>
                                  <a:close/>
                                </a:path>
                              </a:pathLst>
                            </a:custGeom>
                            <a:solidFill>
                              <a:srgbClr val="80B3D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 name="Freeform 18"/>
                          <wps:cNvSpPr>
                            <a:spLocks/>
                          </wps:cNvSpPr>
                          <wps:spPr bwMode="auto">
                            <a:xfrm>
                              <a:off x="2820" y="2418"/>
                              <a:ext cx="7894" cy="723"/>
                            </a:xfrm>
                            <a:custGeom>
                              <a:avLst/>
                              <a:gdLst>
                                <a:gd name="T0" fmla="+- 0 9988 2820"/>
                                <a:gd name="T1" fmla="*/ T0 w 7894"/>
                                <a:gd name="T2" fmla="+- 0 2418 2418"/>
                                <a:gd name="T3" fmla="*/ 2418 h 723"/>
                                <a:gd name="T4" fmla="+- 0 2820 2820"/>
                                <a:gd name="T5" fmla="*/ T4 w 7894"/>
                                <a:gd name="T6" fmla="+- 0 2437 2418"/>
                                <a:gd name="T7" fmla="*/ 2437 h 723"/>
                                <a:gd name="T8" fmla="+- 0 2820 2820"/>
                                <a:gd name="T9" fmla="*/ T8 w 7894"/>
                                <a:gd name="T10" fmla="+- 0 3130 2418"/>
                                <a:gd name="T11" fmla="*/ 3130 h 723"/>
                                <a:gd name="T12" fmla="+- 0 10425 2820"/>
                                <a:gd name="T13" fmla="*/ T12 w 7894"/>
                                <a:gd name="T14" fmla="+- 0 3085 2418"/>
                                <a:gd name="T15" fmla="*/ 3085 h 723"/>
                                <a:gd name="T16" fmla="+- 0 10446 2820"/>
                                <a:gd name="T17" fmla="*/ T16 w 7894"/>
                                <a:gd name="T18" fmla="+- 0 3084 2418"/>
                                <a:gd name="T19" fmla="*/ 3084 h 723"/>
                                <a:gd name="T20" fmla="+- 0 10714 2820"/>
                                <a:gd name="T21" fmla="*/ T20 w 7894"/>
                                <a:gd name="T22" fmla="+- 0 3084 2418"/>
                                <a:gd name="T23" fmla="*/ 3084 h 723"/>
                                <a:gd name="T24" fmla="+- 0 10828 2820"/>
                                <a:gd name="T25" fmla="*/ T24 w 7894"/>
                                <a:gd name="T26" fmla="+- 0 2693 2418"/>
                                <a:gd name="T27" fmla="*/ 2693 h 723"/>
                                <a:gd name="T28" fmla="+- 0 10833 2820"/>
                                <a:gd name="T29" fmla="*/ T28 w 7894"/>
                                <a:gd name="T30" fmla="+- 0 2674 2418"/>
                                <a:gd name="T31" fmla="*/ 2674 h 723"/>
                                <a:gd name="T32" fmla="+- 0 10840 2820"/>
                                <a:gd name="T33" fmla="*/ T32 w 7894"/>
                                <a:gd name="T34" fmla="+- 0 2637 2418"/>
                                <a:gd name="T35" fmla="*/ 2637 h 723"/>
                                <a:gd name="T36" fmla="+- 0 10844 2820"/>
                                <a:gd name="T37" fmla="*/ T36 w 7894"/>
                                <a:gd name="T38" fmla="+- 0 2600 2418"/>
                                <a:gd name="T39" fmla="*/ 2600 h 723"/>
                                <a:gd name="T40" fmla="+- 0 10844 2820"/>
                                <a:gd name="T41" fmla="*/ T40 w 7894"/>
                                <a:gd name="T42" fmla="+- 0 2567 2418"/>
                                <a:gd name="T43" fmla="*/ 2567 h 723"/>
                                <a:gd name="T44" fmla="+- 0 10813 2820"/>
                                <a:gd name="T45" fmla="*/ T44 w 7894"/>
                                <a:gd name="T46" fmla="+- 0 2494 2418"/>
                                <a:gd name="T47" fmla="*/ 2494 h 723"/>
                                <a:gd name="T48" fmla="+- 0 10737 2820"/>
                                <a:gd name="T49" fmla="*/ T48 w 7894"/>
                                <a:gd name="T50" fmla="+- 0 2446 2418"/>
                                <a:gd name="T51" fmla="*/ 2446 h 723"/>
                                <a:gd name="T52" fmla="+- 0 10699 2820"/>
                                <a:gd name="T53" fmla="*/ T52 w 7894"/>
                                <a:gd name="T54" fmla="+- 0 2435 2418"/>
                                <a:gd name="T55" fmla="*/ 2435 h 723"/>
                                <a:gd name="T56" fmla="+- 0 10697 2820"/>
                                <a:gd name="T57" fmla="*/ T56 w 7894"/>
                                <a:gd name="T58" fmla="+- 0 2434 2418"/>
                                <a:gd name="T59" fmla="*/ 2434 h 723"/>
                                <a:gd name="T60" fmla="+- 0 10654 2820"/>
                                <a:gd name="T61" fmla="*/ T60 w 7894"/>
                                <a:gd name="T62" fmla="+- 0 2427 2418"/>
                                <a:gd name="T63" fmla="*/ 2427 h 723"/>
                                <a:gd name="T64" fmla="+- 0 10609 2820"/>
                                <a:gd name="T65" fmla="*/ T64 w 7894"/>
                                <a:gd name="T66" fmla="+- 0 2423 2418"/>
                                <a:gd name="T67" fmla="*/ 2423 h 723"/>
                                <a:gd name="T68" fmla="+- 0 10591 2820"/>
                                <a:gd name="T69" fmla="*/ T68 w 7894"/>
                                <a:gd name="T70" fmla="+- 0 2422 2418"/>
                                <a:gd name="T71" fmla="*/ 2422 h 723"/>
                                <a:gd name="T72" fmla="+- 0 9988 2820"/>
                                <a:gd name="T73" fmla="*/ T72 w 7894"/>
                                <a:gd name="T74" fmla="+- 0 2418 2418"/>
                                <a:gd name="T75" fmla="*/ 2418 h 72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7894" h="723">
                                  <a:moveTo>
                                    <a:pt x="7168" y="0"/>
                                  </a:moveTo>
                                  <a:lnTo>
                                    <a:pt x="0" y="19"/>
                                  </a:lnTo>
                                  <a:lnTo>
                                    <a:pt x="0" y="712"/>
                                  </a:lnTo>
                                  <a:lnTo>
                                    <a:pt x="7605" y="667"/>
                                  </a:lnTo>
                                  <a:lnTo>
                                    <a:pt x="7626" y="666"/>
                                  </a:lnTo>
                                  <a:lnTo>
                                    <a:pt x="7894" y="666"/>
                                  </a:lnTo>
                                  <a:lnTo>
                                    <a:pt x="8008" y="275"/>
                                  </a:lnTo>
                                  <a:lnTo>
                                    <a:pt x="8013" y="256"/>
                                  </a:lnTo>
                                  <a:lnTo>
                                    <a:pt x="8020" y="219"/>
                                  </a:lnTo>
                                  <a:lnTo>
                                    <a:pt x="8024" y="182"/>
                                  </a:lnTo>
                                  <a:lnTo>
                                    <a:pt x="8024" y="149"/>
                                  </a:lnTo>
                                  <a:lnTo>
                                    <a:pt x="7993" y="76"/>
                                  </a:lnTo>
                                  <a:lnTo>
                                    <a:pt x="7917" y="28"/>
                                  </a:lnTo>
                                  <a:lnTo>
                                    <a:pt x="7879" y="17"/>
                                  </a:lnTo>
                                  <a:lnTo>
                                    <a:pt x="7877" y="16"/>
                                  </a:lnTo>
                                  <a:lnTo>
                                    <a:pt x="7834" y="9"/>
                                  </a:lnTo>
                                  <a:lnTo>
                                    <a:pt x="7789" y="5"/>
                                  </a:lnTo>
                                  <a:lnTo>
                                    <a:pt x="7771" y="4"/>
                                  </a:lnTo>
                                  <a:lnTo>
                                    <a:pt x="7168" y="0"/>
                                  </a:lnTo>
                                  <a:close/>
                                </a:path>
                              </a:pathLst>
                            </a:custGeom>
                            <a:solidFill>
                              <a:srgbClr val="80B3D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5" name="Picture 19"/>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1071" y="714"/>
                              <a:ext cx="9783" cy="29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wgp>
                  </a:graphicData>
                </a:graphic>
                <wp14:sizeRelH relativeFrom="page">
                  <wp14:pctWidth>0</wp14:pctWidth>
                </wp14:sizeRelH>
                <wp14:sizeRelV relativeFrom="page">
                  <wp14:pctHeight>0</wp14:pctHeight>
                </wp14:sizeRelV>
              </wp:anchor>
            </w:drawing>
          </mc:Choice>
          <mc:Fallback>
            <w:pict>
              <v:group w14:anchorId="164A67F1" id="Группа 5" o:spid="_x0000_s1026" style="position:absolute;margin-left:69.7pt;margin-top:116.4pt;width:430.45pt;height:127.85pt;z-index:-251654144;mso-position-horizontal-relative:page;mso-position-vertical-relative:page" coordorigin="1071,714" coordsize="9784,29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">
                <v:group id="Group 3" o:spid="_x0000_s1027" style="position:absolute;left:2803;top:2327;width:7983;height:1205" coordorigin="2803,2327" coordsize="7983,120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M0LHV/CAAAA2gAAAA8A&#10;AAAAAAAAAAAAAAAAqgIAAGRycy9kb3ducmV2LnhtbFBLBQYAAAAABAAEAPoAAACZAwAAAAA=&#10;">
                  <v:shape id="Freeform 4" o:spid="_x0000_s1028" style="position:absolute;left:2803;top:2327;width:7983;height:1205;visibility:visible;mso-wrap-style:square;v-text-anchor:top" coordsize="7983,12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JNDnsAA&#10;AADbAAAADwAAAGRycy9kb3ducmV2LnhtbERPzWrCQBC+F3yHZYTemo05VE1dxVgKvQgx9gGG7JgN&#10;ZmdDdjXp23cLgrf5+H5ns5tsJ+40+NaxgkWSgiCunW65UfBz/npbgfABWWPnmBT8kofddvaywVy7&#10;kU90r0IjYgj7HBWYEPpcSl8bsugT1xNH7uIGiyHCoZF6wDGG205mafouLbYcGwz2dDBUX6ubVbAu&#10;PztallL2zeJYFNlFF8ZqpV7n0/4DRKApPMUP97eO8zP4/yUeILd/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MJNDnsAAAADbAAAADwAAAAAAAAAAAAAAAACYAgAAZHJzL2Rvd25y&#10;ZXYueG1sUEsFBgAAAAAEAAQA9QAAAIUDAAAAAA==&#10;" path="m7983,849r-726,l7536,851r23,1l7574,877r,8l7573,892r-2,9l7566,919r-7,21l7552,962r-6,24l7543,997r-3,12l7539,1022r-2,12l7537,1059r19,61l7599,1165r54,28l7664,1196r10,3l7684,1201r11,2l7706,1204r10,1l7727,1204r22,-2l7813,1181r38,-27l7861,1146r39,-55l7929,1021r25,-81l7971,890r12,-41xe" fillcolor="#80b3df" stroked="f">
                    <v:path arrowok="t" o:connecttype="custom" o:connectlocs="7983,3176;7257,3176;7536,3178;7559,3179;7574,3204;7574,3212;7573,3219;7571,3228;7566,3246;7559,3267;7552,3289;7546,3313;7543,3324;7540,3336;7539,3349;7537,3361;7537,3386;7556,3447;7599,3492;7653,3520;7664,3523;7674,3526;7684,3528;7695,3530;7706,3531;7716,3532;7727,3531;7749,3529;7813,3508;7851,3481;7861,3473;7900,3418;7929,3348;7954,3267;7971,3217;7983,3176" o:connectangles="0,0,0,0,0,0,0,0,0,0,0,0,0,0,0,0,0,0,0,0,0,0,0,0,0,0,0,0,0,0,0,0,0,0,0,0"/>
                  </v:shape>
                  <v:shape id="Freeform 5" o:spid="_x0000_s1029" style="position:absolute;left:2803;top:2327;width:7983;height:1205;visibility:visible;mso-wrap-style:square;v-text-anchor:top" coordsize="7983,12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9/mBcAA&#10;AADbAAAADwAAAGRycy9kb3ducmV2LnhtbERP22rCQBB9L/gPywh9q5uk0Gp0E4wi9KXg7QOG7JgN&#10;ZmdDdtX4991CoW9zONdZlaPtxJ0G3zpWkM4SEMS10y03Cs6n3dschA/IGjvHpOBJHspi8rLCXLsH&#10;H+h+DI2IIexzVGBC6HMpfW3Iop+5njhyFzdYDBEOjdQDPmK47WSWJB/SYsuxwWBPG0P19XizChb7&#10;bUefeyn7Jv2uquyiK2O1Uq/Tcb0EEWgM/+I/95eO89/h95d4gCx+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X9/mBcAAAADbAAAADwAAAAAAAAAAAAAAAACYAgAAZHJzL2Rvd25y&#10;ZXYueG1sUEsFBgAAAAAEAAQA9QAAAIUDAAAAAA==&#10;" path="m64,14l,14,,894r24,l42,893r22,l7983,849r22,-73l8023,715r18,-61l8059,592r32,-118l8117,373r13,-59l8134,298r2,-14l8138,274r1,-20l8140,235r-1,-17l8125,155,8086,94,8029,51,7972,27,64,14xe" fillcolor="#80b3df" stroked="f">
                    <v:path arrowok="t" o:connecttype="custom" o:connectlocs="64,2341;0,2341;0,3221;24,3221;42,3220;64,3220;7983,3176;8005,3103;8023,3042;8041,2981;8059,2919;8091,2801;8117,2700;8130,2641;8134,2625;8136,2611;8138,2601;8139,2581;8140,2562;8139,2545;8125,2482;8086,2421;8029,2378;7972,2354;64,2341;64,2341" o:connectangles="0,0,0,0,0,0,0,0,0,0,0,0,0,0,0,0,0,0,0,0,0,0,0,0,0,0"/>
                  </v:shape>
                  <v:shape id="Freeform 6" o:spid="_x0000_s1030" style="position:absolute;left:2803;top:2327;width:7983;height:1205;visibility:visible;mso-wrap-style:square;v-text-anchor:top" coordsize="7983,12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DZ+ccAA&#10;AADbAAAADwAAAGRycy9kb3ducmV2LnhtbERP22rCQBB9L/gPywh9q5uE0mp0E4wi9KXg7QOG7JgN&#10;ZmdDdtX4991CoW9zONdZlaPtxJ0G3zpWkM4SEMS10y03Cs6n3dschA/IGjvHpOBJHspi8rLCXLsH&#10;H+h+DI2IIexzVGBC6HMpfW3Iop+5njhyFzdYDBEOjdQDPmK47WSWJB/SYsuxwWBPG0P19XizChb7&#10;bUefeyn7Jv2uquyiK2O1Uq/Tcb0EEWgM/+I/95eO89/h95d4gCx+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0DZ+ccAAAADbAAAADwAAAAAAAAAAAAAAAACYAgAAZHJzL2Rvd25y&#10;ZXYueG1sUEsFBgAAAAAEAAQA9QAAAIUDAAAAAA==&#10;" path="m7795,l64,14r7862,l7910,11,7845,3,7812,1,7795,xe" fillcolor="#80b3df" stroked="f">
                    <v:path arrowok="t" o:connecttype="custom" o:connectlocs="7795,2327;64,2341;7926,2341;7910,2338;7845,2330;7812,2328;7795,2327" o:connectangles="0,0,0,0,0,0,0"/>
                  </v:shape>
                </v:group>
                <v:group id="Group 7" o:spid="_x0000_s1031" style="position:absolute;left:10413;top:3221;width:263;height:254" coordorigin="10413,3221" coordsize="263,2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9SmGCwwAAANsAAAAP&#10;AAAAAAAAAAAAAAAAAKoCAABkcnMvZG93bnJldi54bWxQSwUGAAAAAAQABAD6AAAAmgMAAAAA&#10;">
                  <v:shape id="Freeform 8" o:spid="_x0000_s1032" style="position:absolute;left:10413;top:3221;width:263;height:254;visibility:visible;mso-wrap-style:square;v-text-anchor:top" coordsize="263,2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MqrbwA&#10;AADbAAAADwAAAGRycy9kb3ducmV2LnhtbERPyQrCMBC9C/5DGMGbpoq4VKOIoPUkuN2HZmyLzaQ0&#10;UevfG0HwNo+3zmLVmFI8qXaFZQWDfgSCOLW64EzB5bztTUE4j6yxtEwK3uRgtWy3Fhhr++IjPU8+&#10;EyGEXYwKcu+rWEqX5mTQ9W1FHLibrQ36AOtM6hpfIdyUchhFY2mw4NCQY0WbnNL76WEUTKIEdwdX&#10;3MtJcp2OsrOfpYlWqttp1nMQnhr/F//cex3mj+H7SzhALj8A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CikyqtvAAAANsAAAAPAAAAAAAAAAAAAAAAAJgCAABkcnMvZG93bnJldi54&#10;bWxQSwUGAAAAAAQABAD1AAAAgQMAAAAA&#10;" path="m60,105r-6,l49,105r-5,1l1,156,,165r1,8l35,228r61,24l119,253r12,-1l191,231r53,-54l260,131r2,-7l263,119r-133,l127,119r-17,-4l91,109,81,107,70,105r-5,l60,105xe" stroked="f">
                    <v:path arrowok="t" o:connecttype="custom" o:connectlocs="60,3326;54,3326;49,3326;44,3327;1,3377;0,3386;1,3394;35,3449;96,3473;119,3474;131,3473;191,3452;244,3398;260,3352;262,3345;263,3340;130,3340;127,3340;110,3336;91,3330;81,3328;70,3326;65,3326;60,3326" o:connectangles="0,0,0,0,0,0,0,0,0,0,0,0,0,0,0,0,0,0,0,0,0,0,0,0"/>
                  </v:shape>
                  <v:shape id="Freeform 9" o:spid="_x0000_s1033" style="position:absolute;left:10413;top:3221;width:263;height:254;visibility:visible;mso-wrap-style:square;v-text-anchor:top" coordsize="263,2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d+PNsAA&#10;AADbAAAADwAAAGRycy9kb3ducmV2LnhtbERPTWuDQBC9F/oflgnkVteEUq1xDSWQ2lOgMb0P7kRF&#10;d1bcTWL+fbcQ6G0e73Py7WwGcaXJdZYVrKIYBHFtdceNglO1f0lBOI+scbBMCu7kYFs8P+WYaXvj&#10;b7oefSNCCLsMFbTej5mUrm7JoIvsSBy4s50M+gCnRuoJbyHcDHIdx2/SYMehocWRdi3V/fFiFCRx&#10;iZ8H1/VDUv6kr03l3+tSK7VczB8bEJ5m/y9+uL90mJ/A3y/hAFn8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zd+PNsAAAADbAAAADwAAAAAAAAAAAAAAAACYAgAAZHJzL2Rvd25y&#10;ZXYueG1sUEsFBgAAAAAEAAQA9QAAAIUDAAAAAA==&#10;" path="m204,l161,58r-14,52l146,113r-2,2l142,117r-5,2l134,119r129,l263,117r,-5l263,103r,-7l262,89r-1,-8l260,75,255,61r-4,-8l248,46,209,1,204,xe" stroked="f">
                    <v:path arrowok="t" o:connecttype="custom" o:connectlocs="204,3221;161,3279;147,3331;146,3334;144,3336;142,3338;137,3340;134,3340;263,3340;263,3338;263,3333;263,3324;263,3317;262,3310;261,3302;260,3296;255,3282;251,3274;248,3267;209,3222;204,3221" o:connectangles="0,0,0,0,0,0,0,0,0,0,0,0,0,0,0,0,0,0,0,0,0"/>
                  </v:shape>
                </v:group>
                <v:group id="Group 10" o:spid="_x0000_s1034" style="position:absolute;left:10430;top:3188;width:103;height:83" coordorigin="10430,3188" coordsize="103,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NLzhzFAAAA2wAA&#10;AA8AAAAAAAAAAAAAAAAAqgIAAGRycy9kb3ducmV2LnhtbFBLBQYAAAAABAAEAPoAAACcAwAAAAA=&#10;">
                  <v:shape id="Freeform 11" o:spid="_x0000_s1035" style="position:absolute;left:10430;top:3188;width:103;height:83;visibility:visible;mso-wrap-style:square;v-text-anchor:top" coordsize="103,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rKFIsMA&#10;AADbAAAADwAAAGRycy9kb3ducmV2LnhtbERPS2vCQBC+C/6HZYTedNcepI2u4gOxFIoYLbkO2WkS&#10;zM6m2W1M++u7hYK3+fies1j1thYdtb5yrGE6USCIc2cqLjRczvvxEwgfkA3WjknDN3lYLYeDBSbG&#10;3fhEXRoKEUPYJ6ihDKFJpPR5SRb9xDXEkftwrcUQYVtI0+IthttaPio1kxYrjg0lNrQtKb+mX1bD&#10;7qC6z83PWy7fs2OWkpwdM/Wq9cOoX89BBOrDXfzvfjFx/jP8/RIPkM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rKFIsMAAADbAAAADwAAAAAAAAAAAAAAAACYAgAAZHJzL2Rv&#10;d25yZXYueG1sUEsFBgAAAAAEAAQA9QAAAIgDAAAAAA==&#10;" path="m68,l52,,43,1,36,2,1,56,,62r,5l,71r,4l1,77r7,3l12,81r5,1l27,82r12,l91,53r5,-6l99,39r2,-7l101,28r1,-3l75,,68,xe" stroked="f">
                    <v:path arrowok="t" o:connecttype="custom" o:connectlocs="68,3188;52,3188;43,3189;36,3190;1,3244;0,3250;0,3255;0,3259;0,3263;1,3265;8,3268;12,3269;17,3270;27,3270;39,3270;91,3241;96,3235;99,3227;101,3220;101,3216;102,3213;75,3188;68,3188" o:connectangles="0,0,0,0,0,0,0,0,0,0,0,0,0,0,0,0,0,0,0,0,0,0,0"/>
                  </v:shape>
                </v:group>
                <v:group id="Group 12" o:spid="_x0000_s1036" style="position:absolute;left:2377;top:2380;width:8372;height:826" coordorigin="2377,2380" coordsize="8372,8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CNRCKfCAAAA2wAAAA8A&#10;AAAAAAAAAAAAAAAAqgIAAGRycy9kb3ducmV2LnhtbFBLBQYAAAAABAAEAPoAAACZAwAAAAA=&#10;">
                  <v:shape id="Freeform 13" o:spid="_x0000_s1037" style="position:absolute;left:2377;top:2380;width:8372;height:826;visibility:visible;mso-wrap-style:square;v-text-anchor:top" coordsize="8372,8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Yau8EA&#10;AADbAAAADwAAAGRycy9kb3ducmV2LnhtbESPQYvCMBSE7wv+h/AEb2uqB5FqFBEELxbW9eDx0Tzb&#10;YvNeTVKt/36zsLDHYWa+YdbbwbXqST40wgZm0wwUcSm24crA5fvwuQQVIrLFVpgMvCnAdjP6WGNu&#10;5cVf9DzHSiUIhxwN1DF2udahrMlhmEpHnLybeIcxSV9p6/GV4K7V8yxbaIcNp4UaO9rXVN7PvTNA&#10;x6KVnRTX+8lJ4R99uPaXpTGT8bBbgYo0xP/wX/toDcxn8Psl/QC9+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r2GrvBAAAA2wAAAA8AAAAAAAAAAAAAAAAAmAIAAGRycy9kb3du&#10;cmV2LnhtbFBLBQYAAAAABAAEAPUAAACGAwAAAAA=&#10;" path="m8372,745r-374,l8023,746r25,1l8070,748r79,11l8217,778r35,14l8268,798r59,28l8333,826r2,-1l8337,824r3,-3l8343,817r4,-7l8351,801r9,-22l8370,752r2,-7xe" stroked="f">
                    <v:path arrowok="t" o:connecttype="custom" o:connectlocs="8372,3125;7998,3125;8023,3126;8048,3127;8070,3128;8149,3139;8217,3158;8252,3172;8268,3178;8327,3206;8333,3206;8335,3205;8337,3204;8340,3201;8343,3197;8347,3190;8351,3181;8360,3159;8370,3132;8372,3125" o:connectangles="0,0,0,0,0,0,0,0,0,0,0,0,0,0,0,0,0,0,0,0"/>
                  </v:shape>
                  <v:shape id="Freeform 14" o:spid="_x0000_s1038" style="position:absolute;left:2377;top:2380;width:8372;height:826;visibility:visible;mso-wrap-style:square;v-text-anchor:top" coordsize="8372,8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iSEzMIA&#10;AADbAAAADwAAAGRycy9kb3ducmV2LnhtbESPT2vCQBTE70K/w/IKvemmORSJriJCwUsD/jl4fGSf&#10;STD7XtzdaPrt3ULB4zAzv2GW69F16k4+tMIGPmcZKOJKbMu1gdPxezoHFSKyxU6YDPxSgPXqbbLE&#10;wsqD93Q/xFolCIcCDTQx9oXWoWrIYZhJT5y8i3iHMUlfa+vxkeCu03mWfWmHLaeFBnvaNlRdD4Mz&#10;QLuyk42U5+uPk9LfhnAeTnNjPt7HzQJUpDG+wv/tnTWQ5/D3Jf0AvXo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qJITMwgAAANsAAAAPAAAAAAAAAAAAAAAAAJgCAABkcnMvZG93&#10;bnJldi54bWxQSwUGAAAAAAQABAD1AAAAhwMAAAAA&#10;" path="m56,17l,17,,790r56,l8372,745r8,-24l8391,685r11,-37l8414,608r12,-40l8437,529r11,-37l8458,457r9,-32l8474,398r6,-20l8484,363r4,-13l8492,335r4,-15l8499,303r5,-16l8507,271r3,-14l8512,245r2,-17l8515,211r,-16l8514,180r-2,-15l8508,152r-4,-13l8470,85,8417,46,8358,22,176,22,56,18r,-1xe" stroked="f">
                    <v:path arrowok="t" o:connecttype="custom" o:connectlocs="56,2397;0,2397;0,3170;56,3170;8372,3125;8380,3101;8391,3065;8402,3028;8414,2988;8426,2948;8437,2909;8448,2872;8458,2837;8467,2805;8474,2778;8480,2758;8484,2743;8488,2730;8492,2715;8496,2700;8499,2683;8504,2667;8507,2651;8510,2637;8512,2625;8514,2608;8515,2591;8515,2575;8514,2560;8512,2545;8508,2532;8504,2519;8470,2465;8417,2426;8358,2402;176,2402;56,2398;56,2397" o:connectangles="0,0,0,0,0,0,0,0,0,0,0,0,0,0,0,0,0,0,0,0,0,0,0,0,0,0,0,0,0,0,0,0,0,0,0,0,0,0"/>
                  </v:shape>
                  <v:shape id="Freeform 15" o:spid="_x0000_s1039" style="position:absolute;left:2377;top:2380;width:8372;height:826;visibility:visible;mso-wrap-style:square;v-text-anchor:top" coordsize="8372,8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WghV8IA&#10;AADbAAAADwAAAGRycy9kb3ducmV2LnhtbESPQWvCQBSE70L/w/IKvelGBZHoKiIUvDSg9eDxkX1N&#10;gtn30t2Nxn/fFYQeh5n5hllvB9eqG/nQCBuYTjJQxKXYhisD5+/P8RJUiMgWW2Ey8KAA283baI25&#10;lTsf6XaKlUoQDjkaqGPscq1DWZPDMJGOOHk/4h3GJH2lrcd7grtWz7JsoR02nBZq7GhfU3k99c4A&#10;HYpWdlJcrl9OCv/bh0t/Xhrz8T7sVqAiDfE//GofrIHZHJ5f0g/Qm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FaCFXwgAAANsAAAAPAAAAAAAAAAAAAAAAAJgCAABkcnMvZG93&#10;bnJldi54bWxQSwUGAAAAAAQABAD1AAAAhwMAAAAA&#10;" path="m8208,l176,22r8182,l8353,20r-14,-3l8325,13,8281,5,8267,4,8237,1,8208,xe" stroked="f">
                    <v:path arrowok="t" o:connecttype="custom" o:connectlocs="8208,2380;176,2402;8358,2402;8353,2400;8339,2397;8325,2393;8281,2385;8267,2384;8237,2381;8208,2380" o:connectangles="0,0,0,0,0,0,0,0,0,0"/>
                  </v:shape>
                </v:group>
                <v:group id="Group 16" o:spid="_x0000_s1040" style="position:absolute;left:2820;top:2418;width:7894;height:723" coordorigin="2820,2418" coordsize="7894,72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ORallsQAAADbAAAA&#10;DwAAAAAAAAAAAAAAAACqAgAAZHJzL2Rvd25yZXYueG1sUEsFBgAAAAAEAAQA+gAAAJsDAAAAAA==&#10;">
                  <v:shape id="Freeform 17" o:spid="_x0000_s1041" style="position:absolute;left:2820;top:2418;width:7894;height:723;visibility:visible;mso-wrap-style:square;v-text-anchor:top" coordsize="7894,7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pAilsMA&#10;AADbAAAADwAAAGRycy9kb3ducmV2LnhtbESPzWrDMBCE74W8g9hAL6WRUtPWcaOE0B/oNW4eYLE2&#10;lhtrZaxt4r59VSj0OMzMN8x6O4VenWlMXWQLy4UBRdxE13Fr4fDxdluCSoLssI9MFr4pwXYzu1pj&#10;5eKF93SupVUZwqlCC15kqLROjaeAaREH4uwd4xhQshxb7Ua8ZHjo9Z0xDzpgx3nB40DPnppT/RUs&#10;yMp8vp4e9YuRqaz39zeHsvDG2uv5tHsCJTTJf/iv/e4sFAX8fsk/QG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pAilsMAAADbAAAADwAAAAAAAAAAAAAAAACYAgAAZHJzL2Rv&#10;d25yZXYueG1sUEsFBgAAAAAEAAQA9QAAAIgDAAAAAA==&#10;" path="m7894,666r-248,l7687,668r12,2l7729,676r53,15l7825,708r30,12l7883,700r2,-5l7894,666xe" fillcolor="#80b3df" stroked="f">
                    <v:path arrowok="t" o:connecttype="custom" o:connectlocs="7894,3084;7646,3084;7687,3086;7699,3088;7729,3094;7782,3109;7825,3126;7855,3138;7883,3118;7885,3113;7894,3084" o:connectangles="0,0,0,0,0,0,0,0,0,0,0"/>
                  </v:shape>
                  <v:shape id="Freeform 18" o:spid="_x0000_s1042" style="position:absolute;left:2820;top:2418;width:7894;height:723;visibility:visible;mso-wrap-style:square;v-text-anchor:top" coordsize="7894,7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Xm64sMA&#10;AADbAAAADwAAAGRycy9kb3ducmV2LnhtbESPwU7DMBBE70j8g7WVuCBqQ4GGtG6FKEi9NvQDVvE2&#10;Do3XUby04e9rJCSOo5l5o1mux9CpEw2pjWzhfmpAEdfRtdxY2H9+3BWgkiA77CKThR9KsF5dXy2x&#10;dPHMOzpV0qgM4VSiBS/Sl1qn2lPANI09cfYOcQgoWQ6NdgOeMzx0+sGYZx2w5bzgsac3T/Wx+g4W&#10;5MV8vR/nemNkLKrd0+2+mHlj7c1kfF2AEhrlP/zX3joLs0f4/ZJ/gF5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Xm64sMAAADbAAAADwAAAAAAAAAAAAAAAACYAgAAZHJzL2Rv&#10;d25yZXYueG1sUEsFBgAAAAAEAAQA9QAAAIgDAAAAAA==&#10;" path="m7168,l,19,,712,7605,667r21,-1l7894,666,8008,275r5,-19l8020,219r4,-37l8024,149,7993,76,7917,28,7879,17r-2,-1l7834,9,7789,5,7771,4,7168,xe" fillcolor="#80b3df" stroked="f">
                    <v:path arrowok="t" o:connecttype="custom" o:connectlocs="7168,2418;0,2437;0,3130;7605,3085;7626,3084;7894,3084;8008,2693;8013,2674;8020,2637;8024,2600;8024,2567;7993,2494;7917,2446;7879,2435;7877,2434;7834,2427;7789,2423;7771,2422;7168,2418" o:connectangles="0,0,0,0,0,0,0,0,0,0,0,0,0,0,0,0,0,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9" o:spid="_x0000_s1043" type="#_x0000_t75" style="position:absolute;left:1071;top:714;width:9783;height:29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YfiL3DAAAA2wAAAA8AAABkcnMvZG93bnJldi54bWxEj0GLwjAUhO+C/yE8wZum66KUrlF2Fxc8&#10;iGDbg8dH87atNi+liVr/vREEj8PMfMMs171pxJU6V1tW8DGNQBAXVtdcKsizv0kMwnlkjY1lUnAn&#10;B+vVcLDERNsbH+ia+lIECLsEFVTet4mUrqjIoJvaljh4/7Yz6IPsSqk7vAW4aeQsihbSYM1hocKW&#10;fisqzunFKEj3cXaJ897mu/2x2G7syf24TKnxqP/+AuGp9+/wq73VCj7n8PwSfoBcPQ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xh+IvcMAAADbAAAADwAAAAAAAAAAAAAAAACf&#10;AgAAZHJzL2Rvd25yZXYueG1sUEsFBgAAAAAEAAQA9wAAAI8DAAAAAA==&#10;">
                    <v:imagedata r:id="rId40" o:title=""/>
                  </v:shape>
                </v:group>
                <w10:wrap anchorx="page" anchory="page"/>
              </v:group>
            </w:pict>
          </mc:Fallback>
        </mc:AlternateContent>
      </w:r>
      <w:r>
        <w:t>Жемчужинка — детская страница</w:t>
      </w:r>
      <w:bookmarkEnd w:id="8"/>
      <w:bookmarkEnd w:id="9"/>
      <w:bookmarkEnd w:id="12"/>
    </w:p>
    <w:p w:rsidR="00316BBE" w:rsidRDefault="00316BBE" w:rsidP="00316BBE"/>
    <w:p w:rsidR="00316BBE" w:rsidRDefault="00316BBE" w:rsidP="00316BBE"/>
    <w:p w:rsidR="00316BBE" w:rsidRDefault="00316BBE" w:rsidP="00316BBE">
      <w:pPr>
        <w:tabs>
          <w:tab w:val="left" w:pos="3976"/>
        </w:tabs>
      </w:pPr>
      <w:r>
        <w:tab/>
      </w:r>
    </w:p>
    <w:p w:rsidR="00316BBE" w:rsidRDefault="00316BBE" w:rsidP="00316BBE"/>
    <w:p w:rsidR="00316BBE" w:rsidRDefault="00316BBE" w:rsidP="00316BBE"/>
    <w:p w:rsidR="00316BBE" w:rsidRDefault="00316BBE" w:rsidP="00316BBE"/>
    <w:p w:rsidR="0088752F" w:rsidRDefault="0088752F" w:rsidP="0088752F">
      <w:r>
        <w:t>Дорогие дети!</w:t>
      </w:r>
    </w:p>
    <w:p w:rsidR="0088752F" w:rsidRDefault="0088752F" w:rsidP="0088752F">
      <w:r>
        <w:t>Поздравляем вас с новым месяцем бахаи, который называется «султан» — Владычество. Владычный — одно из Имён Бога.</w:t>
      </w:r>
    </w:p>
    <w:p w:rsidR="0088752F" w:rsidRDefault="0088752F" w:rsidP="0088752F">
      <w:r>
        <w:t>Сейчас вы узнаете что-то очень важное и интересное. Для вас есть замечательный подарок, молитвенник для детей — для вас! Он красивый и с картинками! И, конечно, в нём много очень важных молитв, благодаря которым вы всегда можете поговорить с Богом, когда читаете слова этих молитв. Молясь, мы можем почувствовать, что Бог совсем рядом и слышит нас.</w:t>
      </w:r>
    </w:p>
    <w:p w:rsidR="0088752F" w:rsidRDefault="0088752F" w:rsidP="0088752F">
      <w:r>
        <w:t>Давайте сейчас скажем одну молитву Бахауллы, которую вы, конечно же, слышали и знаете:</w:t>
      </w:r>
    </w:p>
    <w:p w:rsidR="0088752F" w:rsidRPr="0088752F" w:rsidRDefault="0088752F" w:rsidP="0088752F">
      <w:pPr>
        <w:ind w:left="720"/>
        <w:rPr>
          <w:i/>
        </w:rPr>
      </w:pPr>
      <w:r w:rsidRPr="0088752F">
        <w:rPr>
          <w:i/>
        </w:rPr>
        <w:t>Благословенны местность, и дом, и место, и город, и сердце, и гора, и убежище, и пещера, и долина, и земля, и море, и остров, и луг, где Бога упомянули и Его восхвалили.</w:t>
      </w:r>
    </w:p>
    <w:p w:rsidR="0088752F" w:rsidRDefault="0088752F" w:rsidP="0088752F">
      <w:r>
        <w:t>Слышали ли вы, как эту молитву поют? А сами можете спеть её? Попросите родителей, чтобы они вам помогли, если вы ещё не успели её разучить.</w:t>
      </w:r>
    </w:p>
    <w:p w:rsidR="0088752F" w:rsidRDefault="0088752F" w:rsidP="0088752F">
      <w:r>
        <w:t>А ещё попросите родителей приобрести вам этот новый молитвенник, чтобы читать молитвы.</w:t>
      </w:r>
      <w:r w:rsidR="008941E3">
        <w:t xml:space="preserve"> </w:t>
      </w:r>
      <w:r>
        <w:t>Дети, которые читают молитвы, говорят, что это помогает им быть сильными, спокойными и</w:t>
      </w:r>
      <w:r w:rsidR="008941E3">
        <w:t xml:space="preserve"> </w:t>
      </w:r>
      <w:r>
        <w:t>радостными.</w:t>
      </w:r>
    </w:p>
    <w:p w:rsidR="0088752F" w:rsidRDefault="0088752F" w:rsidP="0088752F">
      <w:r>
        <w:t>Сегодня мы расскажем историю про Абдул-Баха, которого все очень любили и хотели быть с</w:t>
      </w:r>
      <w:r w:rsidR="008941E3">
        <w:t xml:space="preserve"> </w:t>
      </w:r>
      <w:r>
        <w:t>ним рядом. Одна женщина совершила очень длинное путешествие, чтобы встретиться с Абдул-Баха.</w:t>
      </w:r>
      <w:r w:rsidR="008941E3">
        <w:t xml:space="preserve"> </w:t>
      </w:r>
      <w:r>
        <w:t>Находясь в Его доме, она старалась быть совершенной во всём, опрятной, вежливой и</w:t>
      </w:r>
      <w:r w:rsidR="008941E3">
        <w:t xml:space="preserve"> </w:t>
      </w:r>
      <w:r>
        <w:t>добросердечной. Конечно, каждый из вас тоже старается быть таким.</w:t>
      </w:r>
      <w:r w:rsidR="008941E3">
        <w:t xml:space="preserve"> </w:t>
      </w:r>
      <w:r>
        <w:t>И вот в один из дней она проснулась позже обычного, проспала. Эта женщина не хотела</w:t>
      </w:r>
      <w:r w:rsidR="008941E3">
        <w:t xml:space="preserve"> </w:t>
      </w:r>
      <w:r>
        <w:t>опоздать на завтрак с Абдул-Баха, поэтому она поскорее оделась и выбежала из комнаты, не успев</w:t>
      </w:r>
      <w:r w:rsidR="008941E3">
        <w:t xml:space="preserve"> </w:t>
      </w:r>
      <w:r>
        <w:t>прочитать молитвы. И что вы думаете, она столкнулась у двери с Абдул-Баха!</w:t>
      </w:r>
    </w:p>
    <w:p w:rsidR="0088752F" w:rsidRDefault="0088752F" w:rsidP="0088752F">
      <w:r>
        <w:t>А теперь угадайте, что сказал ей Абдул-Баха? Он сказал: «Всегда помни о том, что мы</w:t>
      </w:r>
      <w:r w:rsidR="008941E3">
        <w:t xml:space="preserve"> </w:t>
      </w:r>
      <w:r>
        <w:t>должны принимать духовную пищу прежде материальной». Это означает, что сначала мы должны</w:t>
      </w:r>
      <w:r w:rsidR="008941E3">
        <w:t xml:space="preserve"> </w:t>
      </w:r>
      <w:r>
        <w:t>насытить наш дух молитвами, а уж потом насыщать желудок едой.</w:t>
      </w:r>
    </w:p>
    <w:p w:rsidR="0088752F" w:rsidRDefault="0088752F" w:rsidP="0088752F">
      <w:r>
        <w:t>Дорогие дети, призадумайтесь над этой историей. Догадались ли вы, что нужно делать по</w:t>
      </w:r>
      <w:r w:rsidR="008941E3">
        <w:t xml:space="preserve"> </w:t>
      </w:r>
      <w:r>
        <w:t>утрам после того, как вы умылись?</w:t>
      </w:r>
    </w:p>
    <w:p w:rsidR="0088752F" w:rsidRDefault="0088752F" w:rsidP="0088752F">
      <w:r>
        <w:t>Да, конечно, надо читать молитвы!</w:t>
      </w:r>
    </w:p>
    <w:p w:rsidR="00B26304" w:rsidRDefault="0088752F" w:rsidP="0088752F">
      <w:r>
        <w:t>Поговорите со своими родителями или друзьями, почему так важно обращаться к молитвам и с</w:t>
      </w:r>
      <w:r w:rsidR="008941E3">
        <w:t xml:space="preserve"> </w:t>
      </w:r>
      <w:r>
        <w:t>каким настроем мы должны подходить к этому? О чём мы можем думать перед молитвами? О чем мы</w:t>
      </w:r>
      <w:r w:rsidR="008941E3">
        <w:t xml:space="preserve"> </w:t>
      </w:r>
      <w:r>
        <w:t>можем просить Бога, общаясь с Ним?</w:t>
      </w:r>
    </w:p>
    <w:p w:rsidR="00316BBE" w:rsidRDefault="00316BBE" w:rsidP="00316BBE">
      <w:r>
        <w:t>.</w:t>
      </w:r>
      <w:r>
        <w:br w:type="page"/>
      </w:r>
    </w:p>
    <w:p w:rsidR="008803CC" w:rsidRPr="00636AC0" w:rsidRDefault="00636AC0" w:rsidP="008803CC">
      <w:pPr>
        <w:pStyle w:val="11"/>
        <w:rPr>
          <w:lang w:val="en-US"/>
        </w:rPr>
      </w:pPr>
      <w:bookmarkStart w:id="13" w:name="_Toc409988112"/>
      <w:bookmarkEnd w:id="10"/>
      <w:r>
        <w:rPr>
          <w:noProof/>
        </w:rPr>
        <w:lastRenderedPageBreak/>
        <w:drawing>
          <wp:anchor distT="0" distB="0" distL="114300" distR="114300" simplePos="0" relativeHeight="251668480" behindDoc="0" locked="0" layoutInCell="1" allowOverlap="1" wp14:anchorId="61947785" wp14:editId="17BA0D93">
            <wp:simplePos x="0" y="0"/>
            <wp:positionH relativeFrom="column">
              <wp:posOffset>3132897</wp:posOffset>
            </wp:positionH>
            <wp:positionV relativeFrom="paragraph">
              <wp:posOffset>439420</wp:posOffset>
            </wp:positionV>
            <wp:extent cx="3026885" cy="2880000"/>
            <wp:effectExtent l="19050" t="0" r="21590" b="282575"/>
            <wp:wrapSquare wrapText="bothSides"/>
            <wp:docPr id="31" name="Рисунок 31" descr="https://scontent-b-fra.xx.fbcdn.net/hphotos-xap1/v/t1.0-9/10923560_936834179669159_4019043452238891307_n.jpg?oh=ba86638e98064d33a64b448847a932b9&amp;oe=55612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bPhotoImage" descr="https://scontent-b-fra.xx.fbcdn.net/hphotos-xap1/v/t1.0-9/10923560_936834179669159_4019043452238891307_n.jpg?oh=ba86638e98064d33a64b448847a932b9&amp;oe=5561265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026885" cy="2880000"/>
                    </a:xfrm>
                    <a:prstGeom prst="roundRect">
                      <a:avLst>
                        <a:gd name="adj" fmla="val 8594"/>
                      </a:avLst>
                    </a:prstGeom>
                    <a:solidFill>
                      <a:srgbClr val="FFFFFF">
                        <a:shade val="85000"/>
                      </a:srgbClr>
                    </a:solidFill>
                    <a:ln>
                      <a:noFill/>
                    </a:ln>
                    <a:effectLst>
                      <a:reflection blurRad="12700" stA="37000" endPos="9000" dist="5000" dir="5400000" sy="-100000" algn="bl" rotWithShape="0"/>
                    </a:effectLst>
                  </pic:spPr>
                </pic:pic>
              </a:graphicData>
            </a:graphic>
            <wp14:sizeRelH relativeFrom="margin">
              <wp14:pctWidth>0</wp14:pctWidth>
            </wp14:sizeRelH>
            <wp14:sizeRelV relativeFrom="margin">
              <wp14:pctHeight>0</wp14:pctHeight>
            </wp14:sizeRelV>
          </wp:anchor>
        </w:drawing>
      </w:r>
      <w:r w:rsidR="008803CC">
        <w:t>Последняя</w:t>
      </w:r>
      <w:r w:rsidR="008803CC" w:rsidRPr="00636AC0">
        <w:rPr>
          <w:lang w:val="en-US"/>
        </w:rPr>
        <w:t xml:space="preserve"> </w:t>
      </w:r>
      <w:r w:rsidR="008803CC">
        <w:t>страничка</w:t>
      </w:r>
      <w:r w:rsidR="008803CC" w:rsidRPr="00636AC0">
        <w:rPr>
          <w:lang w:val="en-US"/>
        </w:rPr>
        <w:t xml:space="preserve"> «</w:t>
      </w:r>
      <w:r w:rsidR="008803CC">
        <w:t>Вестника</w:t>
      </w:r>
      <w:r w:rsidR="008803CC" w:rsidRPr="00636AC0">
        <w:rPr>
          <w:lang w:val="en-US"/>
        </w:rPr>
        <w:t xml:space="preserve"> </w:t>
      </w:r>
      <w:r w:rsidR="008803CC">
        <w:t>бахаи</w:t>
      </w:r>
      <w:r w:rsidR="008803CC" w:rsidRPr="00636AC0">
        <w:rPr>
          <w:lang w:val="en-US"/>
        </w:rPr>
        <w:t>»</w:t>
      </w:r>
      <w:bookmarkEnd w:id="11"/>
      <w:bookmarkEnd w:id="13"/>
    </w:p>
    <w:p w:rsidR="00636AC0" w:rsidRDefault="00636AC0" w:rsidP="00636AC0">
      <w:pPr>
        <w:sectPr w:rsidR="00636AC0" w:rsidSect="00B26304">
          <w:type w:val="continuous"/>
          <w:pgSz w:w="11907" w:h="16839"/>
          <w:pgMar w:top="1701" w:right="1417" w:bottom="1701" w:left="1134" w:header="864" w:footer="709" w:gutter="0"/>
          <w:cols w:space="720"/>
        </w:sectPr>
      </w:pPr>
    </w:p>
    <w:p w:rsidR="00636AC0" w:rsidRPr="00636AC0" w:rsidRDefault="00636AC0" w:rsidP="00636AC0">
      <w:r w:rsidRPr="00636AC0">
        <w:lastRenderedPageBreak/>
        <w:t>Дай бог слепцам глаза вернуть</w:t>
      </w:r>
    </w:p>
    <w:p w:rsidR="00636AC0" w:rsidRPr="00636AC0" w:rsidRDefault="00636AC0" w:rsidP="00636AC0">
      <w:r w:rsidRPr="00636AC0">
        <w:t>и спины выпрямить горбатым.</w:t>
      </w:r>
    </w:p>
    <w:p w:rsidR="00636AC0" w:rsidRPr="00636AC0" w:rsidRDefault="00636AC0" w:rsidP="00636AC0">
      <w:r w:rsidRPr="00636AC0">
        <w:t>Дай бог быть богом хоть чуть-чуть,</w:t>
      </w:r>
    </w:p>
    <w:p w:rsidR="00636AC0" w:rsidRPr="00636AC0" w:rsidRDefault="00636AC0" w:rsidP="00636AC0">
      <w:r w:rsidRPr="00636AC0">
        <w:t>но быть нельзя чуть-чуть распятым.</w:t>
      </w:r>
    </w:p>
    <w:p w:rsidR="00636AC0" w:rsidRPr="00636AC0" w:rsidRDefault="00636AC0" w:rsidP="00636AC0">
      <w:r w:rsidRPr="00636AC0">
        <w:t>Дай бог не вляпаться во власть</w:t>
      </w:r>
    </w:p>
    <w:p w:rsidR="00636AC0" w:rsidRPr="00636AC0" w:rsidRDefault="00636AC0" w:rsidP="00636AC0">
      <w:r w:rsidRPr="00636AC0">
        <w:t>и не геройствовать подложно,</w:t>
      </w:r>
    </w:p>
    <w:p w:rsidR="00636AC0" w:rsidRPr="00636AC0" w:rsidRDefault="00636AC0" w:rsidP="00636AC0">
      <w:r w:rsidRPr="00636AC0">
        <w:t>и быть богатым — но не красть,</w:t>
      </w:r>
    </w:p>
    <w:p w:rsidR="00636AC0" w:rsidRPr="00636AC0" w:rsidRDefault="00636AC0" w:rsidP="00636AC0">
      <w:r w:rsidRPr="00636AC0">
        <w:t>конечно, если так возможно.</w:t>
      </w:r>
    </w:p>
    <w:p w:rsidR="00636AC0" w:rsidRPr="00636AC0" w:rsidRDefault="00636AC0" w:rsidP="00636AC0">
      <w:r w:rsidRPr="00636AC0">
        <w:t>Дай бог быть тертым калачом,</w:t>
      </w:r>
    </w:p>
    <w:p w:rsidR="00636AC0" w:rsidRPr="00636AC0" w:rsidRDefault="00636AC0" w:rsidP="00636AC0">
      <w:r w:rsidRPr="00636AC0">
        <w:t>не сожранным ничьею шайкой,</w:t>
      </w:r>
    </w:p>
    <w:p w:rsidR="00636AC0" w:rsidRPr="00636AC0" w:rsidRDefault="00636AC0" w:rsidP="00636AC0">
      <w:r w:rsidRPr="00636AC0">
        <w:t>ни жертвой быть, ни палачом,</w:t>
      </w:r>
    </w:p>
    <w:p w:rsidR="00636AC0" w:rsidRPr="00636AC0" w:rsidRDefault="00636AC0" w:rsidP="00636AC0">
      <w:r w:rsidRPr="00636AC0">
        <w:t>ни барином, ни попрошайкой.</w:t>
      </w:r>
    </w:p>
    <w:p w:rsidR="00636AC0" w:rsidRPr="00636AC0" w:rsidRDefault="00636AC0" w:rsidP="00636AC0">
      <w:r w:rsidRPr="00636AC0">
        <w:t>Дай бог поменьше рваных ран,</w:t>
      </w:r>
    </w:p>
    <w:p w:rsidR="00636AC0" w:rsidRPr="00636AC0" w:rsidRDefault="00636AC0" w:rsidP="00636AC0">
      <w:r w:rsidRPr="00636AC0">
        <w:t>когда идет большая драка.</w:t>
      </w:r>
    </w:p>
    <w:p w:rsidR="00636AC0" w:rsidRPr="00636AC0" w:rsidRDefault="00636AC0" w:rsidP="00636AC0">
      <w:r w:rsidRPr="00636AC0">
        <w:t>Дай бог побольше разных стран,</w:t>
      </w:r>
    </w:p>
    <w:p w:rsidR="00636AC0" w:rsidRPr="00636AC0" w:rsidRDefault="00636AC0" w:rsidP="00636AC0">
      <w:r w:rsidRPr="00636AC0">
        <w:t>не потеряв своей, однако.</w:t>
      </w:r>
    </w:p>
    <w:p w:rsidR="00636AC0" w:rsidRPr="00636AC0" w:rsidRDefault="00636AC0" w:rsidP="00636AC0">
      <w:r w:rsidRPr="00636AC0">
        <w:t>Дай бог, чтобы твоя страна</w:t>
      </w:r>
    </w:p>
    <w:p w:rsidR="00636AC0" w:rsidRPr="00636AC0" w:rsidRDefault="00636AC0" w:rsidP="00636AC0">
      <w:r w:rsidRPr="00636AC0">
        <w:t>тебя не пнула сапожищем.</w:t>
      </w:r>
    </w:p>
    <w:p w:rsidR="00636AC0" w:rsidRPr="00636AC0" w:rsidRDefault="00636AC0" w:rsidP="00636AC0">
      <w:r w:rsidRPr="00636AC0">
        <w:t>Дай бог, чтобы твоя жена</w:t>
      </w:r>
    </w:p>
    <w:p w:rsidR="00636AC0" w:rsidRPr="00636AC0" w:rsidRDefault="00636AC0" w:rsidP="00636AC0">
      <w:r w:rsidRPr="00636AC0">
        <w:t>тебя любила даже нищим.</w:t>
      </w:r>
    </w:p>
    <w:p w:rsidR="00636AC0" w:rsidRPr="00636AC0" w:rsidRDefault="00636AC0" w:rsidP="00636AC0">
      <w:r w:rsidRPr="00636AC0">
        <w:t>Дай бог лжецам замкнуть уста,</w:t>
      </w:r>
    </w:p>
    <w:p w:rsidR="00636AC0" w:rsidRPr="00636AC0" w:rsidRDefault="00636AC0" w:rsidP="00636AC0">
      <w:r w:rsidRPr="00636AC0">
        <w:t>глас божий слыша в детском крике.</w:t>
      </w:r>
    </w:p>
    <w:p w:rsidR="00636AC0" w:rsidRPr="00636AC0" w:rsidRDefault="00636AC0" w:rsidP="00636AC0">
      <w:r w:rsidRPr="00636AC0">
        <w:t>Дай бог живым узреть Христа,</w:t>
      </w:r>
    </w:p>
    <w:p w:rsidR="00636AC0" w:rsidRPr="00636AC0" w:rsidRDefault="00636AC0" w:rsidP="00636AC0">
      <w:r w:rsidRPr="00636AC0">
        <w:t>пусть не в мужском, так в женском лике.</w:t>
      </w:r>
    </w:p>
    <w:p w:rsidR="00636AC0" w:rsidRPr="00636AC0" w:rsidRDefault="00636AC0" w:rsidP="00636AC0">
      <w:r w:rsidRPr="00636AC0">
        <w:t>Не крест — бескрестье мы несем,</w:t>
      </w:r>
    </w:p>
    <w:p w:rsidR="00636AC0" w:rsidRPr="00636AC0" w:rsidRDefault="00636AC0" w:rsidP="00636AC0">
      <w:r w:rsidRPr="00636AC0">
        <w:t>а как сгибаемся убого.</w:t>
      </w:r>
    </w:p>
    <w:p w:rsidR="00636AC0" w:rsidRPr="00636AC0" w:rsidRDefault="00636AC0" w:rsidP="00636AC0">
      <w:r w:rsidRPr="00636AC0">
        <w:t>Чтоб не извериться во всем,</w:t>
      </w:r>
    </w:p>
    <w:p w:rsidR="00636AC0" w:rsidRPr="00636AC0" w:rsidRDefault="00636AC0" w:rsidP="00636AC0">
      <w:r w:rsidRPr="00636AC0">
        <w:t>Дай бог ну хоть немного Бога!</w:t>
      </w:r>
    </w:p>
    <w:p w:rsidR="00636AC0" w:rsidRPr="00636AC0" w:rsidRDefault="00636AC0" w:rsidP="00636AC0">
      <w:r w:rsidRPr="00636AC0">
        <w:t>Дай бог всего, всего, всего</w:t>
      </w:r>
    </w:p>
    <w:p w:rsidR="00636AC0" w:rsidRPr="00636AC0" w:rsidRDefault="00636AC0" w:rsidP="00636AC0">
      <w:r w:rsidRPr="00636AC0">
        <w:t>и сразу всем — чтоб не обидно...</w:t>
      </w:r>
    </w:p>
    <w:p w:rsidR="00636AC0" w:rsidRPr="00636AC0" w:rsidRDefault="00636AC0" w:rsidP="00636AC0">
      <w:r w:rsidRPr="00636AC0">
        <w:t>Дай бог всего, но лишь того,</w:t>
      </w:r>
    </w:p>
    <w:p w:rsidR="00B26304" w:rsidRDefault="00636AC0" w:rsidP="00636AC0">
      <w:r w:rsidRPr="00636AC0">
        <w:t>за что потом не станет стыдно.</w:t>
      </w:r>
    </w:p>
    <w:p w:rsidR="007007C3" w:rsidRPr="007007C3" w:rsidRDefault="007007C3" w:rsidP="007007C3">
      <w:pPr>
        <w:pStyle w:val="21"/>
        <w:rPr>
          <w:lang w:val="en-US"/>
        </w:rPr>
      </w:pPr>
      <w:r w:rsidRPr="007007C3">
        <w:rPr>
          <w:lang w:val="en-US"/>
        </w:rPr>
        <w:t>«Дай Бог!»</w:t>
      </w:r>
    </w:p>
    <w:p w:rsidR="007007C3" w:rsidRPr="00636AC0" w:rsidRDefault="007007C3" w:rsidP="007007C3">
      <w:r>
        <w:t>Евгений Евтушенко, 1990 год.</w:t>
      </w:r>
    </w:p>
    <w:sectPr w:rsidR="007007C3" w:rsidRPr="00636AC0" w:rsidSect="00636AC0">
      <w:type w:val="continuous"/>
      <w:pgSz w:w="11907" w:h="16839"/>
      <w:pgMar w:top="1701" w:right="1417" w:bottom="1701" w:left="1134" w:header="864" w:footer="709" w:gutter="0"/>
      <w:cols w:num="2"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265EA" w:rsidRDefault="000265EA">
      <w:pPr>
        <w:spacing w:after="0"/>
      </w:pPr>
      <w:r>
        <w:separator/>
      </w:r>
    </w:p>
  </w:endnote>
  <w:endnote w:type="continuationSeparator" w:id="0">
    <w:p w:rsidR="000265EA" w:rsidRDefault="000265EA">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ambria">
    <w:panose1 w:val="02040503050406030204"/>
    <w:charset w:val="CC"/>
    <w:family w:val="roman"/>
    <w:pitch w:val="variable"/>
    <w:sig w:usb0="E00002FF" w:usb1="400004FF" w:usb2="00000000" w:usb3="00000000" w:csb0="0000019F" w:csb1="00000000"/>
    <w:embedRegular r:id="rId1" w:fontKey="{4AE2FE11-DB98-4C0E-851B-F05B7B9EA157}"/>
    <w:embedBold r:id="rId2" w:fontKey="{2384A440-B7A9-451A-B28A-2DB34BB1975D}"/>
    <w:embedItalic r:id="rId3" w:fontKey="{E111C22A-49BF-494E-B0EF-5998C56F3D46}"/>
    <w:embedBoldItalic r:id="rId4" w:fontKey="{4517650C-AD83-48EB-A1A7-A15FF901C6A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embedRegular r:id="rId5" w:fontKey="{5A9F8099-EFAF-4AE3-9B46-96D40350BF32}"/>
    <w:embedBold r:id="rId6" w:fontKey="{A00D5594-05BC-47CC-845F-440CD1B39724}"/>
    <w:embedItalic r:id="rId7" w:fontKey="{31409B43-F543-4CA1-888A-C239C5DCBDBC}"/>
    <w:embedBoldItalic r:id="rId8" w:fontKey="{18ED14CB-2370-418C-A9E7-BAAB27A3D432}"/>
  </w:font>
  <w:font w:name="Tahoma">
    <w:panose1 w:val="020B0604030504040204"/>
    <w:charset w:val="CC"/>
    <w:family w:val="swiss"/>
    <w:pitch w:val="variable"/>
    <w:sig w:usb0="E1002EFF" w:usb1="C000605B" w:usb2="00000029" w:usb3="00000000" w:csb0="000101FF" w:csb1="00000000"/>
  </w:font>
  <w:font w:name="Consolas">
    <w:panose1 w:val="020B0609020204030204"/>
    <w:charset w:val="CC"/>
    <w:family w:val="modern"/>
    <w:pitch w:val="fixed"/>
    <w:sig w:usb0="E10002FF" w:usb1="4000FCFF" w:usb2="00000009" w:usb3="00000000" w:csb0="0000019F" w:csb1="00000000"/>
  </w:font>
  <w:font w:name="Times Ext Roman plus">
    <w:altName w:val="Times New Roman"/>
    <w:charset w:val="CC"/>
    <w:family w:val="roman"/>
    <w:pitch w:val="variable"/>
    <w:sig w:usb0="A0002AEF" w:usb1="4000387A" w:usb2="00000028"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B110F" w:rsidRPr="00A24BA8" w:rsidRDefault="00CB110F" w:rsidP="00AF13D5">
    <w:pPr>
      <w:pStyle w:val="affffffa"/>
    </w:pPr>
    <w:r>
      <w:t>Страница</w:t>
    </w:r>
    <w:r w:rsidRPr="00D75065">
      <w:t xml:space="preserve"> </w:t>
    </w:r>
    <w:r w:rsidRPr="0047415B">
      <w:rPr>
        <w:lang w:val="en-US"/>
      </w:rPr>
      <w:fldChar w:fldCharType="begin"/>
    </w:r>
    <w:r w:rsidRPr="0047415B">
      <w:rPr>
        <w:lang w:val="en-US"/>
      </w:rPr>
      <w:instrText>PAGE</w:instrText>
    </w:r>
    <w:r w:rsidRPr="00D75065">
      <w:instrText xml:space="preserve">   \* </w:instrText>
    </w:r>
    <w:r w:rsidRPr="0047415B">
      <w:rPr>
        <w:lang w:val="en-US"/>
      </w:rPr>
      <w:instrText>MERGEFORMAT</w:instrText>
    </w:r>
    <w:r w:rsidRPr="0047415B">
      <w:rPr>
        <w:lang w:val="en-US"/>
      </w:rPr>
      <w:fldChar w:fldCharType="separate"/>
    </w:r>
    <w:r w:rsidR="00E501B5" w:rsidRPr="00E501B5">
      <w:rPr>
        <w:noProof/>
      </w:rPr>
      <w:t>7</w:t>
    </w:r>
    <w:r w:rsidRPr="0047415B">
      <w:rPr>
        <w:lang w:val="en-US"/>
      </w:rPr>
      <w:fldChar w:fldCharType="end"/>
    </w:r>
    <w:r>
      <w:t xml:space="preserve"> из </w:t>
    </w:r>
    <w:fldSimple w:instr=" NUMPAGES   \* MERGEFORMAT ">
      <w:r w:rsidR="00E501B5">
        <w:rPr>
          <w:noProof/>
        </w:rPr>
        <w:t>14</w:t>
      </w:r>
    </w:fldSimple>
    <w:r>
      <w:t xml:space="preserve">. </w:t>
    </w:r>
    <w:r w:rsidR="006D22DF">
      <w:t>Наш email</w:t>
    </w:r>
    <w:r>
      <w:t xml:space="preserve"> </w:t>
    </w:r>
    <w:hyperlink r:id="rId1" w:history="1">
      <w:r w:rsidRPr="004E7C67">
        <w:rPr>
          <w:rStyle w:val="afff8"/>
          <w:lang w:val="en-US"/>
        </w:rPr>
        <w:t>info</w:t>
      </w:r>
      <w:r w:rsidRPr="004E7C67">
        <w:rPr>
          <w:rStyle w:val="afff8"/>
        </w:rPr>
        <w:t>@бахаи.</w:t>
      </w:r>
      <w:r w:rsidRPr="004E7C67">
        <w:rPr>
          <w:rStyle w:val="afff8"/>
          <w:lang w:val="en-US"/>
        </w:rPr>
        <w:t>kz</w:t>
      </w:r>
    </w:hyperlink>
    <w:r w:rsidR="006D22DF">
      <w:tab/>
    </w:r>
    <w:r>
      <w:tab/>
      <w:t xml:space="preserve">Мы онлайн: </w:t>
    </w:r>
    <w:r>
      <w:rPr>
        <w:noProof/>
      </w:rPr>
      <w:drawing>
        <wp:inline distT="0" distB="0" distL="0" distR="0" wp14:anchorId="30E9D00E" wp14:editId="14DF6D80">
          <wp:extent cx="226800" cy="226800"/>
          <wp:effectExtent l="19050" t="19050" r="20955" b="20955"/>
          <wp:docPr id="52" name="Рисунок 52" descr="H:\My Documents\Загрузки\1185881_502814139803263_1815498535_t.jpg">
            <a:hlinkClick xmlns:a="http://schemas.openxmlformats.org/drawingml/2006/main" r:id="rId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My Documents\Загрузки\1185881_502814139803263_1815498535_t.jpg"/>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226800" cy="226800"/>
                  </a:xfrm>
                  <a:prstGeom prst="rect">
                    <a:avLst/>
                  </a:prstGeom>
                  <a:noFill/>
                  <a:ln>
                    <a:solidFill>
                      <a:srgbClr val="0070C0"/>
                    </a:solidFill>
                  </a:ln>
                </pic:spPr>
              </pic:pic>
            </a:graphicData>
          </a:graphic>
        </wp:inline>
      </w:drawing>
    </w:r>
    <w:r>
      <w:t> </w:t>
    </w:r>
    <w:r>
      <w:rPr>
        <w:noProof/>
      </w:rPr>
      <w:drawing>
        <wp:inline distT="0" distB="0" distL="0" distR="0" wp14:anchorId="5A7874C1" wp14:editId="5A24053A">
          <wp:extent cx="226695" cy="226695"/>
          <wp:effectExtent l="19050" t="19050" r="20955" b="20955"/>
          <wp:docPr id="53" name="Рисунок 53" descr="H:\My Documents\Загрузки\10362832_1451844418394219_4323253623148850644_t.png">
            <a:hlinkClick xmlns:a="http://schemas.openxmlformats.org/drawingml/2006/main" r:id="rId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My Documents\Загрузки\10362832_1451844418394219_4323253623148850644_t.pn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226695" cy="226695"/>
                  </a:xfrm>
                  <a:prstGeom prst="rect">
                    <a:avLst/>
                  </a:prstGeom>
                  <a:noFill/>
                  <a:ln>
                    <a:solidFill>
                      <a:srgbClr val="0070C0"/>
                    </a:solidFill>
                  </a:ln>
                </pic:spPr>
              </pic:pic>
            </a:graphicData>
          </a:graphic>
        </wp:inline>
      </w:drawing>
    </w:r>
    <w:r>
      <w:t> </w:t>
    </w:r>
    <w:r>
      <w:rPr>
        <w:noProof/>
      </w:rPr>
      <w:drawing>
        <wp:inline distT="0" distB="0" distL="0" distR="0" wp14:anchorId="32E9583D" wp14:editId="3CEAF1A7">
          <wp:extent cx="226695" cy="226695"/>
          <wp:effectExtent l="19050" t="19050" r="20955" b="20955"/>
          <wp:docPr id="54" name="Рисунок 54" descr="H:\My Documents\Загрузки\10336701_251581001714704_820701006611627101_t.jpg">
            <a:hlinkClick xmlns:a="http://schemas.openxmlformats.org/drawingml/2006/main" r:id="rId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My Documents\Загрузки\10336701_251581001714704_820701006611627101_t.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26695" cy="226695"/>
                  </a:xfrm>
                  <a:prstGeom prst="rect">
                    <a:avLst/>
                  </a:prstGeom>
                  <a:noFill/>
                  <a:ln>
                    <a:solidFill>
                      <a:srgbClr val="0070C0"/>
                    </a:solidFill>
                  </a:ln>
                </pic:spPr>
              </pic:pic>
            </a:graphicData>
          </a:graphic>
        </wp:inline>
      </w:drawing>
    </w:r>
    <w:r>
      <w:t> </w:t>
    </w:r>
    <w:r>
      <w:rPr>
        <w:noProof/>
      </w:rPr>
      <w:drawing>
        <wp:inline distT="0" distB="0" distL="0" distR="0" wp14:anchorId="1C45772D" wp14:editId="2FF9B537">
          <wp:extent cx="226800" cy="226800"/>
          <wp:effectExtent l="19050" t="19050" r="20955" b="20955"/>
          <wp:docPr id="55" name="Рисунок 55" descr="H:\My Documents\Загрузки\favicon.ico.gif">
            <a:hlinkClick xmlns:a="http://schemas.openxmlformats.org/drawingml/2006/main" r:id="rId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My Documents\Загрузки\favicon.ico.gif"/>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26800" cy="226800"/>
                  </a:xfrm>
                  <a:prstGeom prst="rect">
                    <a:avLst/>
                  </a:prstGeom>
                  <a:noFill/>
                  <a:ln>
                    <a:solidFill>
                      <a:srgbClr val="0070C0"/>
                    </a:solidFill>
                  </a:ln>
                </pic:spPr>
              </pic:pic>
            </a:graphicData>
          </a:graphic>
        </wp:inline>
      </w:drawing>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B110F" w:rsidRDefault="00CB110F" w:rsidP="00503932">
    <w:pPr>
      <w:pStyle w:val="affffffa"/>
      <w:jc w:val="right"/>
    </w:pPr>
    <w:r>
      <w:t xml:space="preserve">Мы онлайн: </w:t>
    </w:r>
    <w:r>
      <w:rPr>
        <w:noProof/>
      </w:rPr>
      <w:drawing>
        <wp:inline distT="0" distB="0" distL="0" distR="0" wp14:anchorId="19A9DDD8" wp14:editId="24B0594C">
          <wp:extent cx="226800" cy="226800"/>
          <wp:effectExtent l="19050" t="19050" r="20955" b="20955"/>
          <wp:docPr id="56" name="Рисунок 56" descr="H:\My Documents\Загрузки\1185881_502814139803263_1815498535_t.jpg">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My Documents\Загрузки\1185881_502814139803263_1815498535_t.jp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26800" cy="226800"/>
                  </a:xfrm>
                  <a:prstGeom prst="rect">
                    <a:avLst/>
                  </a:prstGeom>
                  <a:noFill/>
                  <a:ln>
                    <a:solidFill>
                      <a:srgbClr val="0070C0"/>
                    </a:solidFill>
                  </a:ln>
                </pic:spPr>
              </pic:pic>
            </a:graphicData>
          </a:graphic>
        </wp:inline>
      </w:drawing>
    </w:r>
    <w:r>
      <w:t> </w:t>
    </w:r>
    <w:r>
      <w:rPr>
        <w:noProof/>
      </w:rPr>
      <w:drawing>
        <wp:inline distT="0" distB="0" distL="0" distR="0" wp14:anchorId="1C5E8A6F" wp14:editId="71F18549">
          <wp:extent cx="226695" cy="226695"/>
          <wp:effectExtent l="19050" t="19050" r="20955" b="20955"/>
          <wp:docPr id="57" name="Рисунок 57" descr="H:\My Documents\Загрузки\10362832_1451844418394219_4323253623148850644_t.png">
            <a:hlinkClick xmlns:a="http://schemas.openxmlformats.org/drawingml/2006/main" r:id="rId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My Documents\Загрузки\10362832_1451844418394219_4323253623148850644_t.png"/>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226695" cy="226695"/>
                  </a:xfrm>
                  <a:prstGeom prst="rect">
                    <a:avLst/>
                  </a:prstGeom>
                  <a:noFill/>
                  <a:ln>
                    <a:solidFill>
                      <a:srgbClr val="0070C0"/>
                    </a:solidFill>
                  </a:ln>
                </pic:spPr>
              </pic:pic>
            </a:graphicData>
          </a:graphic>
        </wp:inline>
      </w:drawing>
    </w:r>
    <w:r>
      <w:t> </w:t>
    </w:r>
    <w:r>
      <w:rPr>
        <w:noProof/>
      </w:rPr>
      <w:drawing>
        <wp:inline distT="0" distB="0" distL="0" distR="0" wp14:anchorId="59932DDD" wp14:editId="7E536A4C">
          <wp:extent cx="226695" cy="226695"/>
          <wp:effectExtent l="19050" t="19050" r="20955" b="20955"/>
          <wp:docPr id="58" name="Рисунок 58" descr="H:\My Documents\Загрузки\10336701_251581001714704_820701006611627101_t.jpg">
            <a:hlinkClick xmlns:a="http://schemas.openxmlformats.org/drawingml/2006/main" r:id="rId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My Documents\Загрузки\10336701_251581001714704_820701006611627101_t.jp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226695" cy="226695"/>
                  </a:xfrm>
                  <a:prstGeom prst="rect">
                    <a:avLst/>
                  </a:prstGeom>
                  <a:noFill/>
                  <a:ln>
                    <a:solidFill>
                      <a:srgbClr val="0070C0"/>
                    </a:solidFill>
                  </a:ln>
                </pic:spPr>
              </pic:pic>
            </a:graphicData>
          </a:graphic>
        </wp:inline>
      </w:drawing>
    </w:r>
    <w:r>
      <w:t> </w:t>
    </w:r>
    <w:r>
      <w:rPr>
        <w:noProof/>
      </w:rPr>
      <w:drawing>
        <wp:inline distT="0" distB="0" distL="0" distR="0" wp14:anchorId="6121DED7" wp14:editId="6B6EDA69">
          <wp:extent cx="226800" cy="226800"/>
          <wp:effectExtent l="19050" t="19050" r="20955" b="20955"/>
          <wp:docPr id="59" name="Рисунок 59" descr="H:\My Documents\Загрузки\favicon.ico.gif">
            <a:hlinkClick xmlns:a="http://schemas.openxmlformats.org/drawingml/2006/main" r:id="rId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My Documents\Загрузки\favicon.ico.gif"/>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26800" cy="226800"/>
                  </a:xfrm>
                  <a:prstGeom prst="rect">
                    <a:avLst/>
                  </a:prstGeom>
                  <a:noFill/>
                  <a:ln>
                    <a:solidFill>
                      <a:srgbClr val="0070C0"/>
                    </a:solidFill>
                  </a:ln>
                </pic:spPr>
              </pic:pic>
            </a:graphicData>
          </a:graphic>
        </wp:inline>
      </w:drawing>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265EA" w:rsidRDefault="000265EA">
      <w:pPr>
        <w:spacing w:after="0"/>
      </w:pPr>
      <w:r>
        <w:separator/>
      </w:r>
    </w:p>
  </w:footnote>
  <w:footnote w:type="continuationSeparator" w:id="0">
    <w:p w:rsidR="000265EA" w:rsidRDefault="000265EA">
      <w:pPr>
        <w:spacing w:after="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B110F" w:rsidRPr="006D0095" w:rsidRDefault="00CB110F" w:rsidP="00B128B9">
    <w:pPr>
      <w:pStyle w:val="affffff7"/>
      <w:rPr>
        <w:sz w:val="52"/>
        <w:szCs w:val="32"/>
      </w:rPr>
    </w:pPr>
    <w:r>
      <w:rPr>
        <w:szCs w:val="32"/>
      </w:rPr>
      <w:t>вестник бахаи</w:t>
    </w:r>
    <w:r>
      <w:rPr>
        <w:sz w:val="52"/>
        <w:szCs w:val="32"/>
      </w:rPr>
      <w:t xml:space="preserve"> – №</w:t>
    </w:r>
    <w:r w:rsidR="00A53396">
      <w:rPr>
        <w:sz w:val="52"/>
        <w:szCs w:val="32"/>
      </w:rPr>
      <w:t>1</w:t>
    </w:r>
    <w:r w:rsidR="007E6572">
      <w:rPr>
        <w:sz w:val="52"/>
        <w:szCs w:val="32"/>
      </w:rPr>
      <w:t>4</w:t>
    </w:r>
    <w:r>
      <w:rPr>
        <w:sz w:val="52"/>
        <w:szCs w:val="32"/>
      </w:rPr>
      <w:t>/171</w:t>
    </w:r>
  </w:p>
  <w:p w:rsidR="00CB110F" w:rsidRPr="00B128B9" w:rsidRDefault="00CB110F" w:rsidP="00B128B9">
    <w:pPr>
      <w:pStyle w:val="affffff8"/>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80"/>
    <w:multiLevelType w:val="singleLevel"/>
    <w:tmpl w:val="B6E8615A"/>
    <w:lvl w:ilvl="0">
      <w:start w:val="1"/>
      <w:numFmt w:val="bullet"/>
      <w:pStyle w:val="5"/>
      <w:lvlText w:val=""/>
      <w:lvlJc w:val="left"/>
      <w:pPr>
        <w:tabs>
          <w:tab w:val="num" w:pos="1800"/>
        </w:tabs>
        <w:ind w:left="1800" w:hanging="360"/>
      </w:pPr>
      <w:rPr>
        <w:rFonts w:ascii="Symbol" w:hAnsi="Symbol" w:hint="default"/>
      </w:rPr>
    </w:lvl>
  </w:abstractNum>
  <w:abstractNum w:abstractNumId="1">
    <w:nsid w:val="FFFFFF81"/>
    <w:multiLevelType w:val="singleLevel"/>
    <w:tmpl w:val="7F8230A0"/>
    <w:lvl w:ilvl="0">
      <w:start w:val="1"/>
      <w:numFmt w:val="bullet"/>
      <w:pStyle w:val="4"/>
      <w:lvlText w:val=""/>
      <w:lvlJc w:val="left"/>
      <w:pPr>
        <w:tabs>
          <w:tab w:val="num" w:pos="1440"/>
        </w:tabs>
        <w:ind w:left="1440" w:hanging="360"/>
      </w:pPr>
      <w:rPr>
        <w:rFonts w:ascii="Symbol" w:hAnsi="Symbol" w:hint="default"/>
      </w:rPr>
    </w:lvl>
  </w:abstractNum>
  <w:abstractNum w:abstractNumId="2">
    <w:nsid w:val="FFFFFF82"/>
    <w:multiLevelType w:val="singleLevel"/>
    <w:tmpl w:val="4CF4A9A6"/>
    <w:lvl w:ilvl="0">
      <w:start w:val="1"/>
      <w:numFmt w:val="bullet"/>
      <w:pStyle w:val="3"/>
      <w:lvlText w:val=""/>
      <w:lvlJc w:val="left"/>
      <w:pPr>
        <w:tabs>
          <w:tab w:val="num" w:pos="1080"/>
        </w:tabs>
        <w:ind w:left="1080" w:hanging="360"/>
      </w:pPr>
      <w:rPr>
        <w:rFonts w:ascii="Symbol" w:hAnsi="Symbol" w:hint="default"/>
      </w:rPr>
    </w:lvl>
  </w:abstractNum>
  <w:abstractNum w:abstractNumId="3">
    <w:nsid w:val="FFFFFF83"/>
    <w:multiLevelType w:val="singleLevel"/>
    <w:tmpl w:val="1F86DD2C"/>
    <w:lvl w:ilvl="0">
      <w:start w:val="1"/>
      <w:numFmt w:val="bullet"/>
      <w:pStyle w:val="2"/>
      <w:lvlText w:val=""/>
      <w:lvlJc w:val="left"/>
      <w:pPr>
        <w:tabs>
          <w:tab w:val="num" w:pos="720"/>
        </w:tabs>
        <w:ind w:left="720" w:hanging="360"/>
      </w:pPr>
      <w:rPr>
        <w:rFonts w:ascii="Symbol" w:hAnsi="Symbol" w:hint="default"/>
      </w:rPr>
    </w:lvl>
  </w:abstractNum>
  <w:abstractNum w:abstractNumId="4">
    <w:nsid w:val="FFFFFF89"/>
    <w:multiLevelType w:val="singleLevel"/>
    <w:tmpl w:val="E63AF57E"/>
    <w:lvl w:ilvl="0">
      <w:start w:val="1"/>
      <w:numFmt w:val="bullet"/>
      <w:pStyle w:val="a"/>
      <w:lvlText w:val="•"/>
      <w:lvlJc w:val="left"/>
      <w:pPr>
        <w:ind w:left="360" w:hanging="360"/>
      </w:pPr>
      <w:rPr>
        <w:rFonts w:ascii="Cambria" w:hAnsi="Cambria" w:hint="default"/>
        <w:color w:val="7E97AD" w:themeColor="accent1"/>
      </w:rPr>
    </w:lvl>
  </w:abstractNum>
  <w:abstractNum w:abstractNumId="5">
    <w:nsid w:val="00C37546"/>
    <w:multiLevelType w:val="hybridMultilevel"/>
    <w:tmpl w:val="C54EDE3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1025216B"/>
    <w:multiLevelType w:val="hybridMultilevel"/>
    <w:tmpl w:val="D122B81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18E130B8"/>
    <w:multiLevelType w:val="hybridMultilevel"/>
    <w:tmpl w:val="6A6E8C3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1B6F205A"/>
    <w:multiLevelType w:val="multilevel"/>
    <w:tmpl w:val="9CA4ABB8"/>
    <w:styleLink w:val="a0"/>
    <w:lvl w:ilvl="0">
      <w:start w:val="1"/>
      <w:numFmt w:val="decimal"/>
      <w:lvlText w:val="%1."/>
      <w:lvlJc w:val="left"/>
      <w:pPr>
        <w:ind w:left="360" w:hanging="360"/>
      </w:pPr>
      <w:rPr>
        <w:rFonts w:hint="default"/>
      </w:rPr>
    </w:lvl>
    <w:lvl w:ilvl="1">
      <w:start w:val="1"/>
      <w:numFmt w:val="decimal"/>
      <w:suff w:val="space"/>
      <w:lvlText w:val="%1.%2"/>
      <w:lvlJc w:val="left"/>
      <w:pPr>
        <w:ind w:left="360" w:hanging="360"/>
      </w:pPr>
      <w:rPr>
        <w:rFonts w:hint="default"/>
      </w:rPr>
    </w:lvl>
    <w:lvl w:ilvl="2">
      <w:start w:val="1"/>
      <w:numFmt w:val="lowerLetter"/>
      <w:lvlText w:val="%3."/>
      <w:lvlJc w:val="left"/>
      <w:pPr>
        <w:ind w:left="720" w:hanging="360"/>
      </w:pPr>
      <w:rPr>
        <w:rFonts w:hint="default"/>
      </w:rPr>
    </w:lvl>
    <w:lvl w:ilvl="3">
      <w:start w:val="1"/>
      <w:numFmt w:val="lowerRoman"/>
      <w:lvlText w:val="%4."/>
      <w:lvlJc w:val="left"/>
      <w:pPr>
        <w:ind w:left="108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9">
    <w:nsid w:val="286A2C25"/>
    <w:multiLevelType w:val="hybridMultilevel"/>
    <w:tmpl w:val="8154F63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2EAC49E2"/>
    <w:multiLevelType w:val="hybridMultilevel"/>
    <w:tmpl w:val="3B44F9B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367F6A45"/>
    <w:multiLevelType w:val="multilevel"/>
    <w:tmpl w:val="80C0D6D2"/>
    <w:lvl w:ilvl="0">
      <w:start w:val="1"/>
      <w:numFmt w:val="decimal"/>
      <w:pStyle w:val="a1"/>
      <w:lvlText w:val="%1."/>
      <w:lvlJc w:val="left"/>
      <w:pPr>
        <w:ind w:left="360" w:hanging="360"/>
      </w:pPr>
      <w:rPr>
        <w:rFonts w:hint="default"/>
      </w:rPr>
    </w:lvl>
    <w:lvl w:ilvl="1">
      <w:start w:val="1"/>
      <w:numFmt w:val="decimal"/>
      <w:pStyle w:val="20"/>
      <w:suff w:val="space"/>
      <w:lvlText w:val="%1.%2"/>
      <w:lvlJc w:val="left"/>
      <w:pPr>
        <w:ind w:left="936" w:hanging="576"/>
      </w:pPr>
      <w:rPr>
        <w:rFonts w:hint="default"/>
      </w:rPr>
    </w:lvl>
    <w:lvl w:ilvl="2">
      <w:start w:val="1"/>
      <w:numFmt w:val="lowerLetter"/>
      <w:pStyle w:val="30"/>
      <w:lvlText w:val="%3."/>
      <w:lvlJc w:val="left"/>
      <w:pPr>
        <w:ind w:left="720" w:hanging="360"/>
      </w:pPr>
      <w:rPr>
        <w:rFonts w:hint="default"/>
      </w:rPr>
    </w:lvl>
    <w:lvl w:ilvl="3">
      <w:start w:val="1"/>
      <w:numFmt w:val="lowerRoman"/>
      <w:pStyle w:val="40"/>
      <w:lvlText w:val="%4."/>
      <w:lvlJc w:val="left"/>
      <w:pPr>
        <w:ind w:left="1080" w:hanging="360"/>
      </w:pPr>
      <w:rPr>
        <w:rFonts w:hint="default"/>
      </w:rPr>
    </w:lvl>
    <w:lvl w:ilvl="4">
      <w:start w:val="1"/>
      <w:numFmt w:val="lowerLetter"/>
      <w:pStyle w:val="50"/>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2">
    <w:nsid w:val="3AFD2B7C"/>
    <w:multiLevelType w:val="hybridMultilevel"/>
    <w:tmpl w:val="BC72F1E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3D95370A"/>
    <w:multiLevelType w:val="hybridMultilevel"/>
    <w:tmpl w:val="4C48E374"/>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61C6295A"/>
    <w:multiLevelType w:val="hybridMultilevel"/>
    <w:tmpl w:val="1F10FF2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639D36F9"/>
    <w:multiLevelType w:val="hybridMultilevel"/>
    <w:tmpl w:val="74EE4D1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nsid w:val="7B610141"/>
    <w:multiLevelType w:val="hybridMultilevel"/>
    <w:tmpl w:val="828215E4"/>
    <w:lvl w:ilvl="0" w:tplc="04190001">
      <w:start w:val="1"/>
      <w:numFmt w:val="bullet"/>
      <w:lvlText w:val=""/>
      <w:lvlJc w:val="left"/>
      <w:pPr>
        <w:ind w:left="720" w:hanging="360"/>
      </w:pPr>
      <w:rPr>
        <w:rFonts w:ascii="Symbol" w:hAnsi="Symbol"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4"/>
  </w:num>
  <w:num w:numId="2">
    <w:abstractNumId w:val="3"/>
  </w:num>
  <w:num w:numId="3">
    <w:abstractNumId w:val="2"/>
  </w:num>
  <w:num w:numId="4">
    <w:abstractNumId w:val="1"/>
  </w:num>
  <w:num w:numId="5">
    <w:abstractNumId w:val="0"/>
  </w:num>
  <w:num w:numId="6">
    <w:abstractNumId w:val="8"/>
  </w:num>
  <w:num w:numId="7">
    <w:abstractNumId w:val="11"/>
  </w:num>
  <w:num w:numId="8">
    <w:abstractNumId w:val="7"/>
  </w:num>
  <w:num w:numId="9">
    <w:abstractNumId w:val="13"/>
  </w:num>
  <w:num w:numId="10">
    <w:abstractNumId w:val="15"/>
  </w:num>
  <w:num w:numId="11">
    <w:abstractNumId w:val="5"/>
  </w:num>
  <w:num w:numId="12">
    <w:abstractNumId w:val="12"/>
  </w:num>
  <w:num w:numId="13">
    <w:abstractNumId w:val="16"/>
  </w:num>
  <w:num w:numId="14">
    <w:abstractNumId w:val="10"/>
  </w:num>
  <w:num w:numId="15">
    <w:abstractNumId w:val="14"/>
  </w:num>
  <w:num w:numId="16">
    <w:abstractNumId w:val="9"/>
  </w:num>
  <w:num w:numId="17">
    <w:abstractNumId w:val="6"/>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embedTrueTypeFonts/>
  <w:saveSubsetFonts/>
  <w:attachedTemplate r:id="rId1"/>
  <w:doNotTrackFormatting/>
  <w:defaultTabStop w:val="720"/>
  <w:autoHyphenation/>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82332"/>
    <w:rsid w:val="00001531"/>
    <w:rsid w:val="00001940"/>
    <w:rsid w:val="00002A3B"/>
    <w:rsid w:val="00002BA2"/>
    <w:rsid w:val="0000333B"/>
    <w:rsid w:val="00004807"/>
    <w:rsid w:val="00005118"/>
    <w:rsid w:val="00005167"/>
    <w:rsid w:val="0000783E"/>
    <w:rsid w:val="00013535"/>
    <w:rsid w:val="00013DEF"/>
    <w:rsid w:val="00014D73"/>
    <w:rsid w:val="00015B8B"/>
    <w:rsid w:val="00016405"/>
    <w:rsid w:val="0002005E"/>
    <w:rsid w:val="00022003"/>
    <w:rsid w:val="00022028"/>
    <w:rsid w:val="00022516"/>
    <w:rsid w:val="00023AE1"/>
    <w:rsid w:val="000265EA"/>
    <w:rsid w:val="0002793E"/>
    <w:rsid w:val="00027C36"/>
    <w:rsid w:val="000306EB"/>
    <w:rsid w:val="00031724"/>
    <w:rsid w:val="0003363B"/>
    <w:rsid w:val="00033721"/>
    <w:rsid w:val="000339FD"/>
    <w:rsid w:val="000341A8"/>
    <w:rsid w:val="00034F5D"/>
    <w:rsid w:val="00036F82"/>
    <w:rsid w:val="0003715D"/>
    <w:rsid w:val="0003740F"/>
    <w:rsid w:val="000400C0"/>
    <w:rsid w:val="000401A5"/>
    <w:rsid w:val="00040720"/>
    <w:rsid w:val="000407BC"/>
    <w:rsid w:val="00041B73"/>
    <w:rsid w:val="00041DD8"/>
    <w:rsid w:val="0004244B"/>
    <w:rsid w:val="00042D6F"/>
    <w:rsid w:val="00042D82"/>
    <w:rsid w:val="00045114"/>
    <w:rsid w:val="00045F7A"/>
    <w:rsid w:val="00052095"/>
    <w:rsid w:val="0005272C"/>
    <w:rsid w:val="000528C3"/>
    <w:rsid w:val="00052B02"/>
    <w:rsid w:val="0005313A"/>
    <w:rsid w:val="0005435C"/>
    <w:rsid w:val="000544DD"/>
    <w:rsid w:val="00054AA1"/>
    <w:rsid w:val="00055598"/>
    <w:rsid w:val="0005580C"/>
    <w:rsid w:val="00055E03"/>
    <w:rsid w:val="000564D6"/>
    <w:rsid w:val="000572E3"/>
    <w:rsid w:val="000575D4"/>
    <w:rsid w:val="000577CE"/>
    <w:rsid w:val="0005781C"/>
    <w:rsid w:val="00060003"/>
    <w:rsid w:val="00060845"/>
    <w:rsid w:val="00060BB9"/>
    <w:rsid w:val="000614C8"/>
    <w:rsid w:val="000629E7"/>
    <w:rsid w:val="00062FE3"/>
    <w:rsid w:val="00063759"/>
    <w:rsid w:val="0006440E"/>
    <w:rsid w:val="000652E5"/>
    <w:rsid w:val="00065333"/>
    <w:rsid w:val="0006579A"/>
    <w:rsid w:val="000670B9"/>
    <w:rsid w:val="000670FE"/>
    <w:rsid w:val="00067BC7"/>
    <w:rsid w:val="000711FE"/>
    <w:rsid w:val="000719AF"/>
    <w:rsid w:val="000722A1"/>
    <w:rsid w:val="000724C1"/>
    <w:rsid w:val="000758D2"/>
    <w:rsid w:val="00075986"/>
    <w:rsid w:val="000761E3"/>
    <w:rsid w:val="00077BA1"/>
    <w:rsid w:val="00080DA9"/>
    <w:rsid w:val="00081567"/>
    <w:rsid w:val="0008156E"/>
    <w:rsid w:val="00081744"/>
    <w:rsid w:val="00081835"/>
    <w:rsid w:val="00081A18"/>
    <w:rsid w:val="000849DA"/>
    <w:rsid w:val="00086D40"/>
    <w:rsid w:val="00090026"/>
    <w:rsid w:val="00093653"/>
    <w:rsid w:val="000938FE"/>
    <w:rsid w:val="000943F9"/>
    <w:rsid w:val="00094473"/>
    <w:rsid w:val="00094517"/>
    <w:rsid w:val="00094663"/>
    <w:rsid w:val="00094AFE"/>
    <w:rsid w:val="0009510C"/>
    <w:rsid w:val="00095C02"/>
    <w:rsid w:val="0009653D"/>
    <w:rsid w:val="000974CB"/>
    <w:rsid w:val="00097577"/>
    <w:rsid w:val="000A1AC8"/>
    <w:rsid w:val="000A1E2A"/>
    <w:rsid w:val="000A2ACA"/>
    <w:rsid w:val="000A39BA"/>
    <w:rsid w:val="000A5E19"/>
    <w:rsid w:val="000A6FF3"/>
    <w:rsid w:val="000A7E58"/>
    <w:rsid w:val="000B0B4B"/>
    <w:rsid w:val="000B1367"/>
    <w:rsid w:val="000B13DA"/>
    <w:rsid w:val="000B2780"/>
    <w:rsid w:val="000B2A80"/>
    <w:rsid w:val="000B2B70"/>
    <w:rsid w:val="000B368B"/>
    <w:rsid w:val="000B4182"/>
    <w:rsid w:val="000B500E"/>
    <w:rsid w:val="000B570E"/>
    <w:rsid w:val="000B7BF5"/>
    <w:rsid w:val="000C204F"/>
    <w:rsid w:val="000C2352"/>
    <w:rsid w:val="000C2D77"/>
    <w:rsid w:val="000C3041"/>
    <w:rsid w:val="000C404A"/>
    <w:rsid w:val="000C508B"/>
    <w:rsid w:val="000C6066"/>
    <w:rsid w:val="000C74F5"/>
    <w:rsid w:val="000C7E91"/>
    <w:rsid w:val="000C7F21"/>
    <w:rsid w:val="000D16BE"/>
    <w:rsid w:val="000D2D95"/>
    <w:rsid w:val="000D3D65"/>
    <w:rsid w:val="000D4409"/>
    <w:rsid w:val="000D4CCC"/>
    <w:rsid w:val="000D6D81"/>
    <w:rsid w:val="000E0907"/>
    <w:rsid w:val="000E1D09"/>
    <w:rsid w:val="000E20AE"/>
    <w:rsid w:val="000E35DF"/>
    <w:rsid w:val="000E4C22"/>
    <w:rsid w:val="000E5785"/>
    <w:rsid w:val="000E5F41"/>
    <w:rsid w:val="000E6506"/>
    <w:rsid w:val="000E7838"/>
    <w:rsid w:val="000E7CCC"/>
    <w:rsid w:val="000F0036"/>
    <w:rsid w:val="000F0192"/>
    <w:rsid w:val="000F1ADF"/>
    <w:rsid w:val="000F1F78"/>
    <w:rsid w:val="000F2952"/>
    <w:rsid w:val="000F4EC5"/>
    <w:rsid w:val="000F506D"/>
    <w:rsid w:val="000F5631"/>
    <w:rsid w:val="000F6407"/>
    <w:rsid w:val="000F7983"/>
    <w:rsid w:val="000F7C7C"/>
    <w:rsid w:val="00100C2F"/>
    <w:rsid w:val="001027E8"/>
    <w:rsid w:val="001033DB"/>
    <w:rsid w:val="00103681"/>
    <w:rsid w:val="00103EB7"/>
    <w:rsid w:val="00104856"/>
    <w:rsid w:val="00104A01"/>
    <w:rsid w:val="00104B58"/>
    <w:rsid w:val="00104FD9"/>
    <w:rsid w:val="001054CA"/>
    <w:rsid w:val="00105AE2"/>
    <w:rsid w:val="00106932"/>
    <w:rsid w:val="00106FEA"/>
    <w:rsid w:val="00107C56"/>
    <w:rsid w:val="00110069"/>
    <w:rsid w:val="0011009D"/>
    <w:rsid w:val="00110D4C"/>
    <w:rsid w:val="001114FC"/>
    <w:rsid w:val="001116AA"/>
    <w:rsid w:val="00112867"/>
    <w:rsid w:val="00112CB8"/>
    <w:rsid w:val="001142EE"/>
    <w:rsid w:val="00114761"/>
    <w:rsid w:val="00114AA9"/>
    <w:rsid w:val="0011540D"/>
    <w:rsid w:val="00116503"/>
    <w:rsid w:val="00116D4D"/>
    <w:rsid w:val="00116F1D"/>
    <w:rsid w:val="001170D5"/>
    <w:rsid w:val="001173A1"/>
    <w:rsid w:val="00117433"/>
    <w:rsid w:val="00117FB8"/>
    <w:rsid w:val="0012088B"/>
    <w:rsid w:val="00120E37"/>
    <w:rsid w:val="0012161B"/>
    <w:rsid w:val="00122243"/>
    <w:rsid w:val="001244DA"/>
    <w:rsid w:val="0012456E"/>
    <w:rsid w:val="00126071"/>
    <w:rsid w:val="001266BF"/>
    <w:rsid w:val="00127D12"/>
    <w:rsid w:val="00127ECE"/>
    <w:rsid w:val="00127EDF"/>
    <w:rsid w:val="00132C5D"/>
    <w:rsid w:val="00132D5B"/>
    <w:rsid w:val="001337C5"/>
    <w:rsid w:val="001338E4"/>
    <w:rsid w:val="0013630C"/>
    <w:rsid w:val="001369D7"/>
    <w:rsid w:val="00136A37"/>
    <w:rsid w:val="001374C8"/>
    <w:rsid w:val="00140A33"/>
    <w:rsid w:val="00141963"/>
    <w:rsid w:val="00141DD4"/>
    <w:rsid w:val="001454E0"/>
    <w:rsid w:val="00146541"/>
    <w:rsid w:val="001465DD"/>
    <w:rsid w:val="00147C15"/>
    <w:rsid w:val="001507DA"/>
    <w:rsid w:val="00152791"/>
    <w:rsid w:val="001535D8"/>
    <w:rsid w:val="0015443A"/>
    <w:rsid w:val="00154D76"/>
    <w:rsid w:val="00156BA3"/>
    <w:rsid w:val="001600EB"/>
    <w:rsid w:val="00160D8F"/>
    <w:rsid w:val="00160FD6"/>
    <w:rsid w:val="00161919"/>
    <w:rsid w:val="001627DE"/>
    <w:rsid w:val="00162A32"/>
    <w:rsid w:val="00166782"/>
    <w:rsid w:val="00166D0E"/>
    <w:rsid w:val="00170189"/>
    <w:rsid w:val="00175005"/>
    <w:rsid w:val="00176F1A"/>
    <w:rsid w:val="00176FF7"/>
    <w:rsid w:val="001770A0"/>
    <w:rsid w:val="00180263"/>
    <w:rsid w:val="00180B00"/>
    <w:rsid w:val="00182F81"/>
    <w:rsid w:val="001834F8"/>
    <w:rsid w:val="0018364A"/>
    <w:rsid w:val="0018384F"/>
    <w:rsid w:val="00183DAD"/>
    <w:rsid w:val="00183EEA"/>
    <w:rsid w:val="00184771"/>
    <w:rsid w:val="00184D5C"/>
    <w:rsid w:val="00186732"/>
    <w:rsid w:val="00190931"/>
    <w:rsid w:val="0019229C"/>
    <w:rsid w:val="00192860"/>
    <w:rsid w:val="00192ECC"/>
    <w:rsid w:val="00193B26"/>
    <w:rsid w:val="00193D78"/>
    <w:rsid w:val="001942D5"/>
    <w:rsid w:val="0019484B"/>
    <w:rsid w:val="00194E98"/>
    <w:rsid w:val="0019565B"/>
    <w:rsid w:val="00195BFA"/>
    <w:rsid w:val="001964A8"/>
    <w:rsid w:val="00197C7D"/>
    <w:rsid w:val="001A1358"/>
    <w:rsid w:val="001A24E6"/>
    <w:rsid w:val="001A333F"/>
    <w:rsid w:val="001A7346"/>
    <w:rsid w:val="001A77D8"/>
    <w:rsid w:val="001A7F71"/>
    <w:rsid w:val="001B0155"/>
    <w:rsid w:val="001B17E8"/>
    <w:rsid w:val="001B2289"/>
    <w:rsid w:val="001B2F55"/>
    <w:rsid w:val="001B3192"/>
    <w:rsid w:val="001B39D6"/>
    <w:rsid w:val="001B49A8"/>
    <w:rsid w:val="001B5E67"/>
    <w:rsid w:val="001B6075"/>
    <w:rsid w:val="001B7EB1"/>
    <w:rsid w:val="001C0A6C"/>
    <w:rsid w:val="001C0AC3"/>
    <w:rsid w:val="001C3A83"/>
    <w:rsid w:val="001C41F3"/>
    <w:rsid w:val="001C4389"/>
    <w:rsid w:val="001C4F81"/>
    <w:rsid w:val="001C6597"/>
    <w:rsid w:val="001C6A7C"/>
    <w:rsid w:val="001C7770"/>
    <w:rsid w:val="001D0109"/>
    <w:rsid w:val="001D1E34"/>
    <w:rsid w:val="001D339C"/>
    <w:rsid w:val="001D3451"/>
    <w:rsid w:val="001D3955"/>
    <w:rsid w:val="001D40F8"/>
    <w:rsid w:val="001D4355"/>
    <w:rsid w:val="001D4EF0"/>
    <w:rsid w:val="001D4F5A"/>
    <w:rsid w:val="001D565A"/>
    <w:rsid w:val="001D6046"/>
    <w:rsid w:val="001D7842"/>
    <w:rsid w:val="001E002F"/>
    <w:rsid w:val="001E04C6"/>
    <w:rsid w:val="001E114E"/>
    <w:rsid w:val="001E3308"/>
    <w:rsid w:val="001E43C4"/>
    <w:rsid w:val="001E6FE1"/>
    <w:rsid w:val="001E70F6"/>
    <w:rsid w:val="001E7691"/>
    <w:rsid w:val="001E785A"/>
    <w:rsid w:val="001F0104"/>
    <w:rsid w:val="001F021F"/>
    <w:rsid w:val="001F0BEF"/>
    <w:rsid w:val="001F2BE4"/>
    <w:rsid w:val="001F2DAD"/>
    <w:rsid w:val="001F3E34"/>
    <w:rsid w:val="001F4256"/>
    <w:rsid w:val="001F55DE"/>
    <w:rsid w:val="001F57A7"/>
    <w:rsid w:val="001F6009"/>
    <w:rsid w:val="001F6DC0"/>
    <w:rsid w:val="001F7A29"/>
    <w:rsid w:val="002003F6"/>
    <w:rsid w:val="00201D7D"/>
    <w:rsid w:val="002025E0"/>
    <w:rsid w:val="00202A00"/>
    <w:rsid w:val="00203974"/>
    <w:rsid w:val="002058FA"/>
    <w:rsid w:val="00206EFC"/>
    <w:rsid w:val="00207AE7"/>
    <w:rsid w:val="00207DF0"/>
    <w:rsid w:val="00211D8F"/>
    <w:rsid w:val="002120B3"/>
    <w:rsid w:val="0021229A"/>
    <w:rsid w:val="00212BBA"/>
    <w:rsid w:val="00214739"/>
    <w:rsid w:val="00215FB5"/>
    <w:rsid w:val="00216E02"/>
    <w:rsid w:val="00217A9F"/>
    <w:rsid w:val="00220377"/>
    <w:rsid w:val="00220D65"/>
    <w:rsid w:val="00220FD4"/>
    <w:rsid w:val="00221023"/>
    <w:rsid w:val="00222A60"/>
    <w:rsid w:val="00222F8F"/>
    <w:rsid w:val="002232E5"/>
    <w:rsid w:val="002242BD"/>
    <w:rsid w:val="002253AC"/>
    <w:rsid w:val="00225606"/>
    <w:rsid w:val="00226307"/>
    <w:rsid w:val="00230235"/>
    <w:rsid w:val="00230746"/>
    <w:rsid w:val="0023188F"/>
    <w:rsid w:val="002320C2"/>
    <w:rsid w:val="00232BE8"/>
    <w:rsid w:val="0023330D"/>
    <w:rsid w:val="00234314"/>
    <w:rsid w:val="002343CC"/>
    <w:rsid w:val="00234666"/>
    <w:rsid w:val="00234ECC"/>
    <w:rsid w:val="00236313"/>
    <w:rsid w:val="0023734A"/>
    <w:rsid w:val="00240A33"/>
    <w:rsid w:val="00240B5A"/>
    <w:rsid w:val="00241225"/>
    <w:rsid w:val="00241B05"/>
    <w:rsid w:val="0024230F"/>
    <w:rsid w:val="0024495B"/>
    <w:rsid w:val="0024554C"/>
    <w:rsid w:val="002460C6"/>
    <w:rsid w:val="0024697E"/>
    <w:rsid w:val="002470C4"/>
    <w:rsid w:val="00247144"/>
    <w:rsid w:val="00250F9A"/>
    <w:rsid w:val="0025134A"/>
    <w:rsid w:val="002518F6"/>
    <w:rsid w:val="00251988"/>
    <w:rsid w:val="00251AD4"/>
    <w:rsid w:val="00252A70"/>
    <w:rsid w:val="00253C5D"/>
    <w:rsid w:val="00254255"/>
    <w:rsid w:val="00260E25"/>
    <w:rsid w:val="002625C1"/>
    <w:rsid w:val="002627F5"/>
    <w:rsid w:val="00262946"/>
    <w:rsid w:val="00262A49"/>
    <w:rsid w:val="00262AB2"/>
    <w:rsid w:val="00262B22"/>
    <w:rsid w:val="0026336A"/>
    <w:rsid w:val="00263CDA"/>
    <w:rsid w:val="00263F9A"/>
    <w:rsid w:val="0026427A"/>
    <w:rsid w:val="00264B2D"/>
    <w:rsid w:val="002653D0"/>
    <w:rsid w:val="002659B5"/>
    <w:rsid w:val="002662EF"/>
    <w:rsid w:val="00267AC4"/>
    <w:rsid w:val="0027045D"/>
    <w:rsid w:val="002706CB"/>
    <w:rsid w:val="0027093C"/>
    <w:rsid w:val="002715B2"/>
    <w:rsid w:val="002715EE"/>
    <w:rsid w:val="0027222C"/>
    <w:rsid w:val="002741DC"/>
    <w:rsid w:val="00274298"/>
    <w:rsid w:val="002759A2"/>
    <w:rsid w:val="00275A61"/>
    <w:rsid w:val="0027751A"/>
    <w:rsid w:val="0028101A"/>
    <w:rsid w:val="0028137B"/>
    <w:rsid w:val="00281B38"/>
    <w:rsid w:val="00282B0B"/>
    <w:rsid w:val="00285673"/>
    <w:rsid w:val="00285B03"/>
    <w:rsid w:val="00286394"/>
    <w:rsid w:val="00286AF8"/>
    <w:rsid w:val="00287E91"/>
    <w:rsid w:val="002908B8"/>
    <w:rsid w:val="002910BB"/>
    <w:rsid w:val="002922CE"/>
    <w:rsid w:val="002940FD"/>
    <w:rsid w:val="002960D1"/>
    <w:rsid w:val="00296121"/>
    <w:rsid w:val="002969F9"/>
    <w:rsid w:val="00296CCB"/>
    <w:rsid w:val="002A0102"/>
    <w:rsid w:val="002A0796"/>
    <w:rsid w:val="002A0E89"/>
    <w:rsid w:val="002A0F2A"/>
    <w:rsid w:val="002A106D"/>
    <w:rsid w:val="002A1EA2"/>
    <w:rsid w:val="002A28BD"/>
    <w:rsid w:val="002A2953"/>
    <w:rsid w:val="002A2B19"/>
    <w:rsid w:val="002A2CAD"/>
    <w:rsid w:val="002A3F7B"/>
    <w:rsid w:val="002A4A05"/>
    <w:rsid w:val="002A5198"/>
    <w:rsid w:val="002A7FED"/>
    <w:rsid w:val="002B0679"/>
    <w:rsid w:val="002B1401"/>
    <w:rsid w:val="002B22AC"/>
    <w:rsid w:val="002B22B0"/>
    <w:rsid w:val="002B2AF3"/>
    <w:rsid w:val="002B3BDF"/>
    <w:rsid w:val="002C0F33"/>
    <w:rsid w:val="002C1B44"/>
    <w:rsid w:val="002C239D"/>
    <w:rsid w:val="002C2F1F"/>
    <w:rsid w:val="002C329A"/>
    <w:rsid w:val="002C435A"/>
    <w:rsid w:val="002C4A68"/>
    <w:rsid w:val="002C4C1C"/>
    <w:rsid w:val="002C50AA"/>
    <w:rsid w:val="002C6D3D"/>
    <w:rsid w:val="002C7476"/>
    <w:rsid w:val="002C7A16"/>
    <w:rsid w:val="002D0737"/>
    <w:rsid w:val="002D0A6E"/>
    <w:rsid w:val="002D0C32"/>
    <w:rsid w:val="002D1B68"/>
    <w:rsid w:val="002D28DC"/>
    <w:rsid w:val="002D2C32"/>
    <w:rsid w:val="002D2C49"/>
    <w:rsid w:val="002D2CAC"/>
    <w:rsid w:val="002D35D5"/>
    <w:rsid w:val="002D3ADE"/>
    <w:rsid w:val="002D4252"/>
    <w:rsid w:val="002D5A0C"/>
    <w:rsid w:val="002D5C8C"/>
    <w:rsid w:val="002D605B"/>
    <w:rsid w:val="002E0326"/>
    <w:rsid w:val="002E0B83"/>
    <w:rsid w:val="002E2400"/>
    <w:rsid w:val="002E4E8F"/>
    <w:rsid w:val="002E4F00"/>
    <w:rsid w:val="002E5C2F"/>
    <w:rsid w:val="002E6CD2"/>
    <w:rsid w:val="002E74FA"/>
    <w:rsid w:val="002E7B8D"/>
    <w:rsid w:val="002F1465"/>
    <w:rsid w:val="002F1737"/>
    <w:rsid w:val="002F1C2B"/>
    <w:rsid w:val="002F22B4"/>
    <w:rsid w:val="002F4565"/>
    <w:rsid w:val="002F45F5"/>
    <w:rsid w:val="002F4B4B"/>
    <w:rsid w:val="002F50D5"/>
    <w:rsid w:val="002F6471"/>
    <w:rsid w:val="002F6A71"/>
    <w:rsid w:val="00301131"/>
    <w:rsid w:val="00301A26"/>
    <w:rsid w:val="00301BBA"/>
    <w:rsid w:val="0030233A"/>
    <w:rsid w:val="00302AB8"/>
    <w:rsid w:val="00302B62"/>
    <w:rsid w:val="003053E8"/>
    <w:rsid w:val="00305678"/>
    <w:rsid w:val="003105D4"/>
    <w:rsid w:val="00311275"/>
    <w:rsid w:val="00313132"/>
    <w:rsid w:val="0031359C"/>
    <w:rsid w:val="003139D9"/>
    <w:rsid w:val="00313C54"/>
    <w:rsid w:val="0031488A"/>
    <w:rsid w:val="00314A20"/>
    <w:rsid w:val="003159FE"/>
    <w:rsid w:val="00315F75"/>
    <w:rsid w:val="00316BBE"/>
    <w:rsid w:val="00316F1F"/>
    <w:rsid w:val="003175CB"/>
    <w:rsid w:val="00320148"/>
    <w:rsid w:val="003208D6"/>
    <w:rsid w:val="00321E52"/>
    <w:rsid w:val="0032415B"/>
    <w:rsid w:val="00324365"/>
    <w:rsid w:val="0032444B"/>
    <w:rsid w:val="00324970"/>
    <w:rsid w:val="00324D65"/>
    <w:rsid w:val="00324DFF"/>
    <w:rsid w:val="00326B28"/>
    <w:rsid w:val="003274C3"/>
    <w:rsid w:val="00330126"/>
    <w:rsid w:val="0033019D"/>
    <w:rsid w:val="00330C24"/>
    <w:rsid w:val="0033248F"/>
    <w:rsid w:val="003326A8"/>
    <w:rsid w:val="003337F0"/>
    <w:rsid w:val="00334921"/>
    <w:rsid w:val="00336505"/>
    <w:rsid w:val="00336E1C"/>
    <w:rsid w:val="00337DA5"/>
    <w:rsid w:val="003403C0"/>
    <w:rsid w:val="00341496"/>
    <w:rsid w:val="00341688"/>
    <w:rsid w:val="00343DEF"/>
    <w:rsid w:val="00344595"/>
    <w:rsid w:val="00344876"/>
    <w:rsid w:val="00345535"/>
    <w:rsid w:val="0034577C"/>
    <w:rsid w:val="0034591B"/>
    <w:rsid w:val="00345BDE"/>
    <w:rsid w:val="00346F7B"/>
    <w:rsid w:val="00350210"/>
    <w:rsid w:val="003509CF"/>
    <w:rsid w:val="003511B1"/>
    <w:rsid w:val="00352188"/>
    <w:rsid w:val="003542A5"/>
    <w:rsid w:val="003556BB"/>
    <w:rsid w:val="00355C34"/>
    <w:rsid w:val="00356716"/>
    <w:rsid w:val="003568F1"/>
    <w:rsid w:val="0035723C"/>
    <w:rsid w:val="00357488"/>
    <w:rsid w:val="00357A0E"/>
    <w:rsid w:val="00357B40"/>
    <w:rsid w:val="003617B3"/>
    <w:rsid w:val="00361B7F"/>
    <w:rsid w:val="00363CC4"/>
    <w:rsid w:val="00364023"/>
    <w:rsid w:val="00364218"/>
    <w:rsid w:val="003659B8"/>
    <w:rsid w:val="00365A0A"/>
    <w:rsid w:val="00366AE1"/>
    <w:rsid w:val="003671EE"/>
    <w:rsid w:val="0036739E"/>
    <w:rsid w:val="003706BD"/>
    <w:rsid w:val="00371125"/>
    <w:rsid w:val="00371868"/>
    <w:rsid w:val="00374E04"/>
    <w:rsid w:val="003752F8"/>
    <w:rsid w:val="003756B2"/>
    <w:rsid w:val="00375F72"/>
    <w:rsid w:val="003760EF"/>
    <w:rsid w:val="00377B3E"/>
    <w:rsid w:val="003814E1"/>
    <w:rsid w:val="00386873"/>
    <w:rsid w:val="00392417"/>
    <w:rsid w:val="00392876"/>
    <w:rsid w:val="00392BA7"/>
    <w:rsid w:val="003935AA"/>
    <w:rsid w:val="00395473"/>
    <w:rsid w:val="00395BBA"/>
    <w:rsid w:val="00395CFA"/>
    <w:rsid w:val="0039608C"/>
    <w:rsid w:val="0039645B"/>
    <w:rsid w:val="00397CB9"/>
    <w:rsid w:val="003A005C"/>
    <w:rsid w:val="003A07B7"/>
    <w:rsid w:val="003A086D"/>
    <w:rsid w:val="003A2E66"/>
    <w:rsid w:val="003A3143"/>
    <w:rsid w:val="003A318E"/>
    <w:rsid w:val="003A3375"/>
    <w:rsid w:val="003A3A8D"/>
    <w:rsid w:val="003A4E53"/>
    <w:rsid w:val="003A6295"/>
    <w:rsid w:val="003A6D8C"/>
    <w:rsid w:val="003A74AA"/>
    <w:rsid w:val="003B09E0"/>
    <w:rsid w:val="003B1875"/>
    <w:rsid w:val="003B1DFC"/>
    <w:rsid w:val="003B22F5"/>
    <w:rsid w:val="003B27AA"/>
    <w:rsid w:val="003B2DE2"/>
    <w:rsid w:val="003B3017"/>
    <w:rsid w:val="003B48CF"/>
    <w:rsid w:val="003B68A7"/>
    <w:rsid w:val="003B7236"/>
    <w:rsid w:val="003C1533"/>
    <w:rsid w:val="003C558C"/>
    <w:rsid w:val="003C5E67"/>
    <w:rsid w:val="003C5EB8"/>
    <w:rsid w:val="003C6E88"/>
    <w:rsid w:val="003C7723"/>
    <w:rsid w:val="003D0D54"/>
    <w:rsid w:val="003D14CB"/>
    <w:rsid w:val="003D20DB"/>
    <w:rsid w:val="003D32C1"/>
    <w:rsid w:val="003D366E"/>
    <w:rsid w:val="003D3B03"/>
    <w:rsid w:val="003D4CA8"/>
    <w:rsid w:val="003D50F5"/>
    <w:rsid w:val="003D5329"/>
    <w:rsid w:val="003D56EF"/>
    <w:rsid w:val="003D768A"/>
    <w:rsid w:val="003D77D0"/>
    <w:rsid w:val="003D7E47"/>
    <w:rsid w:val="003E0270"/>
    <w:rsid w:val="003E037A"/>
    <w:rsid w:val="003E07ED"/>
    <w:rsid w:val="003E1566"/>
    <w:rsid w:val="003E21E2"/>
    <w:rsid w:val="003E2BD5"/>
    <w:rsid w:val="003E2FA8"/>
    <w:rsid w:val="003E45F8"/>
    <w:rsid w:val="003E5E5E"/>
    <w:rsid w:val="003E6A54"/>
    <w:rsid w:val="003E715C"/>
    <w:rsid w:val="003E72B8"/>
    <w:rsid w:val="003E7AC2"/>
    <w:rsid w:val="003F0349"/>
    <w:rsid w:val="003F0FFA"/>
    <w:rsid w:val="003F16C0"/>
    <w:rsid w:val="003F1F08"/>
    <w:rsid w:val="003F2A71"/>
    <w:rsid w:val="003F32F3"/>
    <w:rsid w:val="003F33C0"/>
    <w:rsid w:val="003F36F4"/>
    <w:rsid w:val="003F3CC7"/>
    <w:rsid w:val="003F4709"/>
    <w:rsid w:val="003F626D"/>
    <w:rsid w:val="003F628B"/>
    <w:rsid w:val="003F78F8"/>
    <w:rsid w:val="0040157E"/>
    <w:rsid w:val="00402340"/>
    <w:rsid w:val="00402C58"/>
    <w:rsid w:val="00402E65"/>
    <w:rsid w:val="004038F8"/>
    <w:rsid w:val="00403D73"/>
    <w:rsid w:val="00404B8C"/>
    <w:rsid w:val="00404FE6"/>
    <w:rsid w:val="004076CC"/>
    <w:rsid w:val="00407A65"/>
    <w:rsid w:val="00410877"/>
    <w:rsid w:val="00411CB7"/>
    <w:rsid w:val="00411E18"/>
    <w:rsid w:val="00412A71"/>
    <w:rsid w:val="0041374C"/>
    <w:rsid w:val="00414E9F"/>
    <w:rsid w:val="00416749"/>
    <w:rsid w:val="00416A97"/>
    <w:rsid w:val="00417276"/>
    <w:rsid w:val="00417BC4"/>
    <w:rsid w:val="0042082A"/>
    <w:rsid w:val="00420CC7"/>
    <w:rsid w:val="00421BBE"/>
    <w:rsid w:val="00421FDE"/>
    <w:rsid w:val="004227B5"/>
    <w:rsid w:val="0042411A"/>
    <w:rsid w:val="00424183"/>
    <w:rsid w:val="004241A0"/>
    <w:rsid w:val="00424F0E"/>
    <w:rsid w:val="00425243"/>
    <w:rsid w:val="00425DCC"/>
    <w:rsid w:val="00425F10"/>
    <w:rsid w:val="00426F91"/>
    <w:rsid w:val="00427D78"/>
    <w:rsid w:val="004302A3"/>
    <w:rsid w:val="00430814"/>
    <w:rsid w:val="0043172B"/>
    <w:rsid w:val="00431E90"/>
    <w:rsid w:val="00433C0D"/>
    <w:rsid w:val="00434649"/>
    <w:rsid w:val="00434C4B"/>
    <w:rsid w:val="004361EA"/>
    <w:rsid w:val="00436351"/>
    <w:rsid w:val="00436AB4"/>
    <w:rsid w:val="004378BF"/>
    <w:rsid w:val="00437F34"/>
    <w:rsid w:val="00440676"/>
    <w:rsid w:val="004408AF"/>
    <w:rsid w:val="004409D6"/>
    <w:rsid w:val="00441AD0"/>
    <w:rsid w:val="004423AE"/>
    <w:rsid w:val="00442889"/>
    <w:rsid w:val="00443968"/>
    <w:rsid w:val="004439E2"/>
    <w:rsid w:val="00444EFC"/>
    <w:rsid w:val="00445395"/>
    <w:rsid w:val="00445D4B"/>
    <w:rsid w:val="0044614F"/>
    <w:rsid w:val="00446E10"/>
    <w:rsid w:val="0045141B"/>
    <w:rsid w:val="00451885"/>
    <w:rsid w:val="0045316C"/>
    <w:rsid w:val="00453C20"/>
    <w:rsid w:val="00456A0F"/>
    <w:rsid w:val="00457FDF"/>
    <w:rsid w:val="004615A7"/>
    <w:rsid w:val="0046160E"/>
    <w:rsid w:val="00463A1F"/>
    <w:rsid w:val="00463AD1"/>
    <w:rsid w:val="00464238"/>
    <w:rsid w:val="004655AC"/>
    <w:rsid w:val="00465E80"/>
    <w:rsid w:val="00467B53"/>
    <w:rsid w:val="0047161D"/>
    <w:rsid w:val="00471DB2"/>
    <w:rsid w:val="00473757"/>
    <w:rsid w:val="0047415B"/>
    <w:rsid w:val="004761BD"/>
    <w:rsid w:val="00476CC7"/>
    <w:rsid w:val="004770B0"/>
    <w:rsid w:val="0048065D"/>
    <w:rsid w:val="0048160E"/>
    <w:rsid w:val="004817E8"/>
    <w:rsid w:val="00482679"/>
    <w:rsid w:val="00482DDE"/>
    <w:rsid w:val="00485C56"/>
    <w:rsid w:val="004864D9"/>
    <w:rsid w:val="0048652D"/>
    <w:rsid w:val="004869DF"/>
    <w:rsid w:val="0049024B"/>
    <w:rsid w:val="004915EE"/>
    <w:rsid w:val="00492111"/>
    <w:rsid w:val="004921A5"/>
    <w:rsid w:val="004922BD"/>
    <w:rsid w:val="0049302D"/>
    <w:rsid w:val="00495111"/>
    <w:rsid w:val="00495232"/>
    <w:rsid w:val="00495B5D"/>
    <w:rsid w:val="00496BF1"/>
    <w:rsid w:val="00497217"/>
    <w:rsid w:val="004A0E72"/>
    <w:rsid w:val="004A114A"/>
    <w:rsid w:val="004A1893"/>
    <w:rsid w:val="004A2837"/>
    <w:rsid w:val="004A2B25"/>
    <w:rsid w:val="004A2E36"/>
    <w:rsid w:val="004A341F"/>
    <w:rsid w:val="004A3E28"/>
    <w:rsid w:val="004A4030"/>
    <w:rsid w:val="004A5328"/>
    <w:rsid w:val="004A7900"/>
    <w:rsid w:val="004B082D"/>
    <w:rsid w:val="004B0862"/>
    <w:rsid w:val="004B0E7A"/>
    <w:rsid w:val="004B155A"/>
    <w:rsid w:val="004B2038"/>
    <w:rsid w:val="004B309E"/>
    <w:rsid w:val="004B351C"/>
    <w:rsid w:val="004B5858"/>
    <w:rsid w:val="004B7B08"/>
    <w:rsid w:val="004B7DC5"/>
    <w:rsid w:val="004C0DDB"/>
    <w:rsid w:val="004C12DB"/>
    <w:rsid w:val="004C20F6"/>
    <w:rsid w:val="004C2994"/>
    <w:rsid w:val="004C4AF0"/>
    <w:rsid w:val="004C4C38"/>
    <w:rsid w:val="004C69CB"/>
    <w:rsid w:val="004C720E"/>
    <w:rsid w:val="004D0931"/>
    <w:rsid w:val="004D31C6"/>
    <w:rsid w:val="004D3861"/>
    <w:rsid w:val="004D3ACF"/>
    <w:rsid w:val="004D4DFA"/>
    <w:rsid w:val="004D597D"/>
    <w:rsid w:val="004D7E86"/>
    <w:rsid w:val="004E0B35"/>
    <w:rsid w:val="004E0D2F"/>
    <w:rsid w:val="004E1033"/>
    <w:rsid w:val="004E1455"/>
    <w:rsid w:val="004E5A37"/>
    <w:rsid w:val="004E70DD"/>
    <w:rsid w:val="004E7930"/>
    <w:rsid w:val="004F0295"/>
    <w:rsid w:val="004F09B8"/>
    <w:rsid w:val="004F0DED"/>
    <w:rsid w:val="004F0EEC"/>
    <w:rsid w:val="004F2102"/>
    <w:rsid w:val="004F2BC5"/>
    <w:rsid w:val="004F4B10"/>
    <w:rsid w:val="004F5032"/>
    <w:rsid w:val="004F52DC"/>
    <w:rsid w:val="004F65B1"/>
    <w:rsid w:val="004F6E5D"/>
    <w:rsid w:val="005006FD"/>
    <w:rsid w:val="00500CBA"/>
    <w:rsid w:val="005013CE"/>
    <w:rsid w:val="00501B31"/>
    <w:rsid w:val="005030CA"/>
    <w:rsid w:val="00503274"/>
    <w:rsid w:val="005038C3"/>
    <w:rsid w:val="00503932"/>
    <w:rsid w:val="0050498E"/>
    <w:rsid w:val="00504EB9"/>
    <w:rsid w:val="00505D18"/>
    <w:rsid w:val="00506829"/>
    <w:rsid w:val="00511D2C"/>
    <w:rsid w:val="00514B1F"/>
    <w:rsid w:val="005154E4"/>
    <w:rsid w:val="00515A6B"/>
    <w:rsid w:val="00515BCF"/>
    <w:rsid w:val="005175DC"/>
    <w:rsid w:val="00520A38"/>
    <w:rsid w:val="00521A31"/>
    <w:rsid w:val="005238FF"/>
    <w:rsid w:val="00525CDE"/>
    <w:rsid w:val="00525DE6"/>
    <w:rsid w:val="00526393"/>
    <w:rsid w:val="00527013"/>
    <w:rsid w:val="00527ED1"/>
    <w:rsid w:val="00530370"/>
    <w:rsid w:val="00532405"/>
    <w:rsid w:val="00534CE4"/>
    <w:rsid w:val="00534D60"/>
    <w:rsid w:val="00535073"/>
    <w:rsid w:val="00535116"/>
    <w:rsid w:val="00535656"/>
    <w:rsid w:val="005356D6"/>
    <w:rsid w:val="005362D7"/>
    <w:rsid w:val="005402BF"/>
    <w:rsid w:val="00542191"/>
    <w:rsid w:val="00542E83"/>
    <w:rsid w:val="00543549"/>
    <w:rsid w:val="005439F6"/>
    <w:rsid w:val="00544503"/>
    <w:rsid w:val="00546989"/>
    <w:rsid w:val="005503F9"/>
    <w:rsid w:val="00550E6B"/>
    <w:rsid w:val="00552B89"/>
    <w:rsid w:val="005535A3"/>
    <w:rsid w:val="0055433B"/>
    <w:rsid w:val="00554E16"/>
    <w:rsid w:val="005558E1"/>
    <w:rsid w:val="00557908"/>
    <w:rsid w:val="005579CA"/>
    <w:rsid w:val="00557DE0"/>
    <w:rsid w:val="0056137C"/>
    <w:rsid w:val="0056294B"/>
    <w:rsid w:val="00563FFC"/>
    <w:rsid w:val="00565115"/>
    <w:rsid w:val="00566521"/>
    <w:rsid w:val="005666F1"/>
    <w:rsid w:val="00566B68"/>
    <w:rsid w:val="00567935"/>
    <w:rsid w:val="00567D6F"/>
    <w:rsid w:val="00570D32"/>
    <w:rsid w:val="005717E6"/>
    <w:rsid w:val="00571E20"/>
    <w:rsid w:val="00571F48"/>
    <w:rsid w:val="00572105"/>
    <w:rsid w:val="00572ADD"/>
    <w:rsid w:val="00573C31"/>
    <w:rsid w:val="00574E10"/>
    <w:rsid w:val="00574E15"/>
    <w:rsid w:val="0058064B"/>
    <w:rsid w:val="00581A76"/>
    <w:rsid w:val="00582D56"/>
    <w:rsid w:val="00583B5C"/>
    <w:rsid w:val="00584F1D"/>
    <w:rsid w:val="005850A0"/>
    <w:rsid w:val="00586B1A"/>
    <w:rsid w:val="00586B21"/>
    <w:rsid w:val="005903FA"/>
    <w:rsid w:val="005906AC"/>
    <w:rsid w:val="00590B4E"/>
    <w:rsid w:val="00591C01"/>
    <w:rsid w:val="005928F7"/>
    <w:rsid w:val="00592A49"/>
    <w:rsid w:val="00593B1E"/>
    <w:rsid w:val="00594DF5"/>
    <w:rsid w:val="005961F8"/>
    <w:rsid w:val="005963FA"/>
    <w:rsid w:val="005A03DF"/>
    <w:rsid w:val="005A0498"/>
    <w:rsid w:val="005A0F1C"/>
    <w:rsid w:val="005A16C0"/>
    <w:rsid w:val="005A1C9D"/>
    <w:rsid w:val="005A1D4C"/>
    <w:rsid w:val="005A45F7"/>
    <w:rsid w:val="005A49F7"/>
    <w:rsid w:val="005A6593"/>
    <w:rsid w:val="005A7C58"/>
    <w:rsid w:val="005A7CC3"/>
    <w:rsid w:val="005B0C96"/>
    <w:rsid w:val="005B1479"/>
    <w:rsid w:val="005B281B"/>
    <w:rsid w:val="005B3D8C"/>
    <w:rsid w:val="005B565A"/>
    <w:rsid w:val="005B5965"/>
    <w:rsid w:val="005B599D"/>
    <w:rsid w:val="005B64A5"/>
    <w:rsid w:val="005B64C6"/>
    <w:rsid w:val="005C1379"/>
    <w:rsid w:val="005C539A"/>
    <w:rsid w:val="005C53F8"/>
    <w:rsid w:val="005D0DD0"/>
    <w:rsid w:val="005D0DE6"/>
    <w:rsid w:val="005D15F6"/>
    <w:rsid w:val="005D1C84"/>
    <w:rsid w:val="005D28DD"/>
    <w:rsid w:val="005D29E9"/>
    <w:rsid w:val="005D4D3B"/>
    <w:rsid w:val="005D4DE5"/>
    <w:rsid w:val="005D557A"/>
    <w:rsid w:val="005D5727"/>
    <w:rsid w:val="005D5A64"/>
    <w:rsid w:val="005D602C"/>
    <w:rsid w:val="005D6320"/>
    <w:rsid w:val="005D692A"/>
    <w:rsid w:val="005D6EFF"/>
    <w:rsid w:val="005D7951"/>
    <w:rsid w:val="005E1D08"/>
    <w:rsid w:val="005E3B50"/>
    <w:rsid w:val="005E3FB4"/>
    <w:rsid w:val="005E4402"/>
    <w:rsid w:val="005E4DCD"/>
    <w:rsid w:val="005E69C5"/>
    <w:rsid w:val="005E6C27"/>
    <w:rsid w:val="005E700B"/>
    <w:rsid w:val="005E7930"/>
    <w:rsid w:val="005F1909"/>
    <w:rsid w:val="005F1A6E"/>
    <w:rsid w:val="005F43A4"/>
    <w:rsid w:val="005F480A"/>
    <w:rsid w:val="005F4FDD"/>
    <w:rsid w:val="005F590E"/>
    <w:rsid w:val="005F653B"/>
    <w:rsid w:val="005F6899"/>
    <w:rsid w:val="005F796D"/>
    <w:rsid w:val="005F79E1"/>
    <w:rsid w:val="00602168"/>
    <w:rsid w:val="00602307"/>
    <w:rsid w:val="00604AB5"/>
    <w:rsid w:val="0060681D"/>
    <w:rsid w:val="00606EF2"/>
    <w:rsid w:val="00607E99"/>
    <w:rsid w:val="00607FBB"/>
    <w:rsid w:val="0061091C"/>
    <w:rsid w:val="006112C0"/>
    <w:rsid w:val="00611D22"/>
    <w:rsid w:val="00611E50"/>
    <w:rsid w:val="006122DB"/>
    <w:rsid w:val="006124AB"/>
    <w:rsid w:val="00612F0F"/>
    <w:rsid w:val="006134B1"/>
    <w:rsid w:val="00613AD6"/>
    <w:rsid w:val="006141A1"/>
    <w:rsid w:val="00615ED4"/>
    <w:rsid w:val="00616925"/>
    <w:rsid w:val="00616DDB"/>
    <w:rsid w:val="00617A50"/>
    <w:rsid w:val="0062014C"/>
    <w:rsid w:val="00620507"/>
    <w:rsid w:val="00620AD4"/>
    <w:rsid w:val="00621529"/>
    <w:rsid w:val="00623A23"/>
    <w:rsid w:val="006241CB"/>
    <w:rsid w:val="00624D54"/>
    <w:rsid w:val="00625394"/>
    <w:rsid w:val="0062662B"/>
    <w:rsid w:val="00630262"/>
    <w:rsid w:val="0063093A"/>
    <w:rsid w:val="00631342"/>
    <w:rsid w:val="006315C2"/>
    <w:rsid w:val="0063198F"/>
    <w:rsid w:val="006323D4"/>
    <w:rsid w:val="00632BC2"/>
    <w:rsid w:val="00633277"/>
    <w:rsid w:val="006356BB"/>
    <w:rsid w:val="00636843"/>
    <w:rsid w:val="00636AC0"/>
    <w:rsid w:val="006408EB"/>
    <w:rsid w:val="00641042"/>
    <w:rsid w:val="006436D6"/>
    <w:rsid w:val="00643BEC"/>
    <w:rsid w:val="00643FBF"/>
    <w:rsid w:val="006446EB"/>
    <w:rsid w:val="006447E2"/>
    <w:rsid w:val="00650F32"/>
    <w:rsid w:val="00650FDD"/>
    <w:rsid w:val="00652893"/>
    <w:rsid w:val="00652A26"/>
    <w:rsid w:val="0065491D"/>
    <w:rsid w:val="0065539F"/>
    <w:rsid w:val="00657083"/>
    <w:rsid w:val="00657110"/>
    <w:rsid w:val="00660CD1"/>
    <w:rsid w:val="00660F01"/>
    <w:rsid w:val="00661C57"/>
    <w:rsid w:val="006625D5"/>
    <w:rsid w:val="006627C2"/>
    <w:rsid w:val="00662E59"/>
    <w:rsid w:val="00664412"/>
    <w:rsid w:val="006646CF"/>
    <w:rsid w:val="0066486D"/>
    <w:rsid w:val="00664D4A"/>
    <w:rsid w:val="00664ED2"/>
    <w:rsid w:val="00664EED"/>
    <w:rsid w:val="00665820"/>
    <w:rsid w:val="00667520"/>
    <w:rsid w:val="0066780D"/>
    <w:rsid w:val="00670B95"/>
    <w:rsid w:val="00671D25"/>
    <w:rsid w:val="00671D36"/>
    <w:rsid w:val="0067214A"/>
    <w:rsid w:val="00672E1E"/>
    <w:rsid w:val="00673B66"/>
    <w:rsid w:val="00673D36"/>
    <w:rsid w:val="0067423B"/>
    <w:rsid w:val="0067569D"/>
    <w:rsid w:val="00675A31"/>
    <w:rsid w:val="006805DB"/>
    <w:rsid w:val="006819D5"/>
    <w:rsid w:val="00683B82"/>
    <w:rsid w:val="00684262"/>
    <w:rsid w:val="00685783"/>
    <w:rsid w:val="006858DC"/>
    <w:rsid w:val="006865B3"/>
    <w:rsid w:val="006875EC"/>
    <w:rsid w:val="00690D17"/>
    <w:rsid w:val="006911A4"/>
    <w:rsid w:val="00691E48"/>
    <w:rsid w:val="006927C2"/>
    <w:rsid w:val="00694685"/>
    <w:rsid w:val="00694EF5"/>
    <w:rsid w:val="0069566F"/>
    <w:rsid w:val="0069640E"/>
    <w:rsid w:val="0069741E"/>
    <w:rsid w:val="006975D8"/>
    <w:rsid w:val="00697F95"/>
    <w:rsid w:val="006A1246"/>
    <w:rsid w:val="006A2879"/>
    <w:rsid w:val="006A2BC5"/>
    <w:rsid w:val="006A3CC3"/>
    <w:rsid w:val="006A40EF"/>
    <w:rsid w:val="006A4357"/>
    <w:rsid w:val="006A5756"/>
    <w:rsid w:val="006A694C"/>
    <w:rsid w:val="006A78AB"/>
    <w:rsid w:val="006A7D1F"/>
    <w:rsid w:val="006B0301"/>
    <w:rsid w:val="006B0F8E"/>
    <w:rsid w:val="006B22C5"/>
    <w:rsid w:val="006B2755"/>
    <w:rsid w:val="006B3392"/>
    <w:rsid w:val="006B47E3"/>
    <w:rsid w:val="006B57BD"/>
    <w:rsid w:val="006B6186"/>
    <w:rsid w:val="006B711A"/>
    <w:rsid w:val="006B7F34"/>
    <w:rsid w:val="006C0218"/>
    <w:rsid w:val="006C08F9"/>
    <w:rsid w:val="006C0FB7"/>
    <w:rsid w:val="006C2758"/>
    <w:rsid w:val="006C3694"/>
    <w:rsid w:val="006C422B"/>
    <w:rsid w:val="006C47E1"/>
    <w:rsid w:val="006C4F97"/>
    <w:rsid w:val="006C66F8"/>
    <w:rsid w:val="006C6B2F"/>
    <w:rsid w:val="006C6CB2"/>
    <w:rsid w:val="006C7029"/>
    <w:rsid w:val="006C773A"/>
    <w:rsid w:val="006D0095"/>
    <w:rsid w:val="006D0E96"/>
    <w:rsid w:val="006D22DF"/>
    <w:rsid w:val="006D25B4"/>
    <w:rsid w:val="006D2CA3"/>
    <w:rsid w:val="006D2DB3"/>
    <w:rsid w:val="006D2DFD"/>
    <w:rsid w:val="006D4CBA"/>
    <w:rsid w:val="006D529B"/>
    <w:rsid w:val="006D5BB9"/>
    <w:rsid w:val="006D62D2"/>
    <w:rsid w:val="006D6475"/>
    <w:rsid w:val="006D64EB"/>
    <w:rsid w:val="006D65AD"/>
    <w:rsid w:val="006D74FC"/>
    <w:rsid w:val="006E12EE"/>
    <w:rsid w:val="006E1FD5"/>
    <w:rsid w:val="006E33C4"/>
    <w:rsid w:val="006E3B0D"/>
    <w:rsid w:val="006E3F9A"/>
    <w:rsid w:val="006E48AD"/>
    <w:rsid w:val="006E5F65"/>
    <w:rsid w:val="006E688D"/>
    <w:rsid w:val="006E785F"/>
    <w:rsid w:val="006F4847"/>
    <w:rsid w:val="006F5ABD"/>
    <w:rsid w:val="006F6424"/>
    <w:rsid w:val="006F6871"/>
    <w:rsid w:val="006F7689"/>
    <w:rsid w:val="00700389"/>
    <w:rsid w:val="007007C3"/>
    <w:rsid w:val="007019A6"/>
    <w:rsid w:val="00701FC7"/>
    <w:rsid w:val="00702325"/>
    <w:rsid w:val="00702CFE"/>
    <w:rsid w:val="0070335D"/>
    <w:rsid w:val="00704B03"/>
    <w:rsid w:val="007064A2"/>
    <w:rsid w:val="00706B7F"/>
    <w:rsid w:val="007108EA"/>
    <w:rsid w:val="0071140E"/>
    <w:rsid w:val="0071167A"/>
    <w:rsid w:val="007118EC"/>
    <w:rsid w:val="00711BE4"/>
    <w:rsid w:val="00712247"/>
    <w:rsid w:val="00713798"/>
    <w:rsid w:val="00713802"/>
    <w:rsid w:val="00714FC0"/>
    <w:rsid w:val="00716734"/>
    <w:rsid w:val="00716FEF"/>
    <w:rsid w:val="007175E0"/>
    <w:rsid w:val="007203ED"/>
    <w:rsid w:val="00720900"/>
    <w:rsid w:val="00722176"/>
    <w:rsid w:val="007225E3"/>
    <w:rsid w:val="00722E74"/>
    <w:rsid w:val="007230DE"/>
    <w:rsid w:val="00723710"/>
    <w:rsid w:val="00724D58"/>
    <w:rsid w:val="0073249A"/>
    <w:rsid w:val="00732DCB"/>
    <w:rsid w:val="007333D1"/>
    <w:rsid w:val="00736CFE"/>
    <w:rsid w:val="0074007A"/>
    <w:rsid w:val="00741635"/>
    <w:rsid w:val="007416CB"/>
    <w:rsid w:val="0074185D"/>
    <w:rsid w:val="0074266C"/>
    <w:rsid w:val="0074364D"/>
    <w:rsid w:val="007441DA"/>
    <w:rsid w:val="0074431A"/>
    <w:rsid w:val="00745973"/>
    <w:rsid w:val="007478EA"/>
    <w:rsid w:val="007507D6"/>
    <w:rsid w:val="00750AF4"/>
    <w:rsid w:val="00750E2C"/>
    <w:rsid w:val="007512D1"/>
    <w:rsid w:val="00752771"/>
    <w:rsid w:val="007529EE"/>
    <w:rsid w:val="00753DD7"/>
    <w:rsid w:val="00755FC2"/>
    <w:rsid w:val="00760AFC"/>
    <w:rsid w:val="00760E94"/>
    <w:rsid w:val="007614A7"/>
    <w:rsid w:val="00761B4F"/>
    <w:rsid w:val="00761FE1"/>
    <w:rsid w:val="0076544D"/>
    <w:rsid w:val="00765861"/>
    <w:rsid w:val="00765923"/>
    <w:rsid w:val="007706A3"/>
    <w:rsid w:val="00770882"/>
    <w:rsid w:val="007709F9"/>
    <w:rsid w:val="0077144F"/>
    <w:rsid w:val="007715B4"/>
    <w:rsid w:val="0077169B"/>
    <w:rsid w:val="00771D72"/>
    <w:rsid w:val="00772CF0"/>
    <w:rsid w:val="007737EC"/>
    <w:rsid w:val="007743AD"/>
    <w:rsid w:val="00774768"/>
    <w:rsid w:val="00776C35"/>
    <w:rsid w:val="00780308"/>
    <w:rsid w:val="00780A62"/>
    <w:rsid w:val="00782332"/>
    <w:rsid w:val="007839B6"/>
    <w:rsid w:val="00783AE4"/>
    <w:rsid w:val="0078611E"/>
    <w:rsid w:val="00787296"/>
    <w:rsid w:val="00787976"/>
    <w:rsid w:val="0079010B"/>
    <w:rsid w:val="007905D0"/>
    <w:rsid w:val="00791A0C"/>
    <w:rsid w:val="00794A24"/>
    <w:rsid w:val="00795EEE"/>
    <w:rsid w:val="00797830"/>
    <w:rsid w:val="007A0920"/>
    <w:rsid w:val="007A0FC7"/>
    <w:rsid w:val="007A198C"/>
    <w:rsid w:val="007A54DD"/>
    <w:rsid w:val="007A56A6"/>
    <w:rsid w:val="007A5D2A"/>
    <w:rsid w:val="007A611A"/>
    <w:rsid w:val="007A63EE"/>
    <w:rsid w:val="007A65E2"/>
    <w:rsid w:val="007A686F"/>
    <w:rsid w:val="007A7140"/>
    <w:rsid w:val="007A7BFA"/>
    <w:rsid w:val="007B3E4D"/>
    <w:rsid w:val="007B5068"/>
    <w:rsid w:val="007B5118"/>
    <w:rsid w:val="007B5C8D"/>
    <w:rsid w:val="007C0157"/>
    <w:rsid w:val="007C03B7"/>
    <w:rsid w:val="007C0606"/>
    <w:rsid w:val="007C18E9"/>
    <w:rsid w:val="007C2407"/>
    <w:rsid w:val="007C3070"/>
    <w:rsid w:val="007C36CD"/>
    <w:rsid w:val="007C4544"/>
    <w:rsid w:val="007C4925"/>
    <w:rsid w:val="007C56E4"/>
    <w:rsid w:val="007C758C"/>
    <w:rsid w:val="007D0E0E"/>
    <w:rsid w:val="007D10BA"/>
    <w:rsid w:val="007D1DA7"/>
    <w:rsid w:val="007D2BC7"/>
    <w:rsid w:val="007D2C45"/>
    <w:rsid w:val="007D5AE7"/>
    <w:rsid w:val="007D5DC4"/>
    <w:rsid w:val="007D66F4"/>
    <w:rsid w:val="007D78EE"/>
    <w:rsid w:val="007E21FD"/>
    <w:rsid w:val="007E2261"/>
    <w:rsid w:val="007E2AD5"/>
    <w:rsid w:val="007E3484"/>
    <w:rsid w:val="007E4B60"/>
    <w:rsid w:val="007E524D"/>
    <w:rsid w:val="007E5C76"/>
    <w:rsid w:val="007E6572"/>
    <w:rsid w:val="007E6684"/>
    <w:rsid w:val="007E6978"/>
    <w:rsid w:val="007E7969"/>
    <w:rsid w:val="007F007F"/>
    <w:rsid w:val="007F0F4B"/>
    <w:rsid w:val="007F10DD"/>
    <w:rsid w:val="007F1895"/>
    <w:rsid w:val="007F1DAA"/>
    <w:rsid w:val="007F3112"/>
    <w:rsid w:val="007F34DA"/>
    <w:rsid w:val="007F3886"/>
    <w:rsid w:val="007F4E7F"/>
    <w:rsid w:val="007F4FC1"/>
    <w:rsid w:val="007F53A7"/>
    <w:rsid w:val="007F6253"/>
    <w:rsid w:val="007F72C7"/>
    <w:rsid w:val="007F79A8"/>
    <w:rsid w:val="007F7D55"/>
    <w:rsid w:val="00800763"/>
    <w:rsid w:val="00801935"/>
    <w:rsid w:val="00801C48"/>
    <w:rsid w:val="00803AC8"/>
    <w:rsid w:val="00803C77"/>
    <w:rsid w:val="00806474"/>
    <w:rsid w:val="008072AE"/>
    <w:rsid w:val="00811E70"/>
    <w:rsid w:val="00811EC5"/>
    <w:rsid w:val="008126B9"/>
    <w:rsid w:val="008139D4"/>
    <w:rsid w:val="00815E81"/>
    <w:rsid w:val="00815F26"/>
    <w:rsid w:val="00816376"/>
    <w:rsid w:val="008164AB"/>
    <w:rsid w:val="008164C6"/>
    <w:rsid w:val="00816849"/>
    <w:rsid w:val="00816D33"/>
    <w:rsid w:val="00817CB6"/>
    <w:rsid w:val="00820024"/>
    <w:rsid w:val="00820991"/>
    <w:rsid w:val="00820C7D"/>
    <w:rsid w:val="00821060"/>
    <w:rsid w:val="008217DF"/>
    <w:rsid w:val="00821887"/>
    <w:rsid w:val="00821C85"/>
    <w:rsid w:val="008222ED"/>
    <w:rsid w:val="008236B2"/>
    <w:rsid w:val="00825A5A"/>
    <w:rsid w:val="008266EA"/>
    <w:rsid w:val="00826753"/>
    <w:rsid w:val="008272A9"/>
    <w:rsid w:val="00831D7A"/>
    <w:rsid w:val="00832084"/>
    <w:rsid w:val="00832B35"/>
    <w:rsid w:val="0083351C"/>
    <w:rsid w:val="008346F4"/>
    <w:rsid w:val="00835DE0"/>
    <w:rsid w:val="008368F5"/>
    <w:rsid w:val="00837666"/>
    <w:rsid w:val="00840D75"/>
    <w:rsid w:val="00840DA2"/>
    <w:rsid w:val="0084195E"/>
    <w:rsid w:val="0084411D"/>
    <w:rsid w:val="00844F91"/>
    <w:rsid w:val="008450F9"/>
    <w:rsid w:val="00847034"/>
    <w:rsid w:val="00851A7A"/>
    <w:rsid w:val="00854343"/>
    <w:rsid w:val="00854412"/>
    <w:rsid w:val="008561D8"/>
    <w:rsid w:val="008569E9"/>
    <w:rsid w:val="00857899"/>
    <w:rsid w:val="008603C4"/>
    <w:rsid w:val="008605D4"/>
    <w:rsid w:val="00861492"/>
    <w:rsid w:val="00861A9F"/>
    <w:rsid w:val="00861E38"/>
    <w:rsid w:val="00863530"/>
    <w:rsid w:val="0086383A"/>
    <w:rsid w:val="008640C0"/>
    <w:rsid w:val="00864B68"/>
    <w:rsid w:val="008675C4"/>
    <w:rsid w:val="00867EF7"/>
    <w:rsid w:val="008706E1"/>
    <w:rsid w:val="008718DB"/>
    <w:rsid w:val="00872C10"/>
    <w:rsid w:val="008746C4"/>
    <w:rsid w:val="00875579"/>
    <w:rsid w:val="00875DC4"/>
    <w:rsid w:val="00876C68"/>
    <w:rsid w:val="00877143"/>
    <w:rsid w:val="008803CC"/>
    <w:rsid w:val="008813E9"/>
    <w:rsid w:val="00881B90"/>
    <w:rsid w:val="00881D59"/>
    <w:rsid w:val="00885365"/>
    <w:rsid w:val="008853C4"/>
    <w:rsid w:val="00886330"/>
    <w:rsid w:val="008864FB"/>
    <w:rsid w:val="0088752F"/>
    <w:rsid w:val="00887F4F"/>
    <w:rsid w:val="00892C77"/>
    <w:rsid w:val="008941E3"/>
    <w:rsid w:val="0089519D"/>
    <w:rsid w:val="008954B0"/>
    <w:rsid w:val="00897868"/>
    <w:rsid w:val="008A12C5"/>
    <w:rsid w:val="008A1BFD"/>
    <w:rsid w:val="008A1FE4"/>
    <w:rsid w:val="008A2106"/>
    <w:rsid w:val="008A37D0"/>
    <w:rsid w:val="008A520C"/>
    <w:rsid w:val="008A563B"/>
    <w:rsid w:val="008A5FD5"/>
    <w:rsid w:val="008B0B32"/>
    <w:rsid w:val="008B181E"/>
    <w:rsid w:val="008B422D"/>
    <w:rsid w:val="008B42B7"/>
    <w:rsid w:val="008B4BED"/>
    <w:rsid w:val="008B4E93"/>
    <w:rsid w:val="008B5515"/>
    <w:rsid w:val="008B70BC"/>
    <w:rsid w:val="008B74EF"/>
    <w:rsid w:val="008B7BAB"/>
    <w:rsid w:val="008B7E33"/>
    <w:rsid w:val="008C0898"/>
    <w:rsid w:val="008C3AD6"/>
    <w:rsid w:val="008C4CAE"/>
    <w:rsid w:val="008C53C6"/>
    <w:rsid w:val="008C7081"/>
    <w:rsid w:val="008C7CC0"/>
    <w:rsid w:val="008C7D73"/>
    <w:rsid w:val="008D20AA"/>
    <w:rsid w:val="008D5234"/>
    <w:rsid w:val="008D5BD1"/>
    <w:rsid w:val="008D702A"/>
    <w:rsid w:val="008D702F"/>
    <w:rsid w:val="008E03B8"/>
    <w:rsid w:val="008E051B"/>
    <w:rsid w:val="008E0A74"/>
    <w:rsid w:val="008E1E20"/>
    <w:rsid w:val="008E2B64"/>
    <w:rsid w:val="008E3F66"/>
    <w:rsid w:val="008E4BC0"/>
    <w:rsid w:val="008E71D8"/>
    <w:rsid w:val="008E7A2D"/>
    <w:rsid w:val="008F1753"/>
    <w:rsid w:val="008F3070"/>
    <w:rsid w:val="008F3B0B"/>
    <w:rsid w:val="008F3ED3"/>
    <w:rsid w:val="008F4423"/>
    <w:rsid w:val="008F4F22"/>
    <w:rsid w:val="008F6AC2"/>
    <w:rsid w:val="008F7CBB"/>
    <w:rsid w:val="0090040A"/>
    <w:rsid w:val="00902D08"/>
    <w:rsid w:val="00903C40"/>
    <w:rsid w:val="00905026"/>
    <w:rsid w:val="00906710"/>
    <w:rsid w:val="0090711A"/>
    <w:rsid w:val="00907237"/>
    <w:rsid w:val="0091027D"/>
    <w:rsid w:val="00910BDA"/>
    <w:rsid w:val="00912173"/>
    <w:rsid w:val="00912252"/>
    <w:rsid w:val="0091279E"/>
    <w:rsid w:val="009137F4"/>
    <w:rsid w:val="00916003"/>
    <w:rsid w:val="009164AB"/>
    <w:rsid w:val="00916BB5"/>
    <w:rsid w:val="009178BE"/>
    <w:rsid w:val="00917D74"/>
    <w:rsid w:val="00917FBD"/>
    <w:rsid w:val="0092158B"/>
    <w:rsid w:val="00922513"/>
    <w:rsid w:val="009234E5"/>
    <w:rsid w:val="00925F1D"/>
    <w:rsid w:val="00927C6D"/>
    <w:rsid w:val="009303D6"/>
    <w:rsid w:val="0093374C"/>
    <w:rsid w:val="009341A6"/>
    <w:rsid w:val="0093788F"/>
    <w:rsid w:val="00937972"/>
    <w:rsid w:val="009413C8"/>
    <w:rsid w:val="00941ABB"/>
    <w:rsid w:val="009429EA"/>
    <w:rsid w:val="009444D7"/>
    <w:rsid w:val="00947D2B"/>
    <w:rsid w:val="009519DC"/>
    <w:rsid w:val="00951C74"/>
    <w:rsid w:val="00952DDF"/>
    <w:rsid w:val="009541E9"/>
    <w:rsid w:val="0095639D"/>
    <w:rsid w:val="00957C14"/>
    <w:rsid w:val="0096296D"/>
    <w:rsid w:val="00963769"/>
    <w:rsid w:val="00964A6C"/>
    <w:rsid w:val="00965E88"/>
    <w:rsid w:val="0097009F"/>
    <w:rsid w:val="009711FE"/>
    <w:rsid w:val="0097143B"/>
    <w:rsid w:val="00971558"/>
    <w:rsid w:val="00972165"/>
    <w:rsid w:val="00972D20"/>
    <w:rsid w:val="00973E58"/>
    <w:rsid w:val="00974B87"/>
    <w:rsid w:val="00976758"/>
    <w:rsid w:val="00977D96"/>
    <w:rsid w:val="00981642"/>
    <w:rsid w:val="00981780"/>
    <w:rsid w:val="00981895"/>
    <w:rsid w:val="00982095"/>
    <w:rsid w:val="009823CF"/>
    <w:rsid w:val="00982C7A"/>
    <w:rsid w:val="009837A3"/>
    <w:rsid w:val="00983DF4"/>
    <w:rsid w:val="00983E91"/>
    <w:rsid w:val="00986566"/>
    <w:rsid w:val="00986B6A"/>
    <w:rsid w:val="0099034A"/>
    <w:rsid w:val="009919CF"/>
    <w:rsid w:val="00991A22"/>
    <w:rsid w:val="00992570"/>
    <w:rsid w:val="0099462F"/>
    <w:rsid w:val="00994C11"/>
    <w:rsid w:val="0099559A"/>
    <w:rsid w:val="00997C78"/>
    <w:rsid w:val="009A0260"/>
    <w:rsid w:val="009A0FA3"/>
    <w:rsid w:val="009A1377"/>
    <w:rsid w:val="009A314D"/>
    <w:rsid w:val="009A37AE"/>
    <w:rsid w:val="009A4EB9"/>
    <w:rsid w:val="009A6EE7"/>
    <w:rsid w:val="009A724A"/>
    <w:rsid w:val="009A79AE"/>
    <w:rsid w:val="009B0095"/>
    <w:rsid w:val="009B0CF5"/>
    <w:rsid w:val="009B0E03"/>
    <w:rsid w:val="009B1445"/>
    <w:rsid w:val="009B1829"/>
    <w:rsid w:val="009B1B01"/>
    <w:rsid w:val="009B31CD"/>
    <w:rsid w:val="009B3DAA"/>
    <w:rsid w:val="009B3E59"/>
    <w:rsid w:val="009B48B2"/>
    <w:rsid w:val="009B4C46"/>
    <w:rsid w:val="009B4ED4"/>
    <w:rsid w:val="009B52AA"/>
    <w:rsid w:val="009B5D71"/>
    <w:rsid w:val="009B6B41"/>
    <w:rsid w:val="009C15F5"/>
    <w:rsid w:val="009C3439"/>
    <w:rsid w:val="009C402C"/>
    <w:rsid w:val="009C458B"/>
    <w:rsid w:val="009C5332"/>
    <w:rsid w:val="009C6091"/>
    <w:rsid w:val="009D0170"/>
    <w:rsid w:val="009D0701"/>
    <w:rsid w:val="009D0BAA"/>
    <w:rsid w:val="009D1057"/>
    <w:rsid w:val="009D17F6"/>
    <w:rsid w:val="009D1A63"/>
    <w:rsid w:val="009D1E5E"/>
    <w:rsid w:val="009D3172"/>
    <w:rsid w:val="009D413A"/>
    <w:rsid w:val="009D62B5"/>
    <w:rsid w:val="009E0A1F"/>
    <w:rsid w:val="009E0DA7"/>
    <w:rsid w:val="009E388E"/>
    <w:rsid w:val="009E3B7C"/>
    <w:rsid w:val="009E427B"/>
    <w:rsid w:val="009E4FC6"/>
    <w:rsid w:val="009E5712"/>
    <w:rsid w:val="009E5753"/>
    <w:rsid w:val="009E5A92"/>
    <w:rsid w:val="009E5FAC"/>
    <w:rsid w:val="009E641E"/>
    <w:rsid w:val="009E77B9"/>
    <w:rsid w:val="009E7CC0"/>
    <w:rsid w:val="009F0A8A"/>
    <w:rsid w:val="009F110C"/>
    <w:rsid w:val="009F3E31"/>
    <w:rsid w:val="009F430A"/>
    <w:rsid w:val="009F47B8"/>
    <w:rsid w:val="009F52C2"/>
    <w:rsid w:val="009F580A"/>
    <w:rsid w:val="009F5BE6"/>
    <w:rsid w:val="009F5E60"/>
    <w:rsid w:val="009F63B7"/>
    <w:rsid w:val="009F66A7"/>
    <w:rsid w:val="009F7F90"/>
    <w:rsid w:val="00A00B0E"/>
    <w:rsid w:val="00A01793"/>
    <w:rsid w:val="00A0196B"/>
    <w:rsid w:val="00A01F01"/>
    <w:rsid w:val="00A03014"/>
    <w:rsid w:val="00A033ED"/>
    <w:rsid w:val="00A048F4"/>
    <w:rsid w:val="00A07FF2"/>
    <w:rsid w:val="00A11FC3"/>
    <w:rsid w:val="00A12957"/>
    <w:rsid w:val="00A12F12"/>
    <w:rsid w:val="00A133E2"/>
    <w:rsid w:val="00A13D7D"/>
    <w:rsid w:val="00A14049"/>
    <w:rsid w:val="00A14087"/>
    <w:rsid w:val="00A15A9D"/>
    <w:rsid w:val="00A16407"/>
    <w:rsid w:val="00A17170"/>
    <w:rsid w:val="00A24BA8"/>
    <w:rsid w:val="00A26E52"/>
    <w:rsid w:val="00A271B4"/>
    <w:rsid w:val="00A2791E"/>
    <w:rsid w:val="00A27939"/>
    <w:rsid w:val="00A3099E"/>
    <w:rsid w:val="00A30CDC"/>
    <w:rsid w:val="00A30D79"/>
    <w:rsid w:val="00A33B01"/>
    <w:rsid w:val="00A33B0B"/>
    <w:rsid w:val="00A33B55"/>
    <w:rsid w:val="00A33C7B"/>
    <w:rsid w:val="00A35310"/>
    <w:rsid w:val="00A36721"/>
    <w:rsid w:val="00A36F7B"/>
    <w:rsid w:val="00A3734F"/>
    <w:rsid w:val="00A40ED5"/>
    <w:rsid w:val="00A41336"/>
    <w:rsid w:val="00A41BC0"/>
    <w:rsid w:val="00A4442A"/>
    <w:rsid w:val="00A44B2B"/>
    <w:rsid w:val="00A44DF8"/>
    <w:rsid w:val="00A450B5"/>
    <w:rsid w:val="00A45344"/>
    <w:rsid w:val="00A47ABF"/>
    <w:rsid w:val="00A50A0A"/>
    <w:rsid w:val="00A50CEE"/>
    <w:rsid w:val="00A5223C"/>
    <w:rsid w:val="00A5256E"/>
    <w:rsid w:val="00A53396"/>
    <w:rsid w:val="00A53433"/>
    <w:rsid w:val="00A534BD"/>
    <w:rsid w:val="00A54537"/>
    <w:rsid w:val="00A551A1"/>
    <w:rsid w:val="00A56534"/>
    <w:rsid w:val="00A57D43"/>
    <w:rsid w:val="00A57D6D"/>
    <w:rsid w:val="00A60432"/>
    <w:rsid w:val="00A60DB7"/>
    <w:rsid w:val="00A6127C"/>
    <w:rsid w:val="00A61587"/>
    <w:rsid w:val="00A628BF"/>
    <w:rsid w:val="00A62A04"/>
    <w:rsid w:val="00A631C6"/>
    <w:rsid w:val="00A64059"/>
    <w:rsid w:val="00A64285"/>
    <w:rsid w:val="00A64D0C"/>
    <w:rsid w:val="00A6600B"/>
    <w:rsid w:val="00A67A07"/>
    <w:rsid w:val="00A67B6A"/>
    <w:rsid w:val="00A7036F"/>
    <w:rsid w:val="00A70D5F"/>
    <w:rsid w:val="00A71825"/>
    <w:rsid w:val="00A7234F"/>
    <w:rsid w:val="00A73AB7"/>
    <w:rsid w:val="00A73CDE"/>
    <w:rsid w:val="00A74D52"/>
    <w:rsid w:val="00A74E8A"/>
    <w:rsid w:val="00A7558E"/>
    <w:rsid w:val="00A760B8"/>
    <w:rsid w:val="00A77667"/>
    <w:rsid w:val="00A77C70"/>
    <w:rsid w:val="00A81849"/>
    <w:rsid w:val="00A81CE0"/>
    <w:rsid w:val="00A82409"/>
    <w:rsid w:val="00A841B3"/>
    <w:rsid w:val="00A864CA"/>
    <w:rsid w:val="00A8698E"/>
    <w:rsid w:val="00A87F88"/>
    <w:rsid w:val="00A902F8"/>
    <w:rsid w:val="00A912EE"/>
    <w:rsid w:val="00A9217D"/>
    <w:rsid w:val="00A92BFE"/>
    <w:rsid w:val="00A92D5D"/>
    <w:rsid w:val="00A932BC"/>
    <w:rsid w:val="00A9750B"/>
    <w:rsid w:val="00AA0105"/>
    <w:rsid w:val="00AA0512"/>
    <w:rsid w:val="00AA1549"/>
    <w:rsid w:val="00AA1BDC"/>
    <w:rsid w:val="00AA316A"/>
    <w:rsid w:val="00AA32C3"/>
    <w:rsid w:val="00AA3F15"/>
    <w:rsid w:val="00AA54BB"/>
    <w:rsid w:val="00AA5CB2"/>
    <w:rsid w:val="00AB0870"/>
    <w:rsid w:val="00AB0C7F"/>
    <w:rsid w:val="00AB464C"/>
    <w:rsid w:val="00AB4AE8"/>
    <w:rsid w:val="00AB7640"/>
    <w:rsid w:val="00AC001B"/>
    <w:rsid w:val="00AC0C6B"/>
    <w:rsid w:val="00AC1A35"/>
    <w:rsid w:val="00AC2DA4"/>
    <w:rsid w:val="00AC3E72"/>
    <w:rsid w:val="00AC4830"/>
    <w:rsid w:val="00AC486D"/>
    <w:rsid w:val="00AC6255"/>
    <w:rsid w:val="00AC70D6"/>
    <w:rsid w:val="00AC7D76"/>
    <w:rsid w:val="00AD1B02"/>
    <w:rsid w:val="00AD1F19"/>
    <w:rsid w:val="00AD3E29"/>
    <w:rsid w:val="00AD4B25"/>
    <w:rsid w:val="00AD4ECA"/>
    <w:rsid w:val="00AD5B53"/>
    <w:rsid w:val="00AD5CF1"/>
    <w:rsid w:val="00AD6676"/>
    <w:rsid w:val="00AD7079"/>
    <w:rsid w:val="00AD75DA"/>
    <w:rsid w:val="00AE0E0C"/>
    <w:rsid w:val="00AE14DE"/>
    <w:rsid w:val="00AE2FF2"/>
    <w:rsid w:val="00AE464C"/>
    <w:rsid w:val="00AE47AA"/>
    <w:rsid w:val="00AE5EFB"/>
    <w:rsid w:val="00AE66A5"/>
    <w:rsid w:val="00AE7223"/>
    <w:rsid w:val="00AE7C5E"/>
    <w:rsid w:val="00AF0232"/>
    <w:rsid w:val="00AF13D5"/>
    <w:rsid w:val="00AF36D3"/>
    <w:rsid w:val="00AF6915"/>
    <w:rsid w:val="00AF77F0"/>
    <w:rsid w:val="00AF7D9A"/>
    <w:rsid w:val="00B00532"/>
    <w:rsid w:val="00B00A2C"/>
    <w:rsid w:val="00B0244E"/>
    <w:rsid w:val="00B025C1"/>
    <w:rsid w:val="00B02C5D"/>
    <w:rsid w:val="00B0378D"/>
    <w:rsid w:val="00B03A1E"/>
    <w:rsid w:val="00B04A2B"/>
    <w:rsid w:val="00B0501F"/>
    <w:rsid w:val="00B05D59"/>
    <w:rsid w:val="00B07A96"/>
    <w:rsid w:val="00B1099A"/>
    <w:rsid w:val="00B11142"/>
    <w:rsid w:val="00B11E1E"/>
    <w:rsid w:val="00B12212"/>
    <w:rsid w:val="00B128B1"/>
    <w:rsid w:val="00B128B9"/>
    <w:rsid w:val="00B13BC8"/>
    <w:rsid w:val="00B15BC0"/>
    <w:rsid w:val="00B15E4C"/>
    <w:rsid w:val="00B17530"/>
    <w:rsid w:val="00B17744"/>
    <w:rsid w:val="00B2005E"/>
    <w:rsid w:val="00B20266"/>
    <w:rsid w:val="00B2098A"/>
    <w:rsid w:val="00B210F9"/>
    <w:rsid w:val="00B24447"/>
    <w:rsid w:val="00B2577F"/>
    <w:rsid w:val="00B26304"/>
    <w:rsid w:val="00B26CE6"/>
    <w:rsid w:val="00B278E4"/>
    <w:rsid w:val="00B27AB3"/>
    <w:rsid w:val="00B315EF"/>
    <w:rsid w:val="00B32A0A"/>
    <w:rsid w:val="00B3631A"/>
    <w:rsid w:val="00B366F0"/>
    <w:rsid w:val="00B367F1"/>
    <w:rsid w:val="00B36C2C"/>
    <w:rsid w:val="00B36FE4"/>
    <w:rsid w:val="00B40335"/>
    <w:rsid w:val="00B404B9"/>
    <w:rsid w:val="00B4069C"/>
    <w:rsid w:val="00B414E0"/>
    <w:rsid w:val="00B41751"/>
    <w:rsid w:val="00B42473"/>
    <w:rsid w:val="00B43324"/>
    <w:rsid w:val="00B43803"/>
    <w:rsid w:val="00B43A57"/>
    <w:rsid w:val="00B43B40"/>
    <w:rsid w:val="00B452F2"/>
    <w:rsid w:val="00B457FE"/>
    <w:rsid w:val="00B45FDD"/>
    <w:rsid w:val="00B470E9"/>
    <w:rsid w:val="00B474AB"/>
    <w:rsid w:val="00B52531"/>
    <w:rsid w:val="00B52D6C"/>
    <w:rsid w:val="00B538BA"/>
    <w:rsid w:val="00B54368"/>
    <w:rsid w:val="00B54E2E"/>
    <w:rsid w:val="00B55B34"/>
    <w:rsid w:val="00B56EF8"/>
    <w:rsid w:val="00B616AD"/>
    <w:rsid w:val="00B61B80"/>
    <w:rsid w:val="00B61D7F"/>
    <w:rsid w:val="00B62263"/>
    <w:rsid w:val="00B62897"/>
    <w:rsid w:val="00B629AE"/>
    <w:rsid w:val="00B62C91"/>
    <w:rsid w:val="00B62DC0"/>
    <w:rsid w:val="00B642A9"/>
    <w:rsid w:val="00B6437D"/>
    <w:rsid w:val="00B655A3"/>
    <w:rsid w:val="00B669A7"/>
    <w:rsid w:val="00B66CF9"/>
    <w:rsid w:val="00B7196E"/>
    <w:rsid w:val="00B72D41"/>
    <w:rsid w:val="00B73916"/>
    <w:rsid w:val="00B73E6D"/>
    <w:rsid w:val="00B74C38"/>
    <w:rsid w:val="00B750F1"/>
    <w:rsid w:val="00B75A5B"/>
    <w:rsid w:val="00B75CF0"/>
    <w:rsid w:val="00B76FB3"/>
    <w:rsid w:val="00B77F4F"/>
    <w:rsid w:val="00B77F5B"/>
    <w:rsid w:val="00B80627"/>
    <w:rsid w:val="00B81B02"/>
    <w:rsid w:val="00B84819"/>
    <w:rsid w:val="00B84A2E"/>
    <w:rsid w:val="00B84A88"/>
    <w:rsid w:val="00B853A1"/>
    <w:rsid w:val="00B85D94"/>
    <w:rsid w:val="00B867B9"/>
    <w:rsid w:val="00B8762E"/>
    <w:rsid w:val="00B9099D"/>
    <w:rsid w:val="00B91E87"/>
    <w:rsid w:val="00B91F7D"/>
    <w:rsid w:val="00B92F87"/>
    <w:rsid w:val="00B94581"/>
    <w:rsid w:val="00B945DB"/>
    <w:rsid w:val="00B95F29"/>
    <w:rsid w:val="00B96442"/>
    <w:rsid w:val="00BA08B9"/>
    <w:rsid w:val="00BA1A8F"/>
    <w:rsid w:val="00BA1BAA"/>
    <w:rsid w:val="00BA2B38"/>
    <w:rsid w:val="00BA3978"/>
    <w:rsid w:val="00BA3C17"/>
    <w:rsid w:val="00BA3CBC"/>
    <w:rsid w:val="00BA3D0B"/>
    <w:rsid w:val="00BA496A"/>
    <w:rsid w:val="00BA5E10"/>
    <w:rsid w:val="00BA5F85"/>
    <w:rsid w:val="00BA7F33"/>
    <w:rsid w:val="00BB04E6"/>
    <w:rsid w:val="00BB084D"/>
    <w:rsid w:val="00BB13C2"/>
    <w:rsid w:val="00BB1B60"/>
    <w:rsid w:val="00BB3D6A"/>
    <w:rsid w:val="00BB4100"/>
    <w:rsid w:val="00BB4209"/>
    <w:rsid w:val="00BB4A68"/>
    <w:rsid w:val="00BB4F0F"/>
    <w:rsid w:val="00BB5519"/>
    <w:rsid w:val="00BB56D3"/>
    <w:rsid w:val="00BB5EE4"/>
    <w:rsid w:val="00BB785B"/>
    <w:rsid w:val="00BC099A"/>
    <w:rsid w:val="00BC23C6"/>
    <w:rsid w:val="00BC2549"/>
    <w:rsid w:val="00BC3044"/>
    <w:rsid w:val="00BC6B1C"/>
    <w:rsid w:val="00BC72EF"/>
    <w:rsid w:val="00BD0351"/>
    <w:rsid w:val="00BD156C"/>
    <w:rsid w:val="00BD1E11"/>
    <w:rsid w:val="00BD26D5"/>
    <w:rsid w:val="00BD3363"/>
    <w:rsid w:val="00BD3EB4"/>
    <w:rsid w:val="00BD48F7"/>
    <w:rsid w:val="00BD4B5E"/>
    <w:rsid w:val="00BD4E2D"/>
    <w:rsid w:val="00BD7027"/>
    <w:rsid w:val="00BD770B"/>
    <w:rsid w:val="00BD7C4A"/>
    <w:rsid w:val="00BE12FC"/>
    <w:rsid w:val="00BE1B34"/>
    <w:rsid w:val="00BE1C7E"/>
    <w:rsid w:val="00BE25E2"/>
    <w:rsid w:val="00BE2E43"/>
    <w:rsid w:val="00BE344A"/>
    <w:rsid w:val="00BE37CE"/>
    <w:rsid w:val="00BE3963"/>
    <w:rsid w:val="00BE6D5C"/>
    <w:rsid w:val="00BE6E30"/>
    <w:rsid w:val="00BE76A0"/>
    <w:rsid w:val="00BF1574"/>
    <w:rsid w:val="00BF1786"/>
    <w:rsid w:val="00BF30DA"/>
    <w:rsid w:val="00BF483B"/>
    <w:rsid w:val="00BF5BFC"/>
    <w:rsid w:val="00BF6724"/>
    <w:rsid w:val="00BF6B78"/>
    <w:rsid w:val="00C003FA"/>
    <w:rsid w:val="00C01063"/>
    <w:rsid w:val="00C01AD8"/>
    <w:rsid w:val="00C03FC4"/>
    <w:rsid w:val="00C04EBE"/>
    <w:rsid w:val="00C06818"/>
    <w:rsid w:val="00C06ACC"/>
    <w:rsid w:val="00C06AFC"/>
    <w:rsid w:val="00C06CE1"/>
    <w:rsid w:val="00C0735F"/>
    <w:rsid w:val="00C07EA2"/>
    <w:rsid w:val="00C138FE"/>
    <w:rsid w:val="00C141A0"/>
    <w:rsid w:val="00C14431"/>
    <w:rsid w:val="00C14FF4"/>
    <w:rsid w:val="00C15172"/>
    <w:rsid w:val="00C15F53"/>
    <w:rsid w:val="00C16415"/>
    <w:rsid w:val="00C16E55"/>
    <w:rsid w:val="00C17780"/>
    <w:rsid w:val="00C17A36"/>
    <w:rsid w:val="00C2019A"/>
    <w:rsid w:val="00C22014"/>
    <w:rsid w:val="00C2246C"/>
    <w:rsid w:val="00C22E59"/>
    <w:rsid w:val="00C22F3D"/>
    <w:rsid w:val="00C23813"/>
    <w:rsid w:val="00C249F9"/>
    <w:rsid w:val="00C24C05"/>
    <w:rsid w:val="00C25181"/>
    <w:rsid w:val="00C2603C"/>
    <w:rsid w:val="00C26E99"/>
    <w:rsid w:val="00C31D10"/>
    <w:rsid w:val="00C3302A"/>
    <w:rsid w:val="00C33D5E"/>
    <w:rsid w:val="00C3705D"/>
    <w:rsid w:val="00C3739C"/>
    <w:rsid w:val="00C402EA"/>
    <w:rsid w:val="00C40BAF"/>
    <w:rsid w:val="00C411E0"/>
    <w:rsid w:val="00C42905"/>
    <w:rsid w:val="00C43589"/>
    <w:rsid w:val="00C435EB"/>
    <w:rsid w:val="00C44D36"/>
    <w:rsid w:val="00C45164"/>
    <w:rsid w:val="00C468E6"/>
    <w:rsid w:val="00C50FE2"/>
    <w:rsid w:val="00C5155A"/>
    <w:rsid w:val="00C51FD4"/>
    <w:rsid w:val="00C53224"/>
    <w:rsid w:val="00C546F4"/>
    <w:rsid w:val="00C55E74"/>
    <w:rsid w:val="00C563D6"/>
    <w:rsid w:val="00C600A8"/>
    <w:rsid w:val="00C60E19"/>
    <w:rsid w:val="00C611A7"/>
    <w:rsid w:val="00C6212A"/>
    <w:rsid w:val="00C623EB"/>
    <w:rsid w:val="00C6260E"/>
    <w:rsid w:val="00C626E3"/>
    <w:rsid w:val="00C62765"/>
    <w:rsid w:val="00C643D5"/>
    <w:rsid w:val="00C65583"/>
    <w:rsid w:val="00C65E0A"/>
    <w:rsid w:val="00C65F36"/>
    <w:rsid w:val="00C65F54"/>
    <w:rsid w:val="00C6678F"/>
    <w:rsid w:val="00C66D85"/>
    <w:rsid w:val="00C670EF"/>
    <w:rsid w:val="00C67BF6"/>
    <w:rsid w:val="00C7113F"/>
    <w:rsid w:val="00C71E76"/>
    <w:rsid w:val="00C74364"/>
    <w:rsid w:val="00C7577F"/>
    <w:rsid w:val="00C75ED4"/>
    <w:rsid w:val="00C764D6"/>
    <w:rsid w:val="00C76796"/>
    <w:rsid w:val="00C77746"/>
    <w:rsid w:val="00C812B7"/>
    <w:rsid w:val="00C81643"/>
    <w:rsid w:val="00C81F44"/>
    <w:rsid w:val="00C81FA2"/>
    <w:rsid w:val="00C8235A"/>
    <w:rsid w:val="00C82E0F"/>
    <w:rsid w:val="00C834D6"/>
    <w:rsid w:val="00C83FD9"/>
    <w:rsid w:val="00C84947"/>
    <w:rsid w:val="00C85F75"/>
    <w:rsid w:val="00C86054"/>
    <w:rsid w:val="00C86406"/>
    <w:rsid w:val="00C916AB"/>
    <w:rsid w:val="00C91CDA"/>
    <w:rsid w:val="00C91E3F"/>
    <w:rsid w:val="00C9349A"/>
    <w:rsid w:val="00C936C4"/>
    <w:rsid w:val="00C953D4"/>
    <w:rsid w:val="00C95AC2"/>
    <w:rsid w:val="00C96D2F"/>
    <w:rsid w:val="00C97C21"/>
    <w:rsid w:val="00C97DFB"/>
    <w:rsid w:val="00CA00A4"/>
    <w:rsid w:val="00CA04C2"/>
    <w:rsid w:val="00CA2B06"/>
    <w:rsid w:val="00CA2D05"/>
    <w:rsid w:val="00CA36B3"/>
    <w:rsid w:val="00CA41FD"/>
    <w:rsid w:val="00CA47F6"/>
    <w:rsid w:val="00CA4A94"/>
    <w:rsid w:val="00CA5A62"/>
    <w:rsid w:val="00CA6BA3"/>
    <w:rsid w:val="00CA6DC7"/>
    <w:rsid w:val="00CA704B"/>
    <w:rsid w:val="00CB110F"/>
    <w:rsid w:val="00CB18F9"/>
    <w:rsid w:val="00CB229F"/>
    <w:rsid w:val="00CB3C8A"/>
    <w:rsid w:val="00CB3DA7"/>
    <w:rsid w:val="00CB5DC2"/>
    <w:rsid w:val="00CB6760"/>
    <w:rsid w:val="00CB6CF2"/>
    <w:rsid w:val="00CB7346"/>
    <w:rsid w:val="00CB7401"/>
    <w:rsid w:val="00CB797C"/>
    <w:rsid w:val="00CB7A56"/>
    <w:rsid w:val="00CB7E01"/>
    <w:rsid w:val="00CC06FF"/>
    <w:rsid w:val="00CC1771"/>
    <w:rsid w:val="00CC21C0"/>
    <w:rsid w:val="00CC33C6"/>
    <w:rsid w:val="00CC412A"/>
    <w:rsid w:val="00CC6156"/>
    <w:rsid w:val="00CC651C"/>
    <w:rsid w:val="00CC6CB8"/>
    <w:rsid w:val="00CD005D"/>
    <w:rsid w:val="00CD0557"/>
    <w:rsid w:val="00CD228B"/>
    <w:rsid w:val="00CD2E79"/>
    <w:rsid w:val="00CD45D8"/>
    <w:rsid w:val="00CD665C"/>
    <w:rsid w:val="00CD7793"/>
    <w:rsid w:val="00CE0B43"/>
    <w:rsid w:val="00CE1937"/>
    <w:rsid w:val="00CE1F37"/>
    <w:rsid w:val="00CE26FC"/>
    <w:rsid w:val="00CE361A"/>
    <w:rsid w:val="00CE3A34"/>
    <w:rsid w:val="00CE3F34"/>
    <w:rsid w:val="00CE4E51"/>
    <w:rsid w:val="00CE638F"/>
    <w:rsid w:val="00CF0264"/>
    <w:rsid w:val="00CF05B7"/>
    <w:rsid w:val="00CF0AF6"/>
    <w:rsid w:val="00CF16DA"/>
    <w:rsid w:val="00CF1A20"/>
    <w:rsid w:val="00CF1E59"/>
    <w:rsid w:val="00CF1F45"/>
    <w:rsid w:val="00CF2BB3"/>
    <w:rsid w:val="00CF2EAB"/>
    <w:rsid w:val="00CF392C"/>
    <w:rsid w:val="00CF4F08"/>
    <w:rsid w:val="00CF5DAB"/>
    <w:rsid w:val="00CF627E"/>
    <w:rsid w:val="00CF705C"/>
    <w:rsid w:val="00D00604"/>
    <w:rsid w:val="00D0243E"/>
    <w:rsid w:val="00D02934"/>
    <w:rsid w:val="00D02EEB"/>
    <w:rsid w:val="00D03C77"/>
    <w:rsid w:val="00D0517F"/>
    <w:rsid w:val="00D065F0"/>
    <w:rsid w:val="00D069B8"/>
    <w:rsid w:val="00D06A64"/>
    <w:rsid w:val="00D06CC4"/>
    <w:rsid w:val="00D06DF6"/>
    <w:rsid w:val="00D10E6F"/>
    <w:rsid w:val="00D11C21"/>
    <w:rsid w:val="00D11E08"/>
    <w:rsid w:val="00D12810"/>
    <w:rsid w:val="00D129C7"/>
    <w:rsid w:val="00D12EBD"/>
    <w:rsid w:val="00D12F68"/>
    <w:rsid w:val="00D13F86"/>
    <w:rsid w:val="00D15053"/>
    <w:rsid w:val="00D155EC"/>
    <w:rsid w:val="00D164D9"/>
    <w:rsid w:val="00D1651F"/>
    <w:rsid w:val="00D16B1F"/>
    <w:rsid w:val="00D1709B"/>
    <w:rsid w:val="00D203D1"/>
    <w:rsid w:val="00D20ADC"/>
    <w:rsid w:val="00D210CB"/>
    <w:rsid w:val="00D22AB1"/>
    <w:rsid w:val="00D234F3"/>
    <w:rsid w:val="00D23AA7"/>
    <w:rsid w:val="00D25537"/>
    <w:rsid w:val="00D259A1"/>
    <w:rsid w:val="00D259CF"/>
    <w:rsid w:val="00D26DF3"/>
    <w:rsid w:val="00D305D6"/>
    <w:rsid w:val="00D30E4D"/>
    <w:rsid w:val="00D3244D"/>
    <w:rsid w:val="00D331EC"/>
    <w:rsid w:val="00D334B3"/>
    <w:rsid w:val="00D33FC2"/>
    <w:rsid w:val="00D340CC"/>
    <w:rsid w:val="00D34433"/>
    <w:rsid w:val="00D34C6C"/>
    <w:rsid w:val="00D34E69"/>
    <w:rsid w:val="00D35E83"/>
    <w:rsid w:val="00D36367"/>
    <w:rsid w:val="00D3785B"/>
    <w:rsid w:val="00D378C4"/>
    <w:rsid w:val="00D40646"/>
    <w:rsid w:val="00D409BA"/>
    <w:rsid w:val="00D413F8"/>
    <w:rsid w:val="00D42483"/>
    <w:rsid w:val="00D42A8A"/>
    <w:rsid w:val="00D42AC3"/>
    <w:rsid w:val="00D43B42"/>
    <w:rsid w:val="00D43C8C"/>
    <w:rsid w:val="00D44E55"/>
    <w:rsid w:val="00D45515"/>
    <w:rsid w:val="00D45D27"/>
    <w:rsid w:val="00D47C3D"/>
    <w:rsid w:val="00D502FF"/>
    <w:rsid w:val="00D505E6"/>
    <w:rsid w:val="00D506D2"/>
    <w:rsid w:val="00D5170A"/>
    <w:rsid w:val="00D521EF"/>
    <w:rsid w:val="00D52350"/>
    <w:rsid w:val="00D53025"/>
    <w:rsid w:val="00D533B2"/>
    <w:rsid w:val="00D559AC"/>
    <w:rsid w:val="00D563B7"/>
    <w:rsid w:val="00D57C2E"/>
    <w:rsid w:val="00D616A8"/>
    <w:rsid w:val="00D61916"/>
    <w:rsid w:val="00D62562"/>
    <w:rsid w:val="00D630C7"/>
    <w:rsid w:val="00D631D3"/>
    <w:rsid w:val="00D63CD7"/>
    <w:rsid w:val="00D63FFB"/>
    <w:rsid w:val="00D64213"/>
    <w:rsid w:val="00D660E0"/>
    <w:rsid w:val="00D66327"/>
    <w:rsid w:val="00D66647"/>
    <w:rsid w:val="00D66AE2"/>
    <w:rsid w:val="00D67036"/>
    <w:rsid w:val="00D67AD1"/>
    <w:rsid w:val="00D67CFC"/>
    <w:rsid w:val="00D71E99"/>
    <w:rsid w:val="00D72700"/>
    <w:rsid w:val="00D7339C"/>
    <w:rsid w:val="00D7397F"/>
    <w:rsid w:val="00D744B3"/>
    <w:rsid w:val="00D74766"/>
    <w:rsid w:val="00D75065"/>
    <w:rsid w:val="00D7520B"/>
    <w:rsid w:val="00D75286"/>
    <w:rsid w:val="00D7574C"/>
    <w:rsid w:val="00D75DE2"/>
    <w:rsid w:val="00D80058"/>
    <w:rsid w:val="00D804F0"/>
    <w:rsid w:val="00D8205C"/>
    <w:rsid w:val="00D8461A"/>
    <w:rsid w:val="00D8476A"/>
    <w:rsid w:val="00D84A8F"/>
    <w:rsid w:val="00D84CC0"/>
    <w:rsid w:val="00D87DB1"/>
    <w:rsid w:val="00D90CD1"/>
    <w:rsid w:val="00D917BB"/>
    <w:rsid w:val="00D9293E"/>
    <w:rsid w:val="00D936B6"/>
    <w:rsid w:val="00D944C1"/>
    <w:rsid w:val="00D94754"/>
    <w:rsid w:val="00D94FBE"/>
    <w:rsid w:val="00D94FE9"/>
    <w:rsid w:val="00D96E95"/>
    <w:rsid w:val="00D97852"/>
    <w:rsid w:val="00DA013B"/>
    <w:rsid w:val="00DA0AFB"/>
    <w:rsid w:val="00DA10F1"/>
    <w:rsid w:val="00DA174A"/>
    <w:rsid w:val="00DA1843"/>
    <w:rsid w:val="00DA1E03"/>
    <w:rsid w:val="00DA2BD7"/>
    <w:rsid w:val="00DA2CDD"/>
    <w:rsid w:val="00DA325F"/>
    <w:rsid w:val="00DA3CB0"/>
    <w:rsid w:val="00DA3EE7"/>
    <w:rsid w:val="00DA4A81"/>
    <w:rsid w:val="00DB31C6"/>
    <w:rsid w:val="00DB35AF"/>
    <w:rsid w:val="00DB36B1"/>
    <w:rsid w:val="00DB467D"/>
    <w:rsid w:val="00DB4D37"/>
    <w:rsid w:val="00DB52AD"/>
    <w:rsid w:val="00DB5953"/>
    <w:rsid w:val="00DB6C7F"/>
    <w:rsid w:val="00DB7127"/>
    <w:rsid w:val="00DB74D9"/>
    <w:rsid w:val="00DB7E6B"/>
    <w:rsid w:val="00DC054B"/>
    <w:rsid w:val="00DC1C62"/>
    <w:rsid w:val="00DC34F7"/>
    <w:rsid w:val="00DC550C"/>
    <w:rsid w:val="00DC6938"/>
    <w:rsid w:val="00DC7607"/>
    <w:rsid w:val="00DC7BD5"/>
    <w:rsid w:val="00DD0277"/>
    <w:rsid w:val="00DD0F96"/>
    <w:rsid w:val="00DD0FB6"/>
    <w:rsid w:val="00DD1027"/>
    <w:rsid w:val="00DD29ED"/>
    <w:rsid w:val="00DD2FF1"/>
    <w:rsid w:val="00DD3130"/>
    <w:rsid w:val="00DD4CC7"/>
    <w:rsid w:val="00DD5228"/>
    <w:rsid w:val="00DD6736"/>
    <w:rsid w:val="00DD7636"/>
    <w:rsid w:val="00DD789C"/>
    <w:rsid w:val="00DE04F3"/>
    <w:rsid w:val="00DE127A"/>
    <w:rsid w:val="00DE24DD"/>
    <w:rsid w:val="00DE4556"/>
    <w:rsid w:val="00DE46C0"/>
    <w:rsid w:val="00DE5CDC"/>
    <w:rsid w:val="00DE7BD3"/>
    <w:rsid w:val="00DF0264"/>
    <w:rsid w:val="00DF3251"/>
    <w:rsid w:val="00DF3B4A"/>
    <w:rsid w:val="00DF501E"/>
    <w:rsid w:val="00DF5139"/>
    <w:rsid w:val="00DF5DCC"/>
    <w:rsid w:val="00DF70DF"/>
    <w:rsid w:val="00E0130A"/>
    <w:rsid w:val="00E02F2D"/>
    <w:rsid w:val="00E03551"/>
    <w:rsid w:val="00E04143"/>
    <w:rsid w:val="00E04511"/>
    <w:rsid w:val="00E04662"/>
    <w:rsid w:val="00E04788"/>
    <w:rsid w:val="00E05710"/>
    <w:rsid w:val="00E05FF6"/>
    <w:rsid w:val="00E0669A"/>
    <w:rsid w:val="00E06A34"/>
    <w:rsid w:val="00E103FE"/>
    <w:rsid w:val="00E106AB"/>
    <w:rsid w:val="00E10915"/>
    <w:rsid w:val="00E10A40"/>
    <w:rsid w:val="00E112B1"/>
    <w:rsid w:val="00E119E5"/>
    <w:rsid w:val="00E11ABB"/>
    <w:rsid w:val="00E11C05"/>
    <w:rsid w:val="00E138E2"/>
    <w:rsid w:val="00E1459A"/>
    <w:rsid w:val="00E15198"/>
    <w:rsid w:val="00E15E08"/>
    <w:rsid w:val="00E16BD7"/>
    <w:rsid w:val="00E16D88"/>
    <w:rsid w:val="00E17DFC"/>
    <w:rsid w:val="00E201E3"/>
    <w:rsid w:val="00E207ED"/>
    <w:rsid w:val="00E20F20"/>
    <w:rsid w:val="00E212D1"/>
    <w:rsid w:val="00E21B76"/>
    <w:rsid w:val="00E21B8D"/>
    <w:rsid w:val="00E22952"/>
    <w:rsid w:val="00E22EDB"/>
    <w:rsid w:val="00E2347B"/>
    <w:rsid w:val="00E25336"/>
    <w:rsid w:val="00E26E5E"/>
    <w:rsid w:val="00E276E5"/>
    <w:rsid w:val="00E27F23"/>
    <w:rsid w:val="00E3069B"/>
    <w:rsid w:val="00E30EEE"/>
    <w:rsid w:val="00E3325A"/>
    <w:rsid w:val="00E33DE2"/>
    <w:rsid w:val="00E3511B"/>
    <w:rsid w:val="00E356D7"/>
    <w:rsid w:val="00E36E60"/>
    <w:rsid w:val="00E37110"/>
    <w:rsid w:val="00E3718B"/>
    <w:rsid w:val="00E40210"/>
    <w:rsid w:val="00E40254"/>
    <w:rsid w:val="00E40FCC"/>
    <w:rsid w:val="00E41297"/>
    <w:rsid w:val="00E41928"/>
    <w:rsid w:val="00E41C14"/>
    <w:rsid w:val="00E421AB"/>
    <w:rsid w:val="00E42985"/>
    <w:rsid w:val="00E42D0D"/>
    <w:rsid w:val="00E439A0"/>
    <w:rsid w:val="00E4442B"/>
    <w:rsid w:val="00E478A9"/>
    <w:rsid w:val="00E501B5"/>
    <w:rsid w:val="00E5045C"/>
    <w:rsid w:val="00E50698"/>
    <w:rsid w:val="00E5070B"/>
    <w:rsid w:val="00E51C2D"/>
    <w:rsid w:val="00E53F91"/>
    <w:rsid w:val="00E60A73"/>
    <w:rsid w:val="00E62D35"/>
    <w:rsid w:val="00E630F6"/>
    <w:rsid w:val="00E6326E"/>
    <w:rsid w:val="00E63A22"/>
    <w:rsid w:val="00E63B2D"/>
    <w:rsid w:val="00E679D1"/>
    <w:rsid w:val="00E70B75"/>
    <w:rsid w:val="00E729C5"/>
    <w:rsid w:val="00E72B55"/>
    <w:rsid w:val="00E74AA5"/>
    <w:rsid w:val="00E75C48"/>
    <w:rsid w:val="00E76C7B"/>
    <w:rsid w:val="00E7700B"/>
    <w:rsid w:val="00E77B6B"/>
    <w:rsid w:val="00E81457"/>
    <w:rsid w:val="00E8155C"/>
    <w:rsid w:val="00E829B3"/>
    <w:rsid w:val="00E83737"/>
    <w:rsid w:val="00E83C47"/>
    <w:rsid w:val="00E8404E"/>
    <w:rsid w:val="00E840FD"/>
    <w:rsid w:val="00E84925"/>
    <w:rsid w:val="00E84A89"/>
    <w:rsid w:val="00E85A52"/>
    <w:rsid w:val="00E86099"/>
    <w:rsid w:val="00E86C9C"/>
    <w:rsid w:val="00E874D7"/>
    <w:rsid w:val="00E900FE"/>
    <w:rsid w:val="00E90D06"/>
    <w:rsid w:val="00E90D8B"/>
    <w:rsid w:val="00E9212B"/>
    <w:rsid w:val="00E922FB"/>
    <w:rsid w:val="00E92334"/>
    <w:rsid w:val="00E925F2"/>
    <w:rsid w:val="00E93069"/>
    <w:rsid w:val="00E943C0"/>
    <w:rsid w:val="00E95131"/>
    <w:rsid w:val="00E95707"/>
    <w:rsid w:val="00E95CEA"/>
    <w:rsid w:val="00E965D2"/>
    <w:rsid w:val="00E97EA0"/>
    <w:rsid w:val="00EA0341"/>
    <w:rsid w:val="00EA070A"/>
    <w:rsid w:val="00EA0CFE"/>
    <w:rsid w:val="00EA0D6B"/>
    <w:rsid w:val="00EA0DE8"/>
    <w:rsid w:val="00EA1D0F"/>
    <w:rsid w:val="00EA237A"/>
    <w:rsid w:val="00EA237B"/>
    <w:rsid w:val="00EA2B39"/>
    <w:rsid w:val="00EA3B44"/>
    <w:rsid w:val="00EA5106"/>
    <w:rsid w:val="00EA6DA2"/>
    <w:rsid w:val="00EA7D19"/>
    <w:rsid w:val="00EB1AF5"/>
    <w:rsid w:val="00EB21A0"/>
    <w:rsid w:val="00EB2767"/>
    <w:rsid w:val="00EB2B0C"/>
    <w:rsid w:val="00EB536C"/>
    <w:rsid w:val="00EB58E5"/>
    <w:rsid w:val="00EB6D3F"/>
    <w:rsid w:val="00EB714B"/>
    <w:rsid w:val="00EB7529"/>
    <w:rsid w:val="00EC0EB2"/>
    <w:rsid w:val="00EC0EFB"/>
    <w:rsid w:val="00EC17EF"/>
    <w:rsid w:val="00EC1CCA"/>
    <w:rsid w:val="00EC1E36"/>
    <w:rsid w:val="00EC4180"/>
    <w:rsid w:val="00EC5A57"/>
    <w:rsid w:val="00EC6D8B"/>
    <w:rsid w:val="00EC6DC9"/>
    <w:rsid w:val="00ED05EC"/>
    <w:rsid w:val="00ED1240"/>
    <w:rsid w:val="00ED2F33"/>
    <w:rsid w:val="00ED46E3"/>
    <w:rsid w:val="00ED4A39"/>
    <w:rsid w:val="00ED5857"/>
    <w:rsid w:val="00ED5DCD"/>
    <w:rsid w:val="00ED636D"/>
    <w:rsid w:val="00EE0089"/>
    <w:rsid w:val="00EE03ED"/>
    <w:rsid w:val="00EE08FD"/>
    <w:rsid w:val="00EE180B"/>
    <w:rsid w:val="00EE1A13"/>
    <w:rsid w:val="00EE241D"/>
    <w:rsid w:val="00EE2855"/>
    <w:rsid w:val="00EE312F"/>
    <w:rsid w:val="00EE3A65"/>
    <w:rsid w:val="00EE51D2"/>
    <w:rsid w:val="00EE5C02"/>
    <w:rsid w:val="00EE5D1D"/>
    <w:rsid w:val="00EE60D4"/>
    <w:rsid w:val="00EE755A"/>
    <w:rsid w:val="00EE75CE"/>
    <w:rsid w:val="00EE778E"/>
    <w:rsid w:val="00EE787A"/>
    <w:rsid w:val="00EE7932"/>
    <w:rsid w:val="00EE7A7A"/>
    <w:rsid w:val="00EF2577"/>
    <w:rsid w:val="00EF35C0"/>
    <w:rsid w:val="00EF39D7"/>
    <w:rsid w:val="00EF3ADF"/>
    <w:rsid w:val="00EF44E1"/>
    <w:rsid w:val="00EF589C"/>
    <w:rsid w:val="00EF6797"/>
    <w:rsid w:val="00EF6FBC"/>
    <w:rsid w:val="00F004A6"/>
    <w:rsid w:val="00F02A38"/>
    <w:rsid w:val="00F02CAC"/>
    <w:rsid w:val="00F03793"/>
    <w:rsid w:val="00F039D9"/>
    <w:rsid w:val="00F03C99"/>
    <w:rsid w:val="00F0463F"/>
    <w:rsid w:val="00F0548A"/>
    <w:rsid w:val="00F057DF"/>
    <w:rsid w:val="00F0645D"/>
    <w:rsid w:val="00F0697C"/>
    <w:rsid w:val="00F07BA7"/>
    <w:rsid w:val="00F10146"/>
    <w:rsid w:val="00F10F91"/>
    <w:rsid w:val="00F11E5F"/>
    <w:rsid w:val="00F12B71"/>
    <w:rsid w:val="00F12EFF"/>
    <w:rsid w:val="00F15039"/>
    <w:rsid w:val="00F1523F"/>
    <w:rsid w:val="00F168F7"/>
    <w:rsid w:val="00F17544"/>
    <w:rsid w:val="00F20642"/>
    <w:rsid w:val="00F2143D"/>
    <w:rsid w:val="00F226C0"/>
    <w:rsid w:val="00F23137"/>
    <w:rsid w:val="00F23751"/>
    <w:rsid w:val="00F238F9"/>
    <w:rsid w:val="00F23B34"/>
    <w:rsid w:val="00F268EB"/>
    <w:rsid w:val="00F269A0"/>
    <w:rsid w:val="00F27DB9"/>
    <w:rsid w:val="00F3072E"/>
    <w:rsid w:val="00F30CF0"/>
    <w:rsid w:val="00F30DC1"/>
    <w:rsid w:val="00F30E75"/>
    <w:rsid w:val="00F31B0E"/>
    <w:rsid w:val="00F329CF"/>
    <w:rsid w:val="00F32EFD"/>
    <w:rsid w:val="00F3480D"/>
    <w:rsid w:val="00F35DDC"/>
    <w:rsid w:val="00F366D7"/>
    <w:rsid w:val="00F36AAF"/>
    <w:rsid w:val="00F36ED4"/>
    <w:rsid w:val="00F370EE"/>
    <w:rsid w:val="00F3715D"/>
    <w:rsid w:val="00F374C0"/>
    <w:rsid w:val="00F41995"/>
    <w:rsid w:val="00F41998"/>
    <w:rsid w:val="00F42012"/>
    <w:rsid w:val="00F42992"/>
    <w:rsid w:val="00F42AE0"/>
    <w:rsid w:val="00F439B0"/>
    <w:rsid w:val="00F45AAC"/>
    <w:rsid w:val="00F46D9F"/>
    <w:rsid w:val="00F47C85"/>
    <w:rsid w:val="00F47D6E"/>
    <w:rsid w:val="00F5152B"/>
    <w:rsid w:val="00F51CEE"/>
    <w:rsid w:val="00F52F52"/>
    <w:rsid w:val="00F5370D"/>
    <w:rsid w:val="00F555BF"/>
    <w:rsid w:val="00F55679"/>
    <w:rsid w:val="00F61271"/>
    <w:rsid w:val="00F61493"/>
    <w:rsid w:val="00F6181A"/>
    <w:rsid w:val="00F61E17"/>
    <w:rsid w:val="00F63C12"/>
    <w:rsid w:val="00F64126"/>
    <w:rsid w:val="00F64260"/>
    <w:rsid w:val="00F65549"/>
    <w:rsid w:val="00F66AD2"/>
    <w:rsid w:val="00F6727B"/>
    <w:rsid w:val="00F67EE2"/>
    <w:rsid w:val="00F70B45"/>
    <w:rsid w:val="00F70DA7"/>
    <w:rsid w:val="00F71D03"/>
    <w:rsid w:val="00F7215A"/>
    <w:rsid w:val="00F7217A"/>
    <w:rsid w:val="00F7441F"/>
    <w:rsid w:val="00F7574C"/>
    <w:rsid w:val="00F76124"/>
    <w:rsid w:val="00F7647C"/>
    <w:rsid w:val="00F76DCA"/>
    <w:rsid w:val="00F77044"/>
    <w:rsid w:val="00F7738D"/>
    <w:rsid w:val="00F77A46"/>
    <w:rsid w:val="00F81159"/>
    <w:rsid w:val="00F81F3D"/>
    <w:rsid w:val="00F8248A"/>
    <w:rsid w:val="00F82567"/>
    <w:rsid w:val="00F826D6"/>
    <w:rsid w:val="00F830F1"/>
    <w:rsid w:val="00F835C7"/>
    <w:rsid w:val="00F83FA6"/>
    <w:rsid w:val="00F844C8"/>
    <w:rsid w:val="00F84E95"/>
    <w:rsid w:val="00F8543E"/>
    <w:rsid w:val="00F85736"/>
    <w:rsid w:val="00F85D08"/>
    <w:rsid w:val="00F903E3"/>
    <w:rsid w:val="00F90519"/>
    <w:rsid w:val="00F90B0C"/>
    <w:rsid w:val="00F91951"/>
    <w:rsid w:val="00F921F8"/>
    <w:rsid w:val="00F92CC6"/>
    <w:rsid w:val="00F932CA"/>
    <w:rsid w:val="00F94147"/>
    <w:rsid w:val="00F94606"/>
    <w:rsid w:val="00F95846"/>
    <w:rsid w:val="00F95AC3"/>
    <w:rsid w:val="00F95B7D"/>
    <w:rsid w:val="00F9626D"/>
    <w:rsid w:val="00F96B19"/>
    <w:rsid w:val="00F97E1B"/>
    <w:rsid w:val="00FA12B9"/>
    <w:rsid w:val="00FA14AB"/>
    <w:rsid w:val="00FA16A3"/>
    <w:rsid w:val="00FA1780"/>
    <w:rsid w:val="00FA1878"/>
    <w:rsid w:val="00FA213C"/>
    <w:rsid w:val="00FA4094"/>
    <w:rsid w:val="00FA40F5"/>
    <w:rsid w:val="00FA4F51"/>
    <w:rsid w:val="00FA556D"/>
    <w:rsid w:val="00FB05C7"/>
    <w:rsid w:val="00FB2782"/>
    <w:rsid w:val="00FB3F7E"/>
    <w:rsid w:val="00FB7E18"/>
    <w:rsid w:val="00FC0843"/>
    <w:rsid w:val="00FC134E"/>
    <w:rsid w:val="00FC151E"/>
    <w:rsid w:val="00FC2D5D"/>
    <w:rsid w:val="00FC31F5"/>
    <w:rsid w:val="00FC3588"/>
    <w:rsid w:val="00FC4DE7"/>
    <w:rsid w:val="00FC595F"/>
    <w:rsid w:val="00FC728A"/>
    <w:rsid w:val="00FC77CB"/>
    <w:rsid w:val="00FC7957"/>
    <w:rsid w:val="00FD0416"/>
    <w:rsid w:val="00FD10DA"/>
    <w:rsid w:val="00FD1690"/>
    <w:rsid w:val="00FD17BB"/>
    <w:rsid w:val="00FD1AC8"/>
    <w:rsid w:val="00FD1F9C"/>
    <w:rsid w:val="00FD33C4"/>
    <w:rsid w:val="00FD432F"/>
    <w:rsid w:val="00FD513F"/>
    <w:rsid w:val="00FD5AB2"/>
    <w:rsid w:val="00FD632B"/>
    <w:rsid w:val="00FD6469"/>
    <w:rsid w:val="00FD78A6"/>
    <w:rsid w:val="00FD7A23"/>
    <w:rsid w:val="00FD7E89"/>
    <w:rsid w:val="00FD7EA8"/>
    <w:rsid w:val="00FE05E4"/>
    <w:rsid w:val="00FE0BC9"/>
    <w:rsid w:val="00FE1F39"/>
    <w:rsid w:val="00FE28B2"/>
    <w:rsid w:val="00FE2E10"/>
    <w:rsid w:val="00FE31DB"/>
    <w:rsid w:val="00FE482E"/>
    <w:rsid w:val="00FE5B28"/>
    <w:rsid w:val="00FE7151"/>
    <w:rsid w:val="00FE7372"/>
    <w:rsid w:val="00FE765D"/>
    <w:rsid w:val="00FF0F0E"/>
    <w:rsid w:val="00FF25DD"/>
    <w:rsid w:val="00FF2920"/>
    <w:rsid w:val="00FF2E76"/>
    <w:rsid w:val="00FF2E8C"/>
    <w:rsid w:val="00FF3010"/>
    <w:rsid w:val="00FF461A"/>
    <w:rsid w:val="00FF4E20"/>
    <w:rsid w:val="00FF5240"/>
    <w:rsid w:val="00FF5915"/>
    <w:rsid w:val="00FF605C"/>
    <w:rsid w:val="00FF682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5:docId w15:val="{103DE6D7-E8D3-470E-AA0A-BA68A676A07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color w:val="595959" w:themeColor="text1" w:themeTint="A6"/>
        <w:lang w:val="ru-RU" w:eastAsia="ru-RU" w:bidi="ar-SA"/>
      </w:rPr>
    </w:rPrDefault>
    <w:pPrDefault>
      <w:pPr>
        <w:spacing w:before="40" w:after="160" w:line="288"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iPriority="0"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1" w:unhideWhenUsed="1" w:qFormat="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qFormat="1"/>
    <w:lsdException w:name="List Number 3" w:semiHidden="1" w:unhideWhenUsed="1" w:qFormat="1"/>
    <w:lsdException w:name="List Number 4" w:semiHidden="1" w:unhideWhenUsed="1"/>
    <w:lsdException w:name="List Number 5" w:semiHidden="1" w:unhideWhenUsed="1"/>
    <w:lsdException w:name="Title" w:uiPriority="19" w:qFormat="1"/>
    <w:lsdException w:name="Closing" w:semiHidden="1" w:unhideWhenUsed="1"/>
    <w:lsdException w:name="Signature" w:semiHidden="1" w:uiPriority="9" w:unhideWhenUsed="1" w:qFormat="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19" w:unhideWhenUsed="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1"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2">
    <w:name w:val="Normal"/>
    <w:qFormat/>
    <w:rsid w:val="00535656"/>
    <w:pPr>
      <w:spacing w:line="240" w:lineRule="auto"/>
      <w:jc w:val="both"/>
    </w:pPr>
    <w:rPr>
      <w:color w:val="262626" w:themeColor="text1" w:themeTint="D9"/>
      <w:kern w:val="20"/>
    </w:rPr>
  </w:style>
  <w:style w:type="paragraph" w:styleId="1">
    <w:name w:val="heading 1"/>
    <w:basedOn w:val="a2"/>
    <w:next w:val="a2"/>
    <w:link w:val="10"/>
    <w:qFormat/>
    <w:rsid w:val="00D334B3"/>
    <w:pPr>
      <w:keepNext/>
      <w:keepLines/>
      <w:spacing w:before="240" w:after="0"/>
      <w:outlineLvl w:val="0"/>
    </w:pPr>
    <w:rPr>
      <w:rFonts w:asciiTheme="majorHAnsi" w:eastAsiaTheme="majorEastAsia" w:hAnsiTheme="majorHAnsi" w:cstheme="majorBidi"/>
      <w:color w:val="577188" w:themeColor="accent1" w:themeShade="BF"/>
      <w:sz w:val="32"/>
      <w:szCs w:val="32"/>
    </w:rPr>
  </w:style>
  <w:style w:type="paragraph" w:styleId="21">
    <w:name w:val="heading 2"/>
    <w:basedOn w:val="a2"/>
    <w:next w:val="a2"/>
    <w:link w:val="22"/>
    <w:unhideWhenUsed/>
    <w:qFormat/>
    <w:rsid w:val="001B2289"/>
    <w:pPr>
      <w:keepNext/>
      <w:keepLines/>
      <w:suppressAutoHyphens/>
      <w:spacing w:after="0"/>
      <w:outlineLvl w:val="1"/>
    </w:pPr>
    <w:rPr>
      <w:rFonts w:asciiTheme="majorHAnsi" w:eastAsiaTheme="majorEastAsia" w:hAnsiTheme="majorHAnsi" w:cstheme="majorBidi"/>
      <w:color w:val="0070C0"/>
      <w:sz w:val="26"/>
      <w:szCs w:val="26"/>
    </w:rPr>
  </w:style>
  <w:style w:type="paragraph" w:styleId="31">
    <w:name w:val="heading 3"/>
    <w:basedOn w:val="a2"/>
    <w:next w:val="a2"/>
    <w:link w:val="32"/>
    <w:unhideWhenUsed/>
    <w:qFormat/>
    <w:rsid w:val="00C71E76"/>
    <w:pPr>
      <w:keepNext/>
      <w:keepLines/>
      <w:spacing w:after="0"/>
      <w:outlineLvl w:val="2"/>
    </w:pPr>
    <w:rPr>
      <w:rFonts w:asciiTheme="majorHAnsi" w:eastAsiaTheme="majorEastAsia" w:hAnsiTheme="majorHAnsi" w:cstheme="majorBidi"/>
      <w:color w:val="394B5A" w:themeColor="accent1" w:themeShade="7F"/>
      <w:sz w:val="24"/>
      <w:szCs w:val="24"/>
    </w:rPr>
  </w:style>
  <w:style w:type="paragraph" w:styleId="41">
    <w:name w:val="heading 4"/>
    <w:basedOn w:val="a2"/>
    <w:next w:val="a2"/>
    <w:link w:val="42"/>
    <w:unhideWhenUsed/>
    <w:qFormat/>
    <w:rsid w:val="00C71E76"/>
    <w:pPr>
      <w:keepNext/>
      <w:keepLines/>
      <w:spacing w:after="0"/>
      <w:outlineLvl w:val="3"/>
    </w:pPr>
    <w:rPr>
      <w:rFonts w:asciiTheme="majorHAnsi" w:eastAsiaTheme="majorEastAsia" w:hAnsiTheme="majorHAnsi" w:cstheme="majorBidi"/>
      <w:i/>
      <w:iCs/>
      <w:color w:val="577188" w:themeColor="accent1" w:themeShade="BF"/>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paragraph" w:customStyle="1" w:styleId="11">
    <w:name w:val="заголовок 1"/>
    <w:basedOn w:val="a2"/>
    <w:next w:val="a2"/>
    <w:link w:val="12"/>
    <w:uiPriority w:val="1"/>
    <w:qFormat/>
    <w:rsid w:val="00ED5DCD"/>
    <w:pPr>
      <w:pageBreakBefore/>
      <w:suppressAutoHyphens/>
      <w:spacing w:before="0" w:after="360"/>
      <w:ind w:left="-357" w:right="-357"/>
      <w:outlineLvl w:val="0"/>
    </w:pPr>
    <w:rPr>
      <w:sz w:val="36"/>
    </w:rPr>
  </w:style>
  <w:style w:type="paragraph" w:customStyle="1" w:styleId="23">
    <w:name w:val="заголовок 2"/>
    <w:basedOn w:val="a2"/>
    <w:next w:val="a2"/>
    <w:link w:val="24"/>
    <w:uiPriority w:val="1"/>
    <w:unhideWhenUsed/>
    <w:qFormat/>
    <w:rsid w:val="008569E9"/>
    <w:pPr>
      <w:keepNext/>
      <w:keepLines/>
      <w:spacing w:before="360" w:after="60"/>
      <w:outlineLvl w:val="1"/>
    </w:pPr>
    <w:rPr>
      <w:rFonts w:asciiTheme="majorHAnsi" w:eastAsiaTheme="majorEastAsia" w:hAnsiTheme="majorHAnsi" w:cstheme="majorBidi"/>
      <w:caps/>
      <w:color w:val="0070C0"/>
      <w:sz w:val="24"/>
      <w14:ligatures w14:val="standardContextual"/>
    </w:rPr>
  </w:style>
  <w:style w:type="paragraph" w:customStyle="1" w:styleId="33">
    <w:name w:val="заголовок 3"/>
    <w:basedOn w:val="a2"/>
    <w:next w:val="a2"/>
    <w:link w:val="34"/>
    <w:uiPriority w:val="1"/>
    <w:unhideWhenUsed/>
    <w:qFormat/>
    <w:pPr>
      <w:keepNext/>
      <w:keepLines/>
      <w:spacing w:before="200" w:after="0"/>
      <w:outlineLvl w:val="2"/>
    </w:pPr>
    <w:rPr>
      <w:rFonts w:asciiTheme="majorHAnsi" w:eastAsiaTheme="majorEastAsia" w:hAnsiTheme="majorHAnsi" w:cstheme="majorBidi"/>
      <w:b/>
      <w:bCs/>
      <w:color w:val="7E97AD" w:themeColor="accent1"/>
      <w14:ligatures w14:val="standardContextual"/>
    </w:rPr>
  </w:style>
  <w:style w:type="paragraph" w:customStyle="1" w:styleId="43">
    <w:name w:val="заголовок 4"/>
    <w:basedOn w:val="a2"/>
    <w:next w:val="a2"/>
    <w:link w:val="44"/>
    <w:uiPriority w:val="18"/>
    <w:semiHidden/>
    <w:unhideWhenUsed/>
    <w:qFormat/>
    <w:pPr>
      <w:keepNext/>
      <w:keepLines/>
      <w:spacing w:before="200" w:after="0"/>
      <w:outlineLvl w:val="3"/>
    </w:pPr>
    <w:rPr>
      <w:rFonts w:asciiTheme="majorHAnsi" w:eastAsiaTheme="majorEastAsia" w:hAnsiTheme="majorHAnsi" w:cstheme="majorBidi"/>
      <w:b/>
      <w:bCs/>
      <w:i/>
      <w:iCs/>
      <w:color w:val="7E97AD" w:themeColor="accent1"/>
    </w:rPr>
  </w:style>
  <w:style w:type="paragraph" w:customStyle="1" w:styleId="51">
    <w:name w:val="заголовок 5"/>
    <w:basedOn w:val="a2"/>
    <w:next w:val="a2"/>
    <w:link w:val="52"/>
    <w:uiPriority w:val="18"/>
    <w:semiHidden/>
    <w:unhideWhenUsed/>
    <w:qFormat/>
    <w:pPr>
      <w:keepNext/>
      <w:keepLines/>
      <w:spacing w:before="200" w:after="0"/>
      <w:outlineLvl w:val="4"/>
    </w:pPr>
    <w:rPr>
      <w:rFonts w:asciiTheme="majorHAnsi" w:eastAsiaTheme="majorEastAsia" w:hAnsiTheme="majorHAnsi" w:cstheme="majorBidi"/>
      <w:color w:val="394B5A" w:themeColor="accent1" w:themeShade="7F"/>
    </w:rPr>
  </w:style>
  <w:style w:type="paragraph" w:customStyle="1" w:styleId="6">
    <w:name w:val="заголовок 6"/>
    <w:basedOn w:val="a2"/>
    <w:next w:val="a2"/>
    <w:link w:val="60"/>
    <w:uiPriority w:val="18"/>
    <w:semiHidden/>
    <w:unhideWhenUsed/>
    <w:qFormat/>
    <w:pPr>
      <w:keepNext/>
      <w:keepLines/>
      <w:spacing w:before="200" w:after="0"/>
      <w:outlineLvl w:val="5"/>
    </w:pPr>
    <w:rPr>
      <w:rFonts w:asciiTheme="majorHAnsi" w:eastAsiaTheme="majorEastAsia" w:hAnsiTheme="majorHAnsi" w:cstheme="majorBidi"/>
      <w:i/>
      <w:iCs/>
      <w:color w:val="394B5A" w:themeColor="accent1" w:themeShade="7F"/>
    </w:rPr>
  </w:style>
  <w:style w:type="paragraph" w:customStyle="1" w:styleId="7">
    <w:name w:val="заголовок 7"/>
    <w:basedOn w:val="a2"/>
    <w:next w:val="a2"/>
    <w:link w:val="70"/>
    <w:uiPriority w:val="18"/>
    <w:semiHidden/>
    <w:unhideWhenUsed/>
    <w:qFormat/>
    <w:pPr>
      <w:keepNext/>
      <w:keepLines/>
      <w:spacing w:before="200" w:after="0"/>
      <w:outlineLvl w:val="6"/>
    </w:pPr>
    <w:rPr>
      <w:rFonts w:asciiTheme="majorHAnsi" w:eastAsiaTheme="majorEastAsia" w:hAnsiTheme="majorHAnsi" w:cstheme="majorBidi"/>
      <w:i/>
      <w:iCs/>
    </w:rPr>
  </w:style>
  <w:style w:type="paragraph" w:customStyle="1" w:styleId="8">
    <w:name w:val="заголовок 8"/>
    <w:basedOn w:val="a2"/>
    <w:next w:val="a2"/>
    <w:link w:val="80"/>
    <w:uiPriority w:val="18"/>
    <w:semiHidden/>
    <w:unhideWhenUsed/>
    <w:qFormat/>
    <w:pPr>
      <w:keepNext/>
      <w:keepLines/>
      <w:spacing w:before="200" w:after="0"/>
      <w:outlineLvl w:val="7"/>
    </w:pPr>
    <w:rPr>
      <w:rFonts w:asciiTheme="majorHAnsi" w:eastAsiaTheme="majorEastAsia" w:hAnsiTheme="majorHAnsi" w:cstheme="majorBidi"/>
    </w:rPr>
  </w:style>
  <w:style w:type="paragraph" w:customStyle="1" w:styleId="9">
    <w:name w:val="заголовок 9"/>
    <w:basedOn w:val="a2"/>
    <w:next w:val="a2"/>
    <w:link w:val="90"/>
    <w:uiPriority w:val="18"/>
    <w:semiHidden/>
    <w:unhideWhenUsed/>
    <w:qFormat/>
    <w:pPr>
      <w:keepNext/>
      <w:keepLines/>
      <w:spacing w:before="200" w:after="0"/>
      <w:outlineLvl w:val="8"/>
    </w:pPr>
    <w:rPr>
      <w:rFonts w:asciiTheme="majorHAnsi" w:eastAsiaTheme="majorEastAsia" w:hAnsiTheme="majorHAnsi" w:cstheme="majorBidi"/>
      <w:i/>
      <w:iCs/>
    </w:rPr>
  </w:style>
  <w:style w:type="paragraph" w:customStyle="1" w:styleId="a6">
    <w:name w:val="верхний колонтитул"/>
    <w:basedOn w:val="a2"/>
    <w:link w:val="a7"/>
    <w:uiPriority w:val="99"/>
    <w:unhideWhenUsed/>
    <w:pPr>
      <w:tabs>
        <w:tab w:val="center" w:pos="4680"/>
        <w:tab w:val="right" w:pos="9360"/>
      </w:tabs>
      <w:spacing w:before="0" w:after="0"/>
    </w:pPr>
  </w:style>
  <w:style w:type="character" w:customStyle="1" w:styleId="a7">
    <w:name w:val="Верхний колонтитул (знак)"/>
    <w:basedOn w:val="a3"/>
    <w:link w:val="a6"/>
    <w:uiPriority w:val="99"/>
    <w:rPr>
      <w:kern w:val="20"/>
    </w:rPr>
  </w:style>
  <w:style w:type="paragraph" w:customStyle="1" w:styleId="a8">
    <w:name w:val="нижний колонтитул"/>
    <w:basedOn w:val="a2"/>
    <w:link w:val="a9"/>
    <w:uiPriority w:val="99"/>
    <w:unhideWhenUsed/>
    <w:pPr>
      <w:pBdr>
        <w:top w:val="single" w:sz="4" w:space="6" w:color="B1C0CD" w:themeColor="accent1" w:themeTint="99"/>
        <w:left w:val="single" w:sz="2" w:space="4" w:color="FFFFFF" w:themeColor="background1"/>
      </w:pBdr>
      <w:spacing w:after="0"/>
      <w:ind w:left="-360" w:right="-360"/>
    </w:pPr>
  </w:style>
  <w:style w:type="character" w:customStyle="1" w:styleId="a9">
    <w:name w:val="Нижний колонтитул (знак)"/>
    <w:basedOn w:val="a3"/>
    <w:link w:val="a8"/>
    <w:uiPriority w:val="99"/>
    <w:rPr>
      <w:kern w:val="20"/>
    </w:rPr>
  </w:style>
  <w:style w:type="table" w:styleId="aa">
    <w:name w:val="Table Grid"/>
    <w:basedOn w:val="a4"/>
    <w:uiPriority w:val="5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b">
    <w:name w:val="No Spacing"/>
    <w:link w:val="ac"/>
    <w:uiPriority w:val="1"/>
    <w:qFormat/>
    <w:pPr>
      <w:spacing w:after="0" w:line="240" w:lineRule="auto"/>
    </w:pPr>
  </w:style>
  <w:style w:type="paragraph" w:styleId="ad">
    <w:name w:val="Balloon Text"/>
    <w:basedOn w:val="a2"/>
    <w:link w:val="ae"/>
    <w:uiPriority w:val="99"/>
    <w:semiHidden/>
    <w:unhideWhenUsed/>
    <w:pPr>
      <w:spacing w:after="0"/>
    </w:pPr>
    <w:rPr>
      <w:rFonts w:ascii="Tahoma" w:hAnsi="Tahoma" w:cs="Tahoma"/>
      <w:sz w:val="16"/>
    </w:rPr>
  </w:style>
  <w:style w:type="character" w:customStyle="1" w:styleId="ae">
    <w:name w:val="Текст выноски Знак"/>
    <w:basedOn w:val="a3"/>
    <w:link w:val="ad"/>
    <w:uiPriority w:val="99"/>
    <w:semiHidden/>
    <w:rPr>
      <w:rFonts w:ascii="Tahoma" w:hAnsi="Tahoma" w:cs="Tahoma"/>
      <w:sz w:val="16"/>
    </w:rPr>
  </w:style>
  <w:style w:type="character" w:customStyle="1" w:styleId="12">
    <w:name w:val="Заголовок 1 (знак)"/>
    <w:basedOn w:val="a3"/>
    <w:link w:val="11"/>
    <w:uiPriority w:val="1"/>
    <w:rsid w:val="00ED5DCD"/>
    <w:rPr>
      <w:color w:val="262626" w:themeColor="text1" w:themeTint="D9"/>
      <w:kern w:val="20"/>
      <w:sz w:val="36"/>
    </w:rPr>
  </w:style>
  <w:style w:type="character" w:customStyle="1" w:styleId="24">
    <w:name w:val="Заголовок 2 (знак)"/>
    <w:basedOn w:val="a3"/>
    <w:link w:val="23"/>
    <w:uiPriority w:val="1"/>
    <w:rsid w:val="008569E9"/>
    <w:rPr>
      <w:rFonts w:asciiTheme="majorHAnsi" w:eastAsiaTheme="majorEastAsia" w:hAnsiTheme="majorHAnsi" w:cstheme="majorBidi"/>
      <w:caps/>
      <w:color w:val="0070C0"/>
      <w:kern w:val="20"/>
      <w:sz w:val="24"/>
      <w14:ligatures w14:val="standardContextual"/>
    </w:rPr>
  </w:style>
  <w:style w:type="character" w:styleId="af">
    <w:name w:val="Placeholder Text"/>
    <w:basedOn w:val="a3"/>
    <w:uiPriority w:val="99"/>
    <w:semiHidden/>
    <w:rPr>
      <w:color w:val="808080"/>
    </w:rPr>
  </w:style>
  <w:style w:type="paragraph" w:styleId="af0">
    <w:name w:val="Block Text"/>
    <w:basedOn w:val="a2"/>
    <w:next w:val="a2"/>
    <w:link w:val="af1"/>
    <w:uiPriority w:val="9"/>
    <w:unhideWhenUsed/>
    <w:qFormat/>
    <w:pPr>
      <w:spacing w:before="240" w:after="240"/>
      <w:ind w:left="720" w:right="720"/>
    </w:pPr>
    <w:rPr>
      <w:i/>
      <w:iCs/>
      <w:color w:val="7E97AD" w:themeColor="accent1"/>
      <w:sz w:val="28"/>
    </w:rPr>
  </w:style>
  <w:style w:type="character" w:customStyle="1" w:styleId="af1">
    <w:name w:val="Цитата Знак"/>
    <w:basedOn w:val="a3"/>
    <w:link w:val="af0"/>
    <w:uiPriority w:val="9"/>
    <w:rPr>
      <w:i/>
      <w:iCs/>
      <w:color w:val="7E97AD" w:themeColor="accent1"/>
      <w:kern w:val="20"/>
      <w:sz w:val="28"/>
    </w:rPr>
  </w:style>
  <w:style w:type="paragraph" w:styleId="af2">
    <w:name w:val="Bibliography"/>
    <w:basedOn w:val="a2"/>
    <w:next w:val="a2"/>
    <w:uiPriority w:val="37"/>
    <w:semiHidden/>
    <w:unhideWhenUsed/>
  </w:style>
  <w:style w:type="paragraph" w:customStyle="1" w:styleId="af3">
    <w:name w:val="Текст блока"/>
    <w:basedOn w:val="a2"/>
    <w:uiPriority w:val="99"/>
    <w:semiHidden/>
    <w:unhideWhenUsed/>
    <w:pPr>
      <w:pBdr>
        <w:top w:val="single" w:sz="2" w:space="10" w:color="7E97AD" w:themeColor="accent1" w:frame="1"/>
        <w:left w:val="single" w:sz="2" w:space="10" w:color="7E97AD" w:themeColor="accent1" w:frame="1"/>
        <w:bottom w:val="single" w:sz="2" w:space="10" w:color="7E97AD" w:themeColor="accent1" w:frame="1"/>
        <w:right w:val="single" w:sz="2" w:space="10" w:color="7E97AD" w:themeColor="accent1" w:frame="1"/>
      </w:pBdr>
      <w:ind w:left="1152" w:right="1152"/>
    </w:pPr>
    <w:rPr>
      <w:i/>
      <w:iCs/>
      <w:color w:val="7E97AD" w:themeColor="accent1"/>
    </w:rPr>
  </w:style>
  <w:style w:type="paragraph" w:styleId="af4">
    <w:name w:val="Body Text"/>
    <w:basedOn w:val="a2"/>
    <w:link w:val="af5"/>
    <w:uiPriority w:val="99"/>
    <w:semiHidden/>
    <w:unhideWhenUsed/>
    <w:pPr>
      <w:spacing w:after="120"/>
    </w:pPr>
  </w:style>
  <w:style w:type="character" w:customStyle="1" w:styleId="af5">
    <w:name w:val="Основной текст Знак"/>
    <w:basedOn w:val="a3"/>
    <w:link w:val="af4"/>
    <w:uiPriority w:val="99"/>
    <w:semiHidden/>
  </w:style>
  <w:style w:type="paragraph" w:styleId="25">
    <w:name w:val="Body Text 2"/>
    <w:basedOn w:val="a2"/>
    <w:link w:val="26"/>
    <w:uiPriority w:val="99"/>
    <w:semiHidden/>
    <w:unhideWhenUsed/>
    <w:pPr>
      <w:spacing w:after="120" w:line="480" w:lineRule="auto"/>
    </w:pPr>
  </w:style>
  <w:style w:type="character" w:customStyle="1" w:styleId="26">
    <w:name w:val="Основной текст 2 Знак"/>
    <w:basedOn w:val="a3"/>
    <w:link w:val="25"/>
    <w:uiPriority w:val="99"/>
    <w:semiHidden/>
  </w:style>
  <w:style w:type="paragraph" w:styleId="35">
    <w:name w:val="Body Text 3"/>
    <w:basedOn w:val="a2"/>
    <w:link w:val="36"/>
    <w:uiPriority w:val="99"/>
    <w:semiHidden/>
    <w:unhideWhenUsed/>
    <w:pPr>
      <w:spacing w:after="120"/>
    </w:pPr>
    <w:rPr>
      <w:sz w:val="16"/>
    </w:rPr>
  </w:style>
  <w:style w:type="character" w:customStyle="1" w:styleId="36">
    <w:name w:val="Основной текст 3 Знак"/>
    <w:basedOn w:val="a3"/>
    <w:link w:val="35"/>
    <w:uiPriority w:val="99"/>
    <w:semiHidden/>
    <w:rPr>
      <w:sz w:val="16"/>
    </w:rPr>
  </w:style>
  <w:style w:type="paragraph" w:styleId="af6">
    <w:name w:val="Body Text First Indent"/>
    <w:basedOn w:val="af4"/>
    <w:link w:val="af7"/>
    <w:uiPriority w:val="99"/>
    <w:semiHidden/>
    <w:unhideWhenUsed/>
    <w:pPr>
      <w:spacing w:after="200"/>
      <w:ind w:firstLine="360"/>
    </w:pPr>
  </w:style>
  <w:style w:type="character" w:customStyle="1" w:styleId="af7">
    <w:name w:val="Красная строка Знак"/>
    <w:basedOn w:val="af5"/>
    <w:link w:val="af6"/>
    <w:uiPriority w:val="99"/>
    <w:semiHidden/>
  </w:style>
  <w:style w:type="paragraph" w:styleId="af8">
    <w:name w:val="Body Text Indent"/>
    <w:basedOn w:val="a2"/>
    <w:link w:val="af9"/>
    <w:uiPriority w:val="99"/>
    <w:semiHidden/>
    <w:unhideWhenUsed/>
    <w:pPr>
      <w:spacing w:after="120"/>
      <w:ind w:left="360"/>
    </w:pPr>
  </w:style>
  <w:style w:type="character" w:customStyle="1" w:styleId="af9">
    <w:name w:val="Основной текст с отступом Знак"/>
    <w:basedOn w:val="a3"/>
    <w:link w:val="af8"/>
    <w:uiPriority w:val="99"/>
    <w:semiHidden/>
  </w:style>
  <w:style w:type="paragraph" w:styleId="27">
    <w:name w:val="Body Text First Indent 2"/>
    <w:basedOn w:val="af8"/>
    <w:link w:val="28"/>
    <w:uiPriority w:val="99"/>
    <w:semiHidden/>
    <w:unhideWhenUsed/>
    <w:pPr>
      <w:spacing w:after="200"/>
      <w:ind w:firstLine="360"/>
    </w:pPr>
  </w:style>
  <w:style w:type="character" w:customStyle="1" w:styleId="28">
    <w:name w:val="Красная строка 2 Знак"/>
    <w:basedOn w:val="af9"/>
    <w:link w:val="27"/>
    <w:uiPriority w:val="99"/>
    <w:semiHidden/>
  </w:style>
  <w:style w:type="paragraph" w:styleId="29">
    <w:name w:val="Body Text Indent 2"/>
    <w:basedOn w:val="a2"/>
    <w:link w:val="2a"/>
    <w:uiPriority w:val="99"/>
    <w:semiHidden/>
    <w:unhideWhenUsed/>
    <w:pPr>
      <w:spacing w:after="120" w:line="480" w:lineRule="auto"/>
      <w:ind w:left="360"/>
    </w:pPr>
  </w:style>
  <w:style w:type="character" w:customStyle="1" w:styleId="2a">
    <w:name w:val="Основной текст с отступом 2 Знак"/>
    <w:basedOn w:val="a3"/>
    <w:link w:val="29"/>
    <w:uiPriority w:val="99"/>
    <w:semiHidden/>
  </w:style>
  <w:style w:type="paragraph" w:styleId="37">
    <w:name w:val="Body Text Indent 3"/>
    <w:basedOn w:val="a2"/>
    <w:link w:val="38"/>
    <w:uiPriority w:val="99"/>
    <w:semiHidden/>
    <w:unhideWhenUsed/>
    <w:pPr>
      <w:spacing w:after="120"/>
      <w:ind w:left="360"/>
    </w:pPr>
    <w:rPr>
      <w:sz w:val="16"/>
    </w:rPr>
  </w:style>
  <w:style w:type="character" w:customStyle="1" w:styleId="38">
    <w:name w:val="Основной текст с отступом 3 Знак"/>
    <w:basedOn w:val="a3"/>
    <w:link w:val="37"/>
    <w:uiPriority w:val="99"/>
    <w:semiHidden/>
    <w:rPr>
      <w:sz w:val="16"/>
    </w:rPr>
  </w:style>
  <w:style w:type="character" w:styleId="afa">
    <w:name w:val="Book Title"/>
    <w:basedOn w:val="a3"/>
    <w:uiPriority w:val="33"/>
    <w:semiHidden/>
    <w:unhideWhenUsed/>
    <w:rPr>
      <w:b/>
      <w:bCs/>
      <w:smallCaps/>
      <w:spacing w:val="5"/>
    </w:rPr>
  </w:style>
  <w:style w:type="paragraph" w:customStyle="1" w:styleId="afb">
    <w:name w:val="подпись"/>
    <w:basedOn w:val="a2"/>
    <w:next w:val="a2"/>
    <w:uiPriority w:val="35"/>
    <w:semiHidden/>
    <w:unhideWhenUsed/>
    <w:qFormat/>
    <w:rPr>
      <w:b/>
      <w:bCs/>
      <w:color w:val="7E97AD" w:themeColor="accent1"/>
      <w:sz w:val="18"/>
    </w:rPr>
  </w:style>
  <w:style w:type="paragraph" w:customStyle="1" w:styleId="afc">
    <w:name w:val="Заключение"/>
    <w:basedOn w:val="a2"/>
    <w:link w:val="afd"/>
    <w:uiPriority w:val="99"/>
    <w:semiHidden/>
    <w:unhideWhenUsed/>
    <w:pPr>
      <w:spacing w:after="0"/>
      <w:ind w:left="4320"/>
    </w:pPr>
  </w:style>
  <w:style w:type="character" w:customStyle="1" w:styleId="afd">
    <w:name w:val="Заключение (знак)"/>
    <w:basedOn w:val="a3"/>
    <w:link w:val="afc"/>
    <w:uiPriority w:val="99"/>
    <w:semiHidden/>
  </w:style>
  <w:style w:type="table" w:styleId="afe">
    <w:name w:val="Colorful Grid"/>
    <w:basedOn w:val="a4"/>
    <w:uiPriority w:val="73"/>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customStyle="1" w:styleId="13">
    <w:name w:val="Цветная сетка — акцент 1"/>
    <w:basedOn w:val="a4"/>
    <w:uiPriority w:val="73"/>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EAEE" w:themeFill="accent1" w:themeFillTint="33"/>
    </w:tcPr>
    <w:tblStylePr w:type="firstRow">
      <w:rPr>
        <w:b/>
        <w:bCs/>
      </w:rPr>
      <w:tblPr/>
      <w:tcPr>
        <w:shd w:val="clear" w:color="auto" w:fill="CBD5DE" w:themeFill="accent1" w:themeFillTint="66"/>
      </w:tcPr>
    </w:tblStylePr>
    <w:tblStylePr w:type="lastRow">
      <w:rPr>
        <w:b/>
        <w:bCs/>
        <w:color w:val="000000" w:themeColor="text1"/>
      </w:rPr>
      <w:tblPr/>
      <w:tcPr>
        <w:shd w:val="clear" w:color="auto" w:fill="CBD5DE" w:themeFill="accent1" w:themeFillTint="66"/>
      </w:tcPr>
    </w:tblStylePr>
    <w:tblStylePr w:type="firstCol">
      <w:rPr>
        <w:color w:val="FFFFFF" w:themeColor="background1"/>
      </w:rPr>
      <w:tblPr/>
      <w:tcPr>
        <w:shd w:val="clear" w:color="auto" w:fill="577188" w:themeFill="accent1" w:themeFillShade="BF"/>
      </w:tcPr>
    </w:tblStylePr>
    <w:tblStylePr w:type="lastCol">
      <w:rPr>
        <w:color w:val="FFFFFF" w:themeColor="background1"/>
      </w:rPr>
      <w:tblPr/>
      <w:tcPr>
        <w:shd w:val="clear" w:color="auto" w:fill="577188" w:themeFill="accent1" w:themeFillShade="BF"/>
      </w:tcPr>
    </w:tblStylePr>
    <w:tblStylePr w:type="band1Vert">
      <w:tblPr/>
      <w:tcPr>
        <w:shd w:val="clear" w:color="auto" w:fill="BECBD6" w:themeFill="accent1" w:themeFillTint="7F"/>
      </w:tcPr>
    </w:tblStylePr>
    <w:tblStylePr w:type="band1Horz">
      <w:tblPr/>
      <w:tcPr>
        <w:shd w:val="clear" w:color="auto" w:fill="BECBD6" w:themeFill="accent1" w:themeFillTint="7F"/>
      </w:tcPr>
    </w:tblStylePr>
  </w:style>
  <w:style w:type="table" w:customStyle="1" w:styleId="2b">
    <w:name w:val="Цветная сетка — акцент 2"/>
    <w:basedOn w:val="a4"/>
    <w:uiPriority w:val="73"/>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4E8DF" w:themeFill="accent2" w:themeFillTint="33"/>
    </w:tcPr>
    <w:tblStylePr w:type="firstRow">
      <w:rPr>
        <w:b/>
        <w:bCs/>
      </w:rPr>
      <w:tblPr/>
      <w:tcPr>
        <w:shd w:val="clear" w:color="auto" w:fill="EAD1BF" w:themeFill="accent2" w:themeFillTint="66"/>
      </w:tcPr>
    </w:tblStylePr>
    <w:tblStylePr w:type="lastRow">
      <w:rPr>
        <w:b/>
        <w:bCs/>
        <w:color w:val="000000" w:themeColor="text1"/>
      </w:rPr>
      <w:tblPr/>
      <w:tcPr>
        <w:shd w:val="clear" w:color="auto" w:fill="EAD1BF" w:themeFill="accent2" w:themeFillTint="66"/>
      </w:tcPr>
    </w:tblStylePr>
    <w:tblStylePr w:type="firstCol">
      <w:rPr>
        <w:color w:val="FFFFFF" w:themeColor="background1"/>
      </w:rPr>
      <w:tblPr/>
      <w:tcPr>
        <w:shd w:val="clear" w:color="auto" w:fill="AA6736" w:themeFill="accent2" w:themeFillShade="BF"/>
      </w:tcPr>
    </w:tblStylePr>
    <w:tblStylePr w:type="lastCol">
      <w:rPr>
        <w:color w:val="FFFFFF" w:themeColor="background1"/>
      </w:rPr>
      <w:tblPr/>
      <w:tcPr>
        <w:shd w:val="clear" w:color="auto" w:fill="AA6736" w:themeFill="accent2" w:themeFillShade="BF"/>
      </w:tcPr>
    </w:tblStylePr>
    <w:tblStylePr w:type="band1Vert">
      <w:tblPr/>
      <w:tcPr>
        <w:shd w:val="clear" w:color="auto" w:fill="E5C6AF" w:themeFill="accent2" w:themeFillTint="7F"/>
      </w:tcPr>
    </w:tblStylePr>
    <w:tblStylePr w:type="band1Horz">
      <w:tblPr/>
      <w:tcPr>
        <w:shd w:val="clear" w:color="auto" w:fill="E5C6AF" w:themeFill="accent2" w:themeFillTint="7F"/>
      </w:tcPr>
    </w:tblStylePr>
  </w:style>
  <w:style w:type="table" w:customStyle="1" w:styleId="39">
    <w:name w:val="Цветная сетка — акцент 3"/>
    <w:basedOn w:val="a4"/>
    <w:uiPriority w:val="73"/>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E0DE" w:themeFill="accent3" w:themeFillTint="33"/>
    </w:tcPr>
    <w:tblStylePr w:type="firstRow">
      <w:rPr>
        <w:b/>
        <w:bCs/>
      </w:rPr>
      <w:tblPr/>
      <w:tcPr>
        <w:shd w:val="clear" w:color="auto" w:fill="CBC2BD" w:themeFill="accent3" w:themeFillTint="66"/>
      </w:tcPr>
    </w:tblStylePr>
    <w:tblStylePr w:type="lastRow">
      <w:rPr>
        <w:b/>
        <w:bCs/>
        <w:color w:val="000000" w:themeColor="text1"/>
      </w:rPr>
      <w:tblPr/>
      <w:tcPr>
        <w:shd w:val="clear" w:color="auto" w:fill="CBC2BD" w:themeFill="accent3" w:themeFillTint="66"/>
      </w:tcPr>
    </w:tblStylePr>
    <w:tblStylePr w:type="firstCol">
      <w:rPr>
        <w:color w:val="FFFFFF" w:themeColor="background1"/>
      </w:rPr>
      <w:tblPr/>
      <w:tcPr>
        <w:shd w:val="clear" w:color="auto" w:fill="5B4F47" w:themeFill="accent3" w:themeFillShade="BF"/>
      </w:tcPr>
    </w:tblStylePr>
    <w:tblStylePr w:type="lastCol">
      <w:rPr>
        <w:color w:val="FFFFFF" w:themeColor="background1"/>
      </w:rPr>
      <w:tblPr/>
      <w:tcPr>
        <w:shd w:val="clear" w:color="auto" w:fill="5B4F47" w:themeFill="accent3" w:themeFillShade="BF"/>
      </w:tcPr>
    </w:tblStylePr>
    <w:tblStylePr w:type="band1Vert">
      <w:tblPr/>
      <w:tcPr>
        <w:shd w:val="clear" w:color="auto" w:fill="BEB4AD" w:themeFill="accent3" w:themeFillTint="7F"/>
      </w:tcPr>
    </w:tblStylePr>
    <w:tblStylePr w:type="band1Horz">
      <w:tblPr/>
      <w:tcPr>
        <w:shd w:val="clear" w:color="auto" w:fill="BEB4AD" w:themeFill="accent3" w:themeFillTint="7F"/>
      </w:tcPr>
    </w:tblStylePr>
  </w:style>
  <w:style w:type="table" w:customStyle="1" w:styleId="45">
    <w:name w:val="Цветная сетка — акцент 4"/>
    <w:basedOn w:val="a4"/>
    <w:uiPriority w:val="73"/>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0E9E1" w:themeFill="accent4" w:themeFillTint="33"/>
    </w:tcPr>
    <w:tblStylePr w:type="firstRow">
      <w:rPr>
        <w:b/>
        <w:bCs/>
      </w:rPr>
      <w:tblPr/>
      <w:tcPr>
        <w:shd w:val="clear" w:color="auto" w:fill="E1D3C4" w:themeFill="accent4" w:themeFillTint="66"/>
      </w:tcPr>
    </w:tblStylePr>
    <w:tblStylePr w:type="lastRow">
      <w:rPr>
        <w:b/>
        <w:bCs/>
        <w:color w:val="000000" w:themeColor="text1"/>
      </w:rPr>
      <w:tblPr/>
      <w:tcPr>
        <w:shd w:val="clear" w:color="auto" w:fill="E1D3C4" w:themeFill="accent4" w:themeFillTint="66"/>
      </w:tcPr>
    </w:tblStylePr>
    <w:tblStylePr w:type="firstCol">
      <w:rPr>
        <w:color w:val="FFFFFF" w:themeColor="background1"/>
      </w:rPr>
      <w:tblPr/>
      <w:tcPr>
        <w:shd w:val="clear" w:color="auto" w:fill="8E6E49" w:themeFill="accent4" w:themeFillShade="BF"/>
      </w:tcPr>
    </w:tblStylePr>
    <w:tblStylePr w:type="lastCol">
      <w:rPr>
        <w:color w:val="FFFFFF" w:themeColor="background1"/>
      </w:rPr>
      <w:tblPr/>
      <w:tcPr>
        <w:shd w:val="clear" w:color="auto" w:fill="8E6E49" w:themeFill="accent4" w:themeFillShade="BF"/>
      </w:tcPr>
    </w:tblStylePr>
    <w:tblStylePr w:type="band1Vert">
      <w:tblPr/>
      <w:tcPr>
        <w:shd w:val="clear" w:color="auto" w:fill="D9C9B6" w:themeFill="accent4" w:themeFillTint="7F"/>
      </w:tcPr>
    </w:tblStylePr>
    <w:tblStylePr w:type="band1Horz">
      <w:tblPr/>
      <w:tcPr>
        <w:shd w:val="clear" w:color="auto" w:fill="D9C9B6" w:themeFill="accent4" w:themeFillTint="7F"/>
      </w:tcPr>
    </w:tblStylePr>
  </w:style>
  <w:style w:type="table" w:customStyle="1" w:styleId="53">
    <w:name w:val="Цветная сетка — акцент 5"/>
    <w:basedOn w:val="a4"/>
    <w:uiPriority w:val="73"/>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FE4E5" w:themeFill="accent5" w:themeFillTint="33"/>
    </w:tcPr>
    <w:tblStylePr w:type="firstRow">
      <w:rPr>
        <w:b/>
        <w:bCs/>
      </w:rPr>
      <w:tblPr/>
      <w:tcPr>
        <w:shd w:val="clear" w:color="auto" w:fill="C1C9CB" w:themeFill="accent5" w:themeFillTint="66"/>
      </w:tcPr>
    </w:tblStylePr>
    <w:tblStylePr w:type="lastRow">
      <w:rPr>
        <w:b/>
        <w:bCs/>
        <w:color w:val="000000" w:themeColor="text1"/>
      </w:rPr>
      <w:tblPr/>
      <w:tcPr>
        <w:shd w:val="clear" w:color="auto" w:fill="C1C9CB" w:themeFill="accent5" w:themeFillTint="66"/>
      </w:tcPr>
    </w:tblStylePr>
    <w:tblStylePr w:type="firstCol">
      <w:rPr>
        <w:color w:val="FFFFFF" w:themeColor="background1"/>
      </w:rPr>
      <w:tblPr/>
      <w:tcPr>
        <w:shd w:val="clear" w:color="auto" w:fill="4D595B" w:themeFill="accent5" w:themeFillShade="BF"/>
      </w:tcPr>
    </w:tblStylePr>
    <w:tblStylePr w:type="lastCol">
      <w:rPr>
        <w:color w:val="FFFFFF" w:themeColor="background1"/>
      </w:rPr>
      <w:tblPr/>
      <w:tcPr>
        <w:shd w:val="clear" w:color="auto" w:fill="4D595B" w:themeFill="accent5" w:themeFillShade="BF"/>
      </w:tcPr>
    </w:tblStylePr>
    <w:tblStylePr w:type="band1Vert">
      <w:tblPr/>
      <w:tcPr>
        <w:shd w:val="clear" w:color="auto" w:fill="B1BCBE" w:themeFill="accent5" w:themeFillTint="7F"/>
      </w:tcPr>
    </w:tblStylePr>
    <w:tblStylePr w:type="band1Horz">
      <w:tblPr/>
      <w:tcPr>
        <w:shd w:val="clear" w:color="auto" w:fill="B1BCBE" w:themeFill="accent5" w:themeFillTint="7F"/>
      </w:tcPr>
    </w:tblStylePr>
  </w:style>
  <w:style w:type="table" w:customStyle="1" w:styleId="61">
    <w:name w:val="Цветная сетка — акцент 6"/>
    <w:basedOn w:val="a4"/>
    <w:uiPriority w:val="73"/>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BE9E2" w:themeFill="accent6" w:themeFillTint="33"/>
    </w:tcPr>
    <w:tblStylePr w:type="firstRow">
      <w:rPr>
        <w:b/>
        <w:bCs/>
      </w:rPr>
      <w:tblPr/>
      <w:tcPr>
        <w:shd w:val="clear" w:color="auto" w:fill="D7D3C5" w:themeFill="accent6" w:themeFillTint="66"/>
      </w:tcPr>
    </w:tblStylePr>
    <w:tblStylePr w:type="lastRow">
      <w:rPr>
        <w:b/>
        <w:bCs/>
        <w:color w:val="000000" w:themeColor="text1"/>
      </w:rPr>
      <w:tblPr/>
      <w:tcPr>
        <w:shd w:val="clear" w:color="auto" w:fill="D7D3C5" w:themeFill="accent6" w:themeFillTint="66"/>
      </w:tcPr>
    </w:tblStylePr>
    <w:tblStylePr w:type="firstCol">
      <w:rPr>
        <w:color w:val="FFFFFF" w:themeColor="background1"/>
      </w:rPr>
      <w:tblPr/>
      <w:tcPr>
        <w:shd w:val="clear" w:color="auto" w:fill="776E51" w:themeFill="accent6" w:themeFillShade="BF"/>
      </w:tcPr>
    </w:tblStylePr>
    <w:tblStylePr w:type="lastCol">
      <w:rPr>
        <w:color w:val="FFFFFF" w:themeColor="background1"/>
      </w:rPr>
      <w:tblPr/>
      <w:tcPr>
        <w:shd w:val="clear" w:color="auto" w:fill="776E51" w:themeFill="accent6" w:themeFillShade="BF"/>
      </w:tcPr>
    </w:tblStylePr>
    <w:tblStylePr w:type="band1Vert">
      <w:tblPr/>
      <w:tcPr>
        <w:shd w:val="clear" w:color="auto" w:fill="CEC9B7" w:themeFill="accent6" w:themeFillTint="7F"/>
      </w:tcPr>
    </w:tblStylePr>
    <w:tblStylePr w:type="band1Horz">
      <w:tblPr/>
      <w:tcPr>
        <w:shd w:val="clear" w:color="auto" w:fill="CEC9B7" w:themeFill="accent6" w:themeFillTint="7F"/>
      </w:tcPr>
    </w:tblStylePr>
  </w:style>
  <w:style w:type="table" w:styleId="aff">
    <w:name w:val="Colorful List"/>
    <w:basedOn w:val="a4"/>
    <w:uiPriority w:val="72"/>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B56E3A" w:themeFill="accent2" w:themeFillShade="CC"/>
      </w:tcPr>
    </w:tblStylePr>
    <w:tblStylePr w:type="lastRow">
      <w:rPr>
        <w:b/>
        <w:bCs/>
        <w:color w:val="B56E3A"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customStyle="1" w:styleId="14">
    <w:name w:val="Цветной список — акцент 1"/>
    <w:basedOn w:val="a4"/>
    <w:uiPriority w:val="72"/>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F4F6" w:themeFill="accent1" w:themeFillTint="19"/>
    </w:tcPr>
    <w:tblStylePr w:type="firstRow">
      <w:rPr>
        <w:b/>
        <w:bCs/>
        <w:color w:val="FFFFFF" w:themeColor="background1"/>
      </w:rPr>
      <w:tblPr/>
      <w:tcPr>
        <w:tcBorders>
          <w:bottom w:val="single" w:sz="12" w:space="0" w:color="FFFFFF" w:themeColor="background1"/>
        </w:tcBorders>
        <w:shd w:val="clear" w:color="auto" w:fill="B56E3A" w:themeFill="accent2" w:themeFillShade="CC"/>
      </w:tcPr>
    </w:tblStylePr>
    <w:tblStylePr w:type="lastRow">
      <w:rPr>
        <w:b/>
        <w:bCs/>
        <w:color w:val="B56E3A"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E5EA" w:themeFill="accent1" w:themeFillTint="3F"/>
      </w:tcPr>
    </w:tblStylePr>
    <w:tblStylePr w:type="band1Horz">
      <w:tblPr/>
      <w:tcPr>
        <w:shd w:val="clear" w:color="auto" w:fill="E5EAEE" w:themeFill="accent1" w:themeFillTint="33"/>
      </w:tcPr>
    </w:tblStylePr>
  </w:style>
  <w:style w:type="table" w:customStyle="1" w:styleId="2c">
    <w:name w:val="Цветной список — акцент 2"/>
    <w:basedOn w:val="a4"/>
    <w:uiPriority w:val="72"/>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AF3EF" w:themeFill="accent2" w:themeFillTint="19"/>
    </w:tcPr>
    <w:tblStylePr w:type="firstRow">
      <w:rPr>
        <w:b/>
        <w:bCs/>
        <w:color w:val="FFFFFF" w:themeColor="background1"/>
      </w:rPr>
      <w:tblPr/>
      <w:tcPr>
        <w:tcBorders>
          <w:bottom w:val="single" w:sz="12" w:space="0" w:color="FFFFFF" w:themeColor="background1"/>
        </w:tcBorders>
        <w:shd w:val="clear" w:color="auto" w:fill="B56E3A" w:themeFill="accent2" w:themeFillShade="CC"/>
      </w:tcPr>
    </w:tblStylePr>
    <w:tblStylePr w:type="lastRow">
      <w:rPr>
        <w:b/>
        <w:bCs/>
        <w:color w:val="B56E3A"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2E2D7" w:themeFill="accent2" w:themeFillTint="3F"/>
      </w:tcPr>
    </w:tblStylePr>
    <w:tblStylePr w:type="band1Horz">
      <w:tblPr/>
      <w:tcPr>
        <w:shd w:val="clear" w:color="auto" w:fill="F4E8DF" w:themeFill="accent2" w:themeFillTint="33"/>
      </w:tcPr>
    </w:tblStylePr>
  </w:style>
  <w:style w:type="table" w:customStyle="1" w:styleId="3a">
    <w:name w:val="Цветной список — акцент 3"/>
    <w:basedOn w:val="a4"/>
    <w:uiPriority w:val="72"/>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F0EE" w:themeFill="accent3" w:themeFillTint="19"/>
    </w:tcPr>
    <w:tblStylePr w:type="firstRow">
      <w:rPr>
        <w:b/>
        <w:bCs/>
        <w:color w:val="FFFFFF" w:themeColor="background1"/>
      </w:rPr>
      <w:tblPr/>
      <w:tcPr>
        <w:tcBorders>
          <w:bottom w:val="single" w:sz="12" w:space="0" w:color="FFFFFF" w:themeColor="background1"/>
        </w:tcBorders>
        <w:shd w:val="clear" w:color="auto" w:fill="98754E" w:themeFill="accent4" w:themeFillShade="CC"/>
      </w:tcPr>
    </w:tblStylePr>
    <w:tblStylePr w:type="lastRow">
      <w:rPr>
        <w:b/>
        <w:bCs/>
        <w:color w:val="98754E"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9D6" w:themeFill="accent3" w:themeFillTint="3F"/>
      </w:tcPr>
    </w:tblStylePr>
    <w:tblStylePr w:type="band1Horz">
      <w:tblPr/>
      <w:tcPr>
        <w:shd w:val="clear" w:color="auto" w:fill="E5E0DE" w:themeFill="accent3" w:themeFillTint="33"/>
      </w:tcPr>
    </w:tblStylePr>
  </w:style>
  <w:style w:type="table" w:customStyle="1" w:styleId="46">
    <w:name w:val="Цветной список — акцент 4"/>
    <w:basedOn w:val="a4"/>
    <w:uiPriority w:val="72"/>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7F4F0" w:themeFill="accent4" w:themeFillTint="19"/>
    </w:tcPr>
    <w:tblStylePr w:type="firstRow">
      <w:rPr>
        <w:b/>
        <w:bCs/>
        <w:color w:val="FFFFFF" w:themeColor="background1"/>
      </w:rPr>
      <w:tblPr/>
      <w:tcPr>
        <w:tcBorders>
          <w:bottom w:val="single" w:sz="12" w:space="0" w:color="FFFFFF" w:themeColor="background1"/>
        </w:tcBorders>
        <w:shd w:val="clear" w:color="auto" w:fill="61544C" w:themeFill="accent3" w:themeFillShade="CC"/>
      </w:tcPr>
    </w:tblStylePr>
    <w:tblStylePr w:type="lastRow">
      <w:rPr>
        <w:b/>
        <w:bCs/>
        <w:color w:val="61544C"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CE4DA" w:themeFill="accent4" w:themeFillTint="3F"/>
      </w:tcPr>
    </w:tblStylePr>
    <w:tblStylePr w:type="band1Horz">
      <w:tblPr/>
      <w:tcPr>
        <w:shd w:val="clear" w:color="auto" w:fill="F0E9E1" w:themeFill="accent4" w:themeFillTint="33"/>
      </w:tcPr>
    </w:tblStylePr>
  </w:style>
  <w:style w:type="table" w:customStyle="1" w:styleId="54">
    <w:name w:val="Цветной список — акцент 5"/>
    <w:basedOn w:val="a4"/>
    <w:uiPriority w:val="72"/>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FF1F2" w:themeFill="accent5" w:themeFillTint="19"/>
    </w:tcPr>
    <w:tblStylePr w:type="firstRow">
      <w:rPr>
        <w:b/>
        <w:bCs/>
        <w:color w:val="FFFFFF" w:themeColor="background1"/>
      </w:rPr>
      <w:tblPr/>
      <w:tcPr>
        <w:tcBorders>
          <w:bottom w:val="single" w:sz="12" w:space="0" w:color="FFFFFF" w:themeColor="background1"/>
        </w:tcBorders>
        <w:shd w:val="clear" w:color="auto" w:fill="7F7657" w:themeFill="accent6" w:themeFillShade="CC"/>
      </w:tcPr>
    </w:tblStylePr>
    <w:tblStylePr w:type="lastRow">
      <w:rPr>
        <w:b/>
        <w:bCs/>
        <w:color w:val="7F7657"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8DEDF" w:themeFill="accent5" w:themeFillTint="3F"/>
      </w:tcPr>
    </w:tblStylePr>
    <w:tblStylePr w:type="band1Horz">
      <w:tblPr/>
      <w:tcPr>
        <w:shd w:val="clear" w:color="auto" w:fill="DFE4E5" w:themeFill="accent5" w:themeFillTint="33"/>
      </w:tcPr>
    </w:tblStylePr>
  </w:style>
  <w:style w:type="table" w:customStyle="1" w:styleId="62">
    <w:name w:val="Цветной список — акцент 6"/>
    <w:basedOn w:val="a4"/>
    <w:uiPriority w:val="72"/>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4F0" w:themeFill="accent6" w:themeFillTint="19"/>
    </w:tcPr>
    <w:tblStylePr w:type="firstRow">
      <w:rPr>
        <w:b/>
        <w:bCs/>
        <w:color w:val="FFFFFF" w:themeColor="background1"/>
      </w:rPr>
      <w:tblPr/>
      <w:tcPr>
        <w:tcBorders>
          <w:bottom w:val="single" w:sz="12" w:space="0" w:color="FFFFFF" w:themeColor="background1"/>
        </w:tcBorders>
        <w:shd w:val="clear" w:color="auto" w:fill="525F62" w:themeFill="accent5" w:themeFillShade="CC"/>
      </w:tcPr>
    </w:tblStylePr>
    <w:tblStylePr w:type="lastRow">
      <w:rPr>
        <w:b/>
        <w:bCs/>
        <w:color w:val="525F62"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4DB" w:themeFill="accent6" w:themeFillTint="3F"/>
      </w:tcPr>
    </w:tblStylePr>
    <w:tblStylePr w:type="band1Horz">
      <w:tblPr/>
      <w:tcPr>
        <w:shd w:val="clear" w:color="auto" w:fill="EBE9E2" w:themeFill="accent6" w:themeFillTint="33"/>
      </w:tcPr>
    </w:tblStylePr>
  </w:style>
  <w:style w:type="table" w:styleId="aff0">
    <w:name w:val="Colorful Shading"/>
    <w:basedOn w:val="a4"/>
    <w:uiPriority w:val="71"/>
    <w:pPr>
      <w:spacing w:after="0" w:line="240" w:lineRule="auto"/>
    </w:pPr>
    <w:rPr>
      <w:color w:val="000000" w:themeColor="text1"/>
    </w:rPr>
    <w:tblPr>
      <w:tblStyleRowBandSize w:val="1"/>
      <w:tblStyleColBandSize w:val="1"/>
      <w:tblInd w:w="0" w:type="dxa"/>
      <w:tblBorders>
        <w:top w:val="single" w:sz="24" w:space="0" w:color="CC8E60"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C8E60"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customStyle="1" w:styleId="15">
    <w:name w:val="Цветная заливка — акцент 1"/>
    <w:basedOn w:val="a4"/>
    <w:uiPriority w:val="71"/>
    <w:pPr>
      <w:spacing w:after="0" w:line="240" w:lineRule="auto"/>
    </w:pPr>
    <w:rPr>
      <w:color w:val="000000" w:themeColor="text1"/>
    </w:rPr>
    <w:tblPr>
      <w:tblStyleRowBandSize w:val="1"/>
      <w:tblStyleColBandSize w:val="1"/>
      <w:tblInd w:w="0" w:type="dxa"/>
      <w:tblBorders>
        <w:top w:val="single" w:sz="24" w:space="0" w:color="CC8E60" w:themeColor="accent2"/>
        <w:left w:val="single" w:sz="4" w:space="0" w:color="7E97AD" w:themeColor="accent1"/>
        <w:bottom w:val="single" w:sz="4" w:space="0" w:color="7E97AD" w:themeColor="accent1"/>
        <w:right w:val="single" w:sz="4" w:space="0" w:color="7E97A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F4F6" w:themeFill="accent1" w:themeFillTint="19"/>
    </w:tcPr>
    <w:tblStylePr w:type="firstRow">
      <w:rPr>
        <w:b/>
        <w:bCs/>
      </w:rPr>
      <w:tblPr/>
      <w:tcPr>
        <w:tcBorders>
          <w:top w:val="nil"/>
          <w:left w:val="nil"/>
          <w:bottom w:val="single" w:sz="24" w:space="0" w:color="CC8E60"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55A6D" w:themeFill="accent1" w:themeFillShade="99"/>
      </w:tcPr>
    </w:tblStylePr>
    <w:tblStylePr w:type="firstCol">
      <w:rPr>
        <w:color w:val="FFFFFF" w:themeColor="background1"/>
      </w:rPr>
      <w:tblPr/>
      <w:tcPr>
        <w:tcBorders>
          <w:top w:val="nil"/>
          <w:left w:val="nil"/>
          <w:bottom w:val="nil"/>
          <w:right w:val="nil"/>
          <w:insideH w:val="single" w:sz="4" w:space="0" w:color="455A6D" w:themeColor="accent1" w:themeShade="99"/>
          <w:insideV w:val="nil"/>
        </w:tcBorders>
        <w:shd w:val="clear" w:color="auto" w:fill="455A6D"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455A6D" w:themeFill="accent1" w:themeFillShade="99"/>
      </w:tcPr>
    </w:tblStylePr>
    <w:tblStylePr w:type="band1Vert">
      <w:tblPr/>
      <w:tcPr>
        <w:shd w:val="clear" w:color="auto" w:fill="CBD5DE" w:themeFill="accent1" w:themeFillTint="66"/>
      </w:tcPr>
    </w:tblStylePr>
    <w:tblStylePr w:type="band1Horz">
      <w:tblPr/>
      <w:tcPr>
        <w:shd w:val="clear" w:color="auto" w:fill="BECBD6" w:themeFill="accent1" w:themeFillTint="7F"/>
      </w:tcPr>
    </w:tblStylePr>
    <w:tblStylePr w:type="neCell">
      <w:rPr>
        <w:color w:val="000000" w:themeColor="text1"/>
      </w:rPr>
    </w:tblStylePr>
    <w:tblStylePr w:type="nwCell">
      <w:rPr>
        <w:color w:val="000000" w:themeColor="text1"/>
      </w:rPr>
    </w:tblStylePr>
  </w:style>
  <w:style w:type="table" w:customStyle="1" w:styleId="2d">
    <w:name w:val="Цветная заливка — акцент 2"/>
    <w:basedOn w:val="a4"/>
    <w:uiPriority w:val="71"/>
    <w:pPr>
      <w:spacing w:after="0" w:line="240" w:lineRule="auto"/>
    </w:pPr>
    <w:rPr>
      <w:color w:val="000000" w:themeColor="text1"/>
    </w:rPr>
    <w:tblPr>
      <w:tblStyleRowBandSize w:val="1"/>
      <w:tblStyleColBandSize w:val="1"/>
      <w:tblInd w:w="0" w:type="dxa"/>
      <w:tblBorders>
        <w:top w:val="single" w:sz="24" w:space="0" w:color="CC8E60" w:themeColor="accent2"/>
        <w:left w:val="single" w:sz="4" w:space="0" w:color="CC8E60" w:themeColor="accent2"/>
        <w:bottom w:val="single" w:sz="4" w:space="0" w:color="CC8E60" w:themeColor="accent2"/>
        <w:right w:val="single" w:sz="4" w:space="0" w:color="CC8E60"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AF3EF" w:themeFill="accent2" w:themeFillTint="19"/>
    </w:tcPr>
    <w:tblStylePr w:type="firstRow">
      <w:rPr>
        <w:b/>
        <w:bCs/>
      </w:rPr>
      <w:tblPr/>
      <w:tcPr>
        <w:tcBorders>
          <w:top w:val="nil"/>
          <w:left w:val="nil"/>
          <w:bottom w:val="single" w:sz="24" w:space="0" w:color="CC8E60"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88522B" w:themeFill="accent2" w:themeFillShade="99"/>
      </w:tcPr>
    </w:tblStylePr>
    <w:tblStylePr w:type="firstCol">
      <w:rPr>
        <w:color w:val="FFFFFF" w:themeColor="background1"/>
      </w:rPr>
      <w:tblPr/>
      <w:tcPr>
        <w:tcBorders>
          <w:top w:val="nil"/>
          <w:left w:val="nil"/>
          <w:bottom w:val="nil"/>
          <w:right w:val="nil"/>
          <w:insideH w:val="single" w:sz="4" w:space="0" w:color="88522B" w:themeColor="accent2" w:themeShade="99"/>
          <w:insideV w:val="nil"/>
        </w:tcBorders>
        <w:shd w:val="clear" w:color="auto" w:fill="88522B"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88522B" w:themeFill="accent2" w:themeFillShade="99"/>
      </w:tcPr>
    </w:tblStylePr>
    <w:tblStylePr w:type="band1Vert">
      <w:tblPr/>
      <w:tcPr>
        <w:shd w:val="clear" w:color="auto" w:fill="EAD1BF" w:themeFill="accent2" w:themeFillTint="66"/>
      </w:tcPr>
    </w:tblStylePr>
    <w:tblStylePr w:type="band1Horz">
      <w:tblPr/>
      <w:tcPr>
        <w:shd w:val="clear" w:color="auto" w:fill="E5C6AF" w:themeFill="accent2" w:themeFillTint="7F"/>
      </w:tcPr>
    </w:tblStylePr>
    <w:tblStylePr w:type="neCell">
      <w:rPr>
        <w:color w:val="000000" w:themeColor="text1"/>
      </w:rPr>
    </w:tblStylePr>
    <w:tblStylePr w:type="nwCell">
      <w:rPr>
        <w:color w:val="000000" w:themeColor="text1"/>
      </w:rPr>
    </w:tblStylePr>
  </w:style>
  <w:style w:type="table" w:customStyle="1" w:styleId="3b">
    <w:name w:val="Цветная заливка — акцент 3"/>
    <w:basedOn w:val="a4"/>
    <w:uiPriority w:val="71"/>
    <w:pPr>
      <w:spacing w:after="0" w:line="240" w:lineRule="auto"/>
    </w:pPr>
    <w:rPr>
      <w:color w:val="000000" w:themeColor="text1"/>
    </w:rPr>
    <w:tblPr>
      <w:tblStyleRowBandSize w:val="1"/>
      <w:tblStyleColBandSize w:val="1"/>
      <w:tblInd w:w="0" w:type="dxa"/>
      <w:tblBorders>
        <w:top w:val="single" w:sz="24" w:space="0" w:color="B4936D" w:themeColor="accent4"/>
        <w:left w:val="single" w:sz="4" w:space="0" w:color="7A6A60" w:themeColor="accent3"/>
        <w:bottom w:val="single" w:sz="4" w:space="0" w:color="7A6A60" w:themeColor="accent3"/>
        <w:right w:val="single" w:sz="4" w:space="0" w:color="7A6A60"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F0EE" w:themeFill="accent3" w:themeFillTint="19"/>
    </w:tcPr>
    <w:tblStylePr w:type="firstRow">
      <w:rPr>
        <w:b/>
        <w:bCs/>
      </w:rPr>
      <w:tblPr/>
      <w:tcPr>
        <w:tcBorders>
          <w:top w:val="nil"/>
          <w:left w:val="nil"/>
          <w:bottom w:val="single" w:sz="24" w:space="0" w:color="B4936D"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93F39" w:themeFill="accent3" w:themeFillShade="99"/>
      </w:tcPr>
    </w:tblStylePr>
    <w:tblStylePr w:type="firstCol">
      <w:rPr>
        <w:color w:val="FFFFFF" w:themeColor="background1"/>
      </w:rPr>
      <w:tblPr/>
      <w:tcPr>
        <w:tcBorders>
          <w:top w:val="nil"/>
          <w:left w:val="nil"/>
          <w:bottom w:val="nil"/>
          <w:right w:val="nil"/>
          <w:insideH w:val="single" w:sz="4" w:space="0" w:color="493F39" w:themeColor="accent3" w:themeShade="99"/>
          <w:insideV w:val="nil"/>
        </w:tcBorders>
        <w:shd w:val="clear" w:color="auto" w:fill="493F39"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493F39" w:themeFill="accent3" w:themeFillShade="99"/>
      </w:tcPr>
    </w:tblStylePr>
    <w:tblStylePr w:type="band1Vert">
      <w:tblPr/>
      <w:tcPr>
        <w:shd w:val="clear" w:color="auto" w:fill="CBC2BD" w:themeFill="accent3" w:themeFillTint="66"/>
      </w:tcPr>
    </w:tblStylePr>
    <w:tblStylePr w:type="band1Horz">
      <w:tblPr/>
      <w:tcPr>
        <w:shd w:val="clear" w:color="auto" w:fill="BEB4AD" w:themeFill="accent3" w:themeFillTint="7F"/>
      </w:tcPr>
    </w:tblStylePr>
  </w:style>
  <w:style w:type="table" w:customStyle="1" w:styleId="47">
    <w:name w:val="Цветная заливка — акцент 4"/>
    <w:basedOn w:val="a4"/>
    <w:uiPriority w:val="71"/>
    <w:pPr>
      <w:spacing w:after="0" w:line="240" w:lineRule="auto"/>
    </w:pPr>
    <w:rPr>
      <w:color w:val="000000" w:themeColor="text1"/>
    </w:rPr>
    <w:tblPr>
      <w:tblStyleRowBandSize w:val="1"/>
      <w:tblStyleColBandSize w:val="1"/>
      <w:tblInd w:w="0" w:type="dxa"/>
      <w:tblBorders>
        <w:top w:val="single" w:sz="24" w:space="0" w:color="7A6A60" w:themeColor="accent3"/>
        <w:left w:val="single" w:sz="4" w:space="0" w:color="B4936D" w:themeColor="accent4"/>
        <w:bottom w:val="single" w:sz="4" w:space="0" w:color="B4936D" w:themeColor="accent4"/>
        <w:right w:val="single" w:sz="4" w:space="0" w:color="B4936D"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7F4F0" w:themeFill="accent4" w:themeFillTint="19"/>
    </w:tcPr>
    <w:tblStylePr w:type="firstRow">
      <w:rPr>
        <w:b/>
        <w:bCs/>
      </w:rPr>
      <w:tblPr/>
      <w:tcPr>
        <w:tcBorders>
          <w:top w:val="nil"/>
          <w:left w:val="nil"/>
          <w:bottom w:val="single" w:sz="24" w:space="0" w:color="7A6A60"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2583B" w:themeFill="accent4" w:themeFillShade="99"/>
      </w:tcPr>
    </w:tblStylePr>
    <w:tblStylePr w:type="firstCol">
      <w:rPr>
        <w:color w:val="FFFFFF" w:themeColor="background1"/>
      </w:rPr>
      <w:tblPr/>
      <w:tcPr>
        <w:tcBorders>
          <w:top w:val="nil"/>
          <w:left w:val="nil"/>
          <w:bottom w:val="nil"/>
          <w:right w:val="nil"/>
          <w:insideH w:val="single" w:sz="4" w:space="0" w:color="72583B" w:themeColor="accent4" w:themeShade="99"/>
          <w:insideV w:val="nil"/>
        </w:tcBorders>
        <w:shd w:val="clear" w:color="auto" w:fill="72583B"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72583B" w:themeFill="accent4" w:themeFillShade="99"/>
      </w:tcPr>
    </w:tblStylePr>
    <w:tblStylePr w:type="band1Vert">
      <w:tblPr/>
      <w:tcPr>
        <w:shd w:val="clear" w:color="auto" w:fill="E1D3C4" w:themeFill="accent4" w:themeFillTint="66"/>
      </w:tcPr>
    </w:tblStylePr>
    <w:tblStylePr w:type="band1Horz">
      <w:tblPr/>
      <w:tcPr>
        <w:shd w:val="clear" w:color="auto" w:fill="D9C9B6" w:themeFill="accent4" w:themeFillTint="7F"/>
      </w:tcPr>
    </w:tblStylePr>
    <w:tblStylePr w:type="neCell">
      <w:rPr>
        <w:color w:val="000000" w:themeColor="text1"/>
      </w:rPr>
    </w:tblStylePr>
    <w:tblStylePr w:type="nwCell">
      <w:rPr>
        <w:color w:val="000000" w:themeColor="text1"/>
      </w:rPr>
    </w:tblStylePr>
  </w:style>
  <w:style w:type="table" w:customStyle="1" w:styleId="55">
    <w:name w:val="Цветная заливка — акцент 5"/>
    <w:basedOn w:val="a4"/>
    <w:uiPriority w:val="71"/>
    <w:pPr>
      <w:spacing w:after="0" w:line="240" w:lineRule="auto"/>
    </w:pPr>
    <w:rPr>
      <w:color w:val="000000" w:themeColor="text1"/>
    </w:rPr>
    <w:tblPr>
      <w:tblStyleRowBandSize w:val="1"/>
      <w:tblStyleColBandSize w:val="1"/>
      <w:tblInd w:w="0" w:type="dxa"/>
      <w:tblBorders>
        <w:top w:val="single" w:sz="24" w:space="0" w:color="9D936F" w:themeColor="accent6"/>
        <w:left w:val="single" w:sz="4" w:space="0" w:color="67787B" w:themeColor="accent5"/>
        <w:bottom w:val="single" w:sz="4" w:space="0" w:color="67787B" w:themeColor="accent5"/>
        <w:right w:val="single" w:sz="4" w:space="0" w:color="67787B"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FF1F2" w:themeFill="accent5" w:themeFillTint="19"/>
    </w:tcPr>
    <w:tblStylePr w:type="firstRow">
      <w:rPr>
        <w:b/>
        <w:bCs/>
      </w:rPr>
      <w:tblPr/>
      <w:tcPr>
        <w:tcBorders>
          <w:top w:val="nil"/>
          <w:left w:val="nil"/>
          <w:bottom w:val="single" w:sz="24" w:space="0" w:color="9D936F"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3D4749" w:themeFill="accent5" w:themeFillShade="99"/>
      </w:tcPr>
    </w:tblStylePr>
    <w:tblStylePr w:type="firstCol">
      <w:rPr>
        <w:color w:val="FFFFFF" w:themeColor="background1"/>
      </w:rPr>
      <w:tblPr/>
      <w:tcPr>
        <w:tcBorders>
          <w:top w:val="nil"/>
          <w:left w:val="nil"/>
          <w:bottom w:val="nil"/>
          <w:right w:val="nil"/>
          <w:insideH w:val="single" w:sz="4" w:space="0" w:color="3D4749" w:themeColor="accent5" w:themeShade="99"/>
          <w:insideV w:val="nil"/>
        </w:tcBorders>
        <w:shd w:val="clear" w:color="auto" w:fill="3D4749"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3D4749" w:themeFill="accent5" w:themeFillShade="99"/>
      </w:tcPr>
    </w:tblStylePr>
    <w:tblStylePr w:type="band1Vert">
      <w:tblPr/>
      <w:tcPr>
        <w:shd w:val="clear" w:color="auto" w:fill="C1C9CB" w:themeFill="accent5" w:themeFillTint="66"/>
      </w:tcPr>
    </w:tblStylePr>
    <w:tblStylePr w:type="band1Horz">
      <w:tblPr/>
      <w:tcPr>
        <w:shd w:val="clear" w:color="auto" w:fill="B1BCBE" w:themeFill="accent5" w:themeFillTint="7F"/>
      </w:tcPr>
    </w:tblStylePr>
    <w:tblStylePr w:type="neCell">
      <w:rPr>
        <w:color w:val="000000" w:themeColor="text1"/>
      </w:rPr>
    </w:tblStylePr>
    <w:tblStylePr w:type="nwCell">
      <w:rPr>
        <w:color w:val="000000" w:themeColor="text1"/>
      </w:rPr>
    </w:tblStylePr>
  </w:style>
  <w:style w:type="table" w:customStyle="1" w:styleId="63">
    <w:name w:val="Цветная заливка — акцент 6"/>
    <w:basedOn w:val="a4"/>
    <w:uiPriority w:val="71"/>
    <w:pPr>
      <w:spacing w:after="0" w:line="240" w:lineRule="auto"/>
    </w:pPr>
    <w:rPr>
      <w:color w:val="000000" w:themeColor="text1"/>
    </w:rPr>
    <w:tblPr>
      <w:tblStyleRowBandSize w:val="1"/>
      <w:tblStyleColBandSize w:val="1"/>
      <w:tblInd w:w="0" w:type="dxa"/>
      <w:tblBorders>
        <w:top w:val="single" w:sz="24" w:space="0" w:color="67787B" w:themeColor="accent5"/>
        <w:left w:val="single" w:sz="4" w:space="0" w:color="9D936F" w:themeColor="accent6"/>
        <w:bottom w:val="single" w:sz="4" w:space="0" w:color="9D936F" w:themeColor="accent6"/>
        <w:right w:val="single" w:sz="4" w:space="0" w:color="9D936F"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4F0" w:themeFill="accent6" w:themeFillTint="19"/>
    </w:tcPr>
    <w:tblStylePr w:type="firstRow">
      <w:rPr>
        <w:b/>
        <w:bCs/>
      </w:rPr>
      <w:tblPr/>
      <w:tcPr>
        <w:tcBorders>
          <w:top w:val="nil"/>
          <w:left w:val="nil"/>
          <w:bottom w:val="single" w:sz="24" w:space="0" w:color="67787B"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F5841" w:themeFill="accent6" w:themeFillShade="99"/>
      </w:tcPr>
    </w:tblStylePr>
    <w:tblStylePr w:type="firstCol">
      <w:rPr>
        <w:color w:val="FFFFFF" w:themeColor="background1"/>
      </w:rPr>
      <w:tblPr/>
      <w:tcPr>
        <w:tcBorders>
          <w:top w:val="nil"/>
          <w:left w:val="nil"/>
          <w:bottom w:val="nil"/>
          <w:right w:val="nil"/>
          <w:insideH w:val="single" w:sz="4" w:space="0" w:color="5F5841" w:themeColor="accent6" w:themeShade="99"/>
          <w:insideV w:val="nil"/>
        </w:tcBorders>
        <w:shd w:val="clear" w:color="auto" w:fill="5F5841"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5F5841" w:themeFill="accent6" w:themeFillShade="99"/>
      </w:tcPr>
    </w:tblStylePr>
    <w:tblStylePr w:type="band1Vert">
      <w:tblPr/>
      <w:tcPr>
        <w:shd w:val="clear" w:color="auto" w:fill="D7D3C5" w:themeFill="accent6" w:themeFillTint="66"/>
      </w:tcPr>
    </w:tblStylePr>
    <w:tblStylePr w:type="band1Horz">
      <w:tblPr/>
      <w:tcPr>
        <w:shd w:val="clear" w:color="auto" w:fill="CEC9B7" w:themeFill="accent6" w:themeFillTint="7F"/>
      </w:tcPr>
    </w:tblStylePr>
    <w:tblStylePr w:type="neCell">
      <w:rPr>
        <w:color w:val="000000" w:themeColor="text1"/>
      </w:rPr>
    </w:tblStylePr>
    <w:tblStylePr w:type="nwCell">
      <w:rPr>
        <w:color w:val="000000" w:themeColor="text1"/>
      </w:rPr>
    </w:tblStylePr>
  </w:style>
  <w:style w:type="character" w:customStyle="1" w:styleId="aff1">
    <w:name w:val="ссылка на заметку"/>
    <w:basedOn w:val="a3"/>
    <w:uiPriority w:val="99"/>
    <w:semiHidden/>
    <w:unhideWhenUsed/>
    <w:rPr>
      <w:sz w:val="16"/>
    </w:rPr>
  </w:style>
  <w:style w:type="paragraph" w:customStyle="1" w:styleId="aff2">
    <w:name w:val="текст заметки"/>
    <w:basedOn w:val="a2"/>
    <w:link w:val="aff3"/>
    <w:uiPriority w:val="99"/>
    <w:semiHidden/>
    <w:unhideWhenUsed/>
  </w:style>
  <w:style w:type="character" w:customStyle="1" w:styleId="aff3">
    <w:name w:val="Текст примечания (знак)"/>
    <w:basedOn w:val="a3"/>
    <w:link w:val="aff2"/>
    <w:uiPriority w:val="99"/>
    <w:semiHidden/>
    <w:rPr>
      <w:sz w:val="20"/>
    </w:rPr>
  </w:style>
  <w:style w:type="paragraph" w:customStyle="1" w:styleId="aff4">
    <w:name w:val="тема заметки"/>
    <w:basedOn w:val="aff2"/>
    <w:next w:val="aff2"/>
    <w:link w:val="aff5"/>
    <w:uiPriority w:val="99"/>
    <w:semiHidden/>
    <w:unhideWhenUsed/>
    <w:rPr>
      <w:b/>
      <w:bCs/>
    </w:rPr>
  </w:style>
  <w:style w:type="character" w:customStyle="1" w:styleId="aff5">
    <w:name w:val="Тема примечания (знак)"/>
    <w:basedOn w:val="aff3"/>
    <w:link w:val="aff4"/>
    <w:uiPriority w:val="99"/>
    <w:semiHidden/>
    <w:rPr>
      <w:b/>
      <w:bCs/>
      <w:sz w:val="20"/>
    </w:rPr>
  </w:style>
  <w:style w:type="table" w:styleId="aff6">
    <w:name w:val="Dark List"/>
    <w:basedOn w:val="a4"/>
    <w:uiPriority w:val="70"/>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customStyle="1" w:styleId="16">
    <w:name w:val="Темный список — акцент 1"/>
    <w:basedOn w:val="a4"/>
    <w:uiPriority w:val="70"/>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7E97A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94B5A"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577188"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577188" w:themeFill="accent1" w:themeFillShade="BF"/>
      </w:tcPr>
    </w:tblStylePr>
    <w:tblStylePr w:type="band1Vert">
      <w:tblPr/>
      <w:tcPr>
        <w:tcBorders>
          <w:top w:val="nil"/>
          <w:left w:val="nil"/>
          <w:bottom w:val="nil"/>
          <w:right w:val="nil"/>
          <w:insideH w:val="nil"/>
          <w:insideV w:val="nil"/>
        </w:tcBorders>
        <w:shd w:val="clear" w:color="auto" w:fill="577188" w:themeFill="accent1" w:themeFillShade="BF"/>
      </w:tcPr>
    </w:tblStylePr>
    <w:tblStylePr w:type="band1Horz">
      <w:tblPr/>
      <w:tcPr>
        <w:tcBorders>
          <w:top w:val="nil"/>
          <w:left w:val="nil"/>
          <w:bottom w:val="nil"/>
          <w:right w:val="nil"/>
          <w:insideH w:val="nil"/>
          <w:insideV w:val="nil"/>
        </w:tcBorders>
        <w:shd w:val="clear" w:color="auto" w:fill="577188" w:themeFill="accent1" w:themeFillShade="BF"/>
      </w:tcPr>
    </w:tblStylePr>
  </w:style>
  <w:style w:type="table" w:customStyle="1" w:styleId="2e">
    <w:name w:val="Темный список — акцент 2"/>
    <w:basedOn w:val="a4"/>
    <w:uiPriority w:val="70"/>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C8E60"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714424"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AA6736"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AA6736" w:themeFill="accent2" w:themeFillShade="BF"/>
      </w:tcPr>
    </w:tblStylePr>
    <w:tblStylePr w:type="band1Vert">
      <w:tblPr/>
      <w:tcPr>
        <w:tcBorders>
          <w:top w:val="nil"/>
          <w:left w:val="nil"/>
          <w:bottom w:val="nil"/>
          <w:right w:val="nil"/>
          <w:insideH w:val="nil"/>
          <w:insideV w:val="nil"/>
        </w:tcBorders>
        <w:shd w:val="clear" w:color="auto" w:fill="AA6736" w:themeFill="accent2" w:themeFillShade="BF"/>
      </w:tcPr>
    </w:tblStylePr>
    <w:tblStylePr w:type="band1Horz">
      <w:tblPr/>
      <w:tcPr>
        <w:tcBorders>
          <w:top w:val="nil"/>
          <w:left w:val="nil"/>
          <w:bottom w:val="nil"/>
          <w:right w:val="nil"/>
          <w:insideH w:val="nil"/>
          <w:insideV w:val="nil"/>
        </w:tcBorders>
        <w:shd w:val="clear" w:color="auto" w:fill="AA6736" w:themeFill="accent2" w:themeFillShade="BF"/>
      </w:tcPr>
    </w:tblStylePr>
  </w:style>
  <w:style w:type="table" w:customStyle="1" w:styleId="3c">
    <w:name w:val="Темный список — акцент 3"/>
    <w:basedOn w:val="a4"/>
    <w:uiPriority w:val="70"/>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7A6A60"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C342F"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5B4F47"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5B4F47" w:themeFill="accent3" w:themeFillShade="BF"/>
      </w:tcPr>
    </w:tblStylePr>
    <w:tblStylePr w:type="band1Vert">
      <w:tblPr/>
      <w:tcPr>
        <w:tcBorders>
          <w:top w:val="nil"/>
          <w:left w:val="nil"/>
          <w:bottom w:val="nil"/>
          <w:right w:val="nil"/>
          <w:insideH w:val="nil"/>
          <w:insideV w:val="nil"/>
        </w:tcBorders>
        <w:shd w:val="clear" w:color="auto" w:fill="5B4F47" w:themeFill="accent3" w:themeFillShade="BF"/>
      </w:tcPr>
    </w:tblStylePr>
    <w:tblStylePr w:type="band1Horz">
      <w:tblPr/>
      <w:tcPr>
        <w:tcBorders>
          <w:top w:val="nil"/>
          <w:left w:val="nil"/>
          <w:bottom w:val="nil"/>
          <w:right w:val="nil"/>
          <w:insideH w:val="nil"/>
          <w:insideV w:val="nil"/>
        </w:tcBorders>
        <w:shd w:val="clear" w:color="auto" w:fill="5B4F47" w:themeFill="accent3" w:themeFillShade="BF"/>
      </w:tcPr>
    </w:tblStylePr>
  </w:style>
  <w:style w:type="table" w:customStyle="1" w:styleId="48">
    <w:name w:val="Темный список — акцент 4"/>
    <w:basedOn w:val="a4"/>
    <w:uiPriority w:val="70"/>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B4936D"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5E4930"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8E6E49"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8E6E49" w:themeFill="accent4" w:themeFillShade="BF"/>
      </w:tcPr>
    </w:tblStylePr>
    <w:tblStylePr w:type="band1Vert">
      <w:tblPr/>
      <w:tcPr>
        <w:tcBorders>
          <w:top w:val="nil"/>
          <w:left w:val="nil"/>
          <w:bottom w:val="nil"/>
          <w:right w:val="nil"/>
          <w:insideH w:val="nil"/>
          <w:insideV w:val="nil"/>
        </w:tcBorders>
        <w:shd w:val="clear" w:color="auto" w:fill="8E6E49" w:themeFill="accent4" w:themeFillShade="BF"/>
      </w:tcPr>
    </w:tblStylePr>
    <w:tblStylePr w:type="band1Horz">
      <w:tblPr/>
      <w:tcPr>
        <w:tcBorders>
          <w:top w:val="nil"/>
          <w:left w:val="nil"/>
          <w:bottom w:val="nil"/>
          <w:right w:val="nil"/>
          <w:insideH w:val="nil"/>
          <w:insideV w:val="nil"/>
        </w:tcBorders>
        <w:shd w:val="clear" w:color="auto" w:fill="8E6E49" w:themeFill="accent4" w:themeFillShade="BF"/>
      </w:tcPr>
    </w:tblStylePr>
  </w:style>
  <w:style w:type="table" w:customStyle="1" w:styleId="56">
    <w:name w:val="Темный список — акцент 5"/>
    <w:basedOn w:val="a4"/>
    <w:uiPriority w:val="70"/>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67787B"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33B3D"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4D595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4D595B" w:themeFill="accent5" w:themeFillShade="BF"/>
      </w:tcPr>
    </w:tblStylePr>
    <w:tblStylePr w:type="band1Vert">
      <w:tblPr/>
      <w:tcPr>
        <w:tcBorders>
          <w:top w:val="nil"/>
          <w:left w:val="nil"/>
          <w:bottom w:val="nil"/>
          <w:right w:val="nil"/>
          <w:insideH w:val="nil"/>
          <w:insideV w:val="nil"/>
        </w:tcBorders>
        <w:shd w:val="clear" w:color="auto" w:fill="4D595B" w:themeFill="accent5" w:themeFillShade="BF"/>
      </w:tcPr>
    </w:tblStylePr>
    <w:tblStylePr w:type="band1Horz">
      <w:tblPr/>
      <w:tcPr>
        <w:tcBorders>
          <w:top w:val="nil"/>
          <w:left w:val="nil"/>
          <w:bottom w:val="nil"/>
          <w:right w:val="nil"/>
          <w:insideH w:val="nil"/>
          <w:insideV w:val="nil"/>
        </w:tcBorders>
        <w:shd w:val="clear" w:color="auto" w:fill="4D595B" w:themeFill="accent5" w:themeFillShade="BF"/>
      </w:tcPr>
    </w:tblStylePr>
  </w:style>
  <w:style w:type="table" w:customStyle="1" w:styleId="64">
    <w:name w:val="Темный список — акцент 6"/>
    <w:basedOn w:val="a4"/>
    <w:uiPriority w:val="70"/>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D936F"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F493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776E51"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776E51" w:themeFill="accent6" w:themeFillShade="BF"/>
      </w:tcPr>
    </w:tblStylePr>
    <w:tblStylePr w:type="band1Vert">
      <w:tblPr/>
      <w:tcPr>
        <w:tcBorders>
          <w:top w:val="nil"/>
          <w:left w:val="nil"/>
          <w:bottom w:val="nil"/>
          <w:right w:val="nil"/>
          <w:insideH w:val="nil"/>
          <w:insideV w:val="nil"/>
        </w:tcBorders>
        <w:shd w:val="clear" w:color="auto" w:fill="776E51" w:themeFill="accent6" w:themeFillShade="BF"/>
      </w:tcPr>
    </w:tblStylePr>
    <w:tblStylePr w:type="band1Horz">
      <w:tblPr/>
      <w:tcPr>
        <w:tcBorders>
          <w:top w:val="nil"/>
          <w:left w:val="nil"/>
          <w:bottom w:val="nil"/>
          <w:right w:val="nil"/>
          <w:insideH w:val="nil"/>
          <w:insideV w:val="nil"/>
        </w:tcBorders>
        <w:shd w:val="clear" w:color="auto" w:fill="776E51" w:themeFill="accent6" w:themeFillShade="BF"/>
      </w:tcPr>
    </w:tblStylePr>
  </w:style>
  <w:style w:type="paragraph" w:styleId="aff7">
    <w:name w:val="Date"/>
    <w:basedOn w:val="a2"/>
    <w:next w:val="a2"/>
    <w:link w:val="aff8"/>
    <w:uiPriority w:val="99"/>
    <w:semiHidden/>
    <w:unhideWhenUsed/>
  </w:style>
  <w:style w:type="character" w:customStyle="1" w:styleId="aff8">
    <w:name w:val="Дата Знак"/>
    <w:basedOn w:val="a3"/>
    <w:link w:val="aff7"/>
    <w:uiPriority w:val="99"/>
    <w:semiHidden/>
  </w:style>
  <w:style w:type="paragraph" w:styleId="aff9">
    <w:name w:val="Document Map"/>
    <w:basedOn w:val="a2"/>
    <w:link w:val="affa"/>
    <w:uiPriority w:val="99"/>
    <w:semiHidden/>
    <w:unhideWhenUsed/>
    <w:pPr>
      <w:spacing w:after="0"/>
    </w:pPr>
    <w:rPr>
      <w:rFonts w:ascii="Tahoma" w:hAnsi="Tahoma" w:cs="Tahoma"/>
      <w:sz w:val="16"/>
    </w:rPr>
  </w:style>
  <w:style w:type="character" w:customStyle="1" w:styleId="affa">
    <w:name w:val="Схема документа Знак"/>
    <w:basedOn w:val="a3"/>
    <w:link w:val="aff9"/>
    <w:uiPriority w:val="99"/>
    <w:semiHidden/>
    <w:rPr>
      <w:rFonts w:ascii="Tahoma" w:hAnsi="Tahoma" w:cs="Tahoma"/>
      <w:sz w:val="16"/>
    </w:rPr>
  </w:style>
  <w:style w:type="paragraph" w:styleId="affb">
    <w:name w:val="Signature"/>
    <w:basedOn w:val="a2"/>
    <w:link w:val="affc"/>
    <w:uiPriority w:val="9"/>
    <w:unhideWhenUsed/>
    <w:qFormat/>
    <w:pPr>
      <w:spacing w:before="720" w:after="0" w:line="312" w:lineRule="auto"/>
      <w:contextualSpacing/>
    </w:pPr>
  </w:style>
  <w:style w:type="character" w:customStyle="1" w:styleId="affd">
    <w:name w:val="Подпись (знак)"/>
    <w:basedOn w:val="a3"/>
    <w:uiPriority w:val="99"/>
    <w:semiHidden/>
  </w:style>
  <w:style w:type="character" w:styleId="affe">
    <w:name w:val="Emphasis"/>
    <w:basedOn w:val="a3"/>
    <w:uiPriority w:val="20"/>
    <w:semiHidden/>
    <w:unhideWhenUsed/>
    <w:rPr>
      <w:i/>
      <w:iCs/>
    </w:rPr>
  </w:style>
  <w:style w:type="character" w:customStyle="1" w:styleId="afff">
    <w:name w:val="знак концевой сноски"/>
    <w:basedOn w:val="a3"/>
    <w:uiPriority w:val="99"/>
    <w:semiHidden/>
    <w:unhideWhenUsed/>
    <w:rPr>
      <w:vertAlign w:val="superscript"/>
    </w:rPr>
  </w:style>
  <w:style w:type="paragraph" w:customStyle="1" w:styleId="afff0">
    <w:name w:val="текст концевой сноски"/>
    <w:basedOn w:val="a2"/>
    <w:link w:val="afff1"/>
    <w:uiPriority w:val="99"/>
    <w:semiHidden/>
    <w:unhideWhenUsed/>
    <w:pPr>
      <w:spacing w:after="0"/>
    </w:pPr>
  </w:style>
  <w:style w:type="character" w:customStyle="1" w:styleId="afff1">
    <w:name w:val="Текст концевой сноски (знак)"/>
    <w:basedOn w:val="a3"/>
    <w:link w:val="afff0"/>
    <w:uiPriority w:val="99"/>
    <w:semiHidden/>
    <w:rPr>
      <w:sz w:val="20"/>
    </w:rPr>
  </w:style>
  <w:style w:type="paragraph" w:customStyle="1" w:styleId="afff2">
    <w:name w:val="адрес на конверте"/>
    <w:basedOn w:val="a2"/>
    <w:uiPriority w:val="99"/>
    <w:semiHidden/>
    <w:unhideWhenUsed/>
    <w:pPr>
      <w:framePr w:w="7920" w:h="1980" w:hRule="exact" w:hSpace="180" w:wrap="auto" w:hAnchor="page" w:xAlign="center" w:yAlign="bottom"/>
      <w:spacing w:after="0"/>
      <w:ind w:left="2880"/>
    </w:pPr>
    <w:rPr>
      <w:rFonts w:asciiTheme="majorHAnsi" w:eastAsiaTheme="majorEastAsia" w:hAnsiTheme="majorHAnsi" w:cstheme="majorBidi"/>
      <w:sz w:val="24"/>
    </w:rPr>
  </w:style>
  <w:style w:type="paragraph" w:customStyle="1" w:styleId="afff3">
    <w:name w:val="обратный адрес на конверте"/>
    <w:basedOn w:val="a2"/>
    <w:uiPriority w:val="99"/>
    <w:semiHidden/>
    <w:unhideWhenUsed/>
    <w:pPr>
      <w:spacing w:after="0"/>
    </w:pPr>
    <w:rPr>
      <w:rFonts w:asciiTheme="majorHAnsi" w:eastAsiaTheme="majorEastAsia" w:hAnsiTheme="majorHAnsi" w:cstheme="majorBidi"/>
    </w:rPr>
  </w:style>
  <w:style w:type="character" w:styleId="afff4">
    <w:name w:val="FollowedHyperlink"/>
    <w:basedOn w:val="a3"/>
    <w:uiPriority w:val="99"/>
    <w:semiHidden/>
    <w:unhideWhenUsed/>
    <w:rPr>
      <w:color w:val="969696" w:themeColor="followedHyperlink"/>
      <w:u w:val="single"/>
    </w:rPr>
  </w:style>
  <w:style w:type="character" w:customStyle="1" w:styleId="afff5">
    <w:name w:val="знак сноски"/>
    <w:basedOn w:val="a3"/>
    <w:uiPriority w:val="99"/>
    <w:semiHidden/>
    <w:unhideWhenUsed/>
    <w:rPr>
      <w:vertAlign w:val="superscript"/>
    </w:rPr>
  </w:style>
  <w:style w:type="paragraph" w:customStyle="1" w:styleId="afff6">
    <w:name w:val="текст сноски"/>
    <w:basedOn w:val="a2"/>
    <w:link w:val="afff7"/>
    <w:uiPriority w:val="99"/>
    <w:semiHidden/>
    <w:unhideWhenUsed/>
    <w:pPr>
      <w:spacing w:after="0"/>
    </w:pPr>
  </w:style>
  <w:style w:type="character" w:customStyle="1" w:styleId="afff7">
    <w:name w:val="Текст сноски (знак)"/>
    <w:basedOn w:val="a3"/>
    <w:link w:val="afff6"/>
    <w:uiPriority w:val="99"/>
    <w:semiHidden/>
    <w:rPr>
      <w:sz w:val="20"/>
    </w:rPr>
  </w:style>
  <w:style w:type="character" w:customStyle="1" w:styleId="34">
    <w:name w:val="Заголовок 3 (знак)"/>
    <w:basedOn w:val="a3"/>
    <w:link w:val="33"/>
    <w:uiPriority w:val="1"/>
    <w:rPr>
      <w:rFonts w:asciiTheme="majorHAnsi" w:eastAsiaTheme="majorEastAsia" w:hAnsiTheme="majorHAnsi" w:cstheme="majorBidi"/>
      <w:b/>
      <w:bCs/>
      <w:color w:val="7E97AD" w:themeColor="accent1"/>
      <w:kern w:val="20"/>
      <w14:ligatures w14:val="standardContextual"/>
    </w:rPr>
  </w:style>
  <w:style w:type="character" w:customStyle="1" w:styleId="44">
    <w:name w:val="Заголовок 4 (знак)"/>
    <w:basedOn w:val="a3"/>
    <w:link w:val="43"/>
    <w:uiPriority w:val="18"/>
    <w:semiHidden/>
    <w:rPr>
      <w:rFonts w:asciiTheme="majorHAnsi" w:eastAsiaTheme="majorEastAsia" w:hAnsiTheme="majorHAnsi" w:cstheme="majorBidi"/>
      <w:b/>
      <w:bCs/>
      <w:i/>
      <w:iCs/>
      <w:color w:val="7E97AD" w:themeColor="accent1"/>
      <w:kern w:val="20"/>
    </w:rPr>
  </w:style>
  <w:style w:type="character" w:customStyle="1" w:styleId="52">
    <w:name w:val="Заголовок 5 (знак)"/>
    <w:basedOn w:val="a3"/>
    <w:link w:val="51"/>
    <w:uiPriority w:val="18"/>
    <w:semiHidden/>
    <w:rPr>
      <w:rFonts w:asciiTheme="majorHAnsi" w:eastAsiaTheme="majorEastAsia" w:hAnsiTheme="majorHAnsi" w:cstheme="majorBidi"/>
      <w:color w:val="394B5A" w:themeColor="accent1" w:themeShade="7F"/>
      <w:kern w:val="20"/>
    </w:rPr>
  </w:style>
  <w:style w:type="character" w:customStyle="1" w:styleId="60">
    <w:name w:val="Заголовок 6 (знак)"/>
    <w:basedOn w:val="a3"/>
    <w:link w:val="6"/>
    <w:uiPriority w:val="18"/>
    <w:semiHidden/>
    <w:rPr>
      <w:rFonts w:asciiTheme="majorHAnsi" w:eastAsiaTheme="majorEastAsia" w:hAnsiTheme="majorHAnsi" w:cstheme="majorBidi"/>
      <w:i/>
      <w:iCs/>
      <w:color w:val="394B5A" w:themeColor="accent1" w:themeShade="7F"/>
      <w:kern w:val="20"/>
    </w:rPr>
  </w:style>
  <w:style w:type="character" w:customStyle="1" w:styleId="70">
    <w:name w:val="Заголовок 7 (знак)"/>
    <w:basedOn w:val="a3"/>
    <w:link w:val="7"/>
    <w:uiPriority w:val="18"/>
    <w:semiHidden/>
    <w:rPr>
      <w:rFonts w:asciiTheme="majorHAnsi" w:eastAsiaTheme="majorEastAsia" w:hAnsiTheme="majorHAnsi" w:cstheme="majorBidi"/>
      <w:i/>
      <w:iCs/>
      <w:color w:val="404040" w:themeColor="text1" w:themeTint="BF"/>
      <w:kern w:val="20"/>
    </w:rPr>
  </w:style>
  <w:style w:type="character" w:customStyle="1" w:styleId="80">
    <w:name w:val="Заголовок 8 (знак)"/>
    <w:basedOn w:val="a3"/>
    <w:link w:val="8"/>
    <w:uiPriority w:val="18"/>
    <w:semiHidden/>
    <w:rPr>
      <w:rFonts w:asciiTheme="majorHAnsi" w:eastAsiaTheme="majorEastAsia" w:hAnsiTheme="majorHAnsi" w:cstheme="majorBidi"/>
      <w:color w:val="404040" w:themeColor="text1" w:themeTint="BF"/>
      <w:kern w:val="20"/>
    </w:rPr>
  </w:style>
  <w:style w:type="character" w:customStyle="1" w:styleId="90">
    <w:name w:val="Заголовок 9 (знак)"/>
    <w:basedOn w:val="a3"/>
    <w:link w:val="9"/>
    <w:uiPriority w:val="18"/>
    <w:semiHidden/>
    <w:rPr>
      <w:rFonts w:asciiTheme="majorHAnsi" w:eastAsiaTheme="majorEastAsia" w:hAnsiTheme="majorHAnsi" w:cstheme="majorBidi"/>
      <w:i/>
      <w:iCs/>
      <w:color w:val="404040" w:themeColor="text1" w:themeTint="BF"/>
      <w:kern w:val="20"/>
    </w:rPr>
  </w:style>
  <w:style w:type="character" w:styleId="HTML">
    <w:name w:val="HTML Acronym"/>
    <w:basedOn w:val="a3"/>
    <w:uiPriority w:val="99"/>
    <w:semiHidden/>
    <w:unhideWhenUsed/>
  </w:style>
  <w:style w:type="paragraph" w:styleId="HTML0">
    <w:name w:val="HTML Address"/>
    <w:basedOn w:val="a2"/>
    <w:link w:val="HTML1"/>
    <w:uiPriority w:val="99"/>
    <w:semiHidden/>
    <w:unhideWhenUsed/>
    <w:pPr>
      <w:spacing w:after="0"/>
    </w:pPr>
    <w:rPr>
      <w:i/>
      <w:iCs/>
    </w:rPr>
  </w:style>
  <w:style w:type="character" w:customStyle="1" w:styleId="HTML1">
    <w:name w:val="Адрес HTML Знак"/>
    <w:basedOn w:val="a3"/>
    <w:link w:val="HTML0"/>
    <w:uiPriority w:val="99"/>
    <w:semiHidden/>
    <w:rPr>
      <w:i/>
      <w:iCs/>
    </w:rPr>
  </w:style>
  <w:style w:type="character" w:styleId="HTML2">
    <w:name w:val="HTML Cite"/>
    <w:basedOn w:val="a3"/>
    <w:uiPriority w:val="99"/>
    <w:semiHidden/>
    <w:unhideWhenUsed/>
    <w:rPr>
      <w:i/>
      <w:iCs/>
    </w:rPr>
  </w:style>
  <w:style w:type="character" w:styleId="HTML3">
    <w:name w:val="HTML Code"/>
    <w:basedOn w:val="a3"/>
    <w:uiPriority w:val="99"/>
    <w:semiHidden/>
    <w:unhideWhenUsed/>
    <w:rPr>
      <w:rFonts w:ascii="Consolas" w:hAnsi="Consolas" w:cs="Consolas"/>
      <w:sz w:val="20"/>
    </w:rPr>
  </w:style>
  <w:style w:type="character" w:styleId="HTML4">
    <w:name w:val="HTML Definition"/>
    <w:basedOn w:val="a3"/>
    <w:uiPriority w:val="99"/>
    <w:semiHidden/>
    <w:unhideWhenUsed/>
    <w:rPr>
      <w:i/>
      <w:iCs/>
    </w:rPr>
  </w:style>
  <w:style w:type="character" w:styleId="HTML5">
    <w:name w:val="HTML Keyboard"/>
    <w:basedOn w:val="a3"/>
    <w:uiPriority w:val="99"/>
    <w:semiHidden/>
    <w:unhideWhenUsed/>
    <w:rPr>
      <w:rFonts w:ascii="Consolas" w:hAnsi="Consolas" w:cs="Consolas"/>
      <w:sz w:val="20"/>
    </w:rPr>
  </w:style>
  <w:style w:type="paragraph" w:styleId="HTML6">
    <w:name w:val="HTML Preformatted"/>
    <w:basedOn w:val="a2"/>
    <w:link w:val="HTML7"/>
    <w:uiPriority w:val="99"/>
    <w:semiHidden/>
    <w:unhideWhenUsed/>
    <w:pPr>
      <w:spacing w:after="0"/>
    </w:pPr>
    <w:rPr>
      <w:rFonts w:ascii="Consolas" w:hAnsi="Consolas" w:cs="Consolas"/>
    </w:rPr>
  </w:style>
  <w:style w:type="character" w:customStyle="1" w:styleId="HTML7">
    <w:name w:val="Стандартный HTML Знак"/>
    <w:basedOn w:val="a3"/>
    <w:link w:val="HTML6"/>
    <w:uiPriority w:val="99"/>
    <w:semiHidden/>
    <w:rPr>
      <w:rFonts w:ascii="Consolas" w:hAnsi="Consolas" w:cs="Consolas"/>
      <w:sz w:val="20"/>
    </w:rPr>
  </w:style>
  <w:style w:type="character" w:styleId="HTML8">
    <w:name w:val="HTML Sample"/>
    <w:basedOn w:val="a3"/>
    <w:uiPriority w:val="99"/>
    <w:semiHidden/>
    <w:unhideWhenUsed/>
    <w:rPr>
      <w:rFonts w:ascii="Consolas" w:hAnsi="Consolas" w:cs="Consolas"/>
      <w:sz w:val="24"/>
    </w:rPr>
  </w:style>
  <w:style w:type="character" w:styleId="HTML9">
    <w:name w:val="HTML Typewriter"/>
    <w:basedOn w:val="a3"/>
    <w:uiPriority w:val="99"/>
    <w:semiHidden/>
    <w:unhideWhenUsed/>
    <w:rPr>
      <w:rFonts w:ascii="Consolas" w:hAnsi="Consolas" w:cs="Consolas"/>
      <w:sz w:val="20"/>
    </w:rPr>
  </w:style>
  <w:style w:type="character" w:styleId="HTMLa">
    <w:name w:val="HTML Variable"/>
    <w:basedOn w:val="a3"/>
    <w:uiPriority w:val="99"/>
    <w:semiHidden/>
    <w:unhideWhenUsed/>
    <w:rPr>
      <w:i/>
      <w:iCs/>
    </w:rPr>
  </w:style>
  <w:style w:type="character" w:styleId="afff8">
    <w:name w:val="Hyperlink"/>
    <w:basedOn w:val="a3"/>
    <w:uiPriority w:val="99"/>
    <w:unhideWhenUsed/>
    <w:rsid w:val="00665820"/>
    <w:rPr>
      <w:color w:val="0070C0"/>
      <w:u w:val="single"/>
    </w:rPr>
  </w:style>
  <w:style w:type="paragraph" w:customStyle="1" w:styleId="17">
    <w:name w:val="индекс 1"/>
    <w:basedOn w:val="a2"/>
    <w:next w:val="a2"/>
    <w:autoRedefine/>
    <w:uiPriority w:val="99"/>
    <w:semiHidden/>
    <w:unhideWhenUsed/>
    <w:pPr>
      <w:spacing w:after="0"/>
      <w:ind w:left="220" w:hanging="220"/>
    </w:pPr>
  </w:style>
  <w:style w:type="paragraph" w:customStyle="1" w:styleId="2f">
    <w:name w:val="индекс 2"/>
    <w:basedOn w:val="a2"/>
    <w:next w:val="a2"/>
    <w:autoRedefine/>
    <w:uiPriority w:val="99"/>
    <w:semiHidden/>
    <w:unhideWhenUsed/>
    <w:pPr>
      <w:spacing w:after="0"/>
      <w:ind w:left="440" w:hanging="220"/>
    </w:pPr>
  </w:style>
  <w:style w:type="paragraph" w:customStyle="1" w:styleId="3d">
    <w:name w:val="индекс 3"/>
    <w:basedOn w:val="a2"/>
    <w:next w:val="a2"/>
    <w:autoRedefine/>
    <w:uiPriority w:val="99"/>
    <w:semiHidden/>
    <w:unhideWhenUsed/>
    <w:pPr>
      <w:spacing w:after="0"/>
      <w:ind w:left="660" w:hanging="220"/>
    </w:pPr>
  </w:style>
  <w:style w:type="paragraph" w:customStyle="1" w:styleId="49">
    <w:name w:val="индекс 4"/>
    <w:basedOn w:val="a2"/>
    <w:next w:val="a2"/>
    <w:autoRedefine/>
    <w:uiPriority w:val="99"/>
    <w:semiHidden/>
    <w:unhideWhenUsed/>
    <w:pPr>
      <w:spacing w:after="0"/>
      <w:ind w:left="880" w:hanging="220"/>
    </w:pPr>
  </w:style>
  <w:style w:type="paragraph" w:customStyle="1" w:styleId="57">
    <w:name w:val="индекс 5"/>
    <w:basedOn w:val="a2"/>
    <w:next w:val="a2"/>
    <w:autoRedefine/>
    <w:uiPriority w:val="99"/>
    <w:semiHidden/>
    <w:unhideWhenUsed/>
    <w:pPr>
      <w:spacing w:after="0"/>
      <w:ind w:left="1100" w:hanging="220"/>
    </w:pPr>
  </w:style>
  <w:style w:type="paragraph" w:customStyle="1" w:styleId="65">
    <w:name w:val="индекс 6"/>
    <w:basedOn w:val="a2"/>
    <w:next w:val="a2"/>
    <w:autoRedefine/>
    <w:uiPriority w:val="99"/>
    <w:semiHidden/>
    <w:unhideWhenUsed/>
    <w:pPr>
      <w:spacing w:after="0"/>
      <w:ind w:left="1320" w:hanging="220"/>
    </w:pPr>
  </w:style>
  <w:style w:type="paragraph" w:customStyle="1" w:styleId="71">
    <w:name w:val="индекс 7"/>
    <w:basedOn w:val="a2"/>
    <w:next w:val="a2"/>
    <w:autoRedefine/>
    <w:uiPriority w:val="99"/>
    <w:semiHidden/>
    <w:unhideWhenUsed/>
    <w:pPr>
      <w:spacing w:after="0"/>
      <w:ind w:left="1540" w:hanging="220"/>
    </w:pPr>
  </w:style>
  <w:style w:type="paragraph" w:customStyle="1" w:styleId="81">
    <w:name w:val="индекс 8"/>
    <w:basedOn w:val="a2"/>
    <w:next w:val="a2"/>
    <w:autoRedefine/>
    <w:uiPriority w:val="99"/>
    <w:semiHidden/>
    <w:unhideWhenUsed/>
    <w:pPr>
      <w:spacing w:after="0"/>
      <w:ind w:left="1760" w:hanging="220"/>
    </w:pPr>
  </w:style>
  <w:style w:type="paragraph" w:customStyle="1" w:styleId="91">
    <w:name w:val="индекс 9"/>
    <w:basedOn w:val="a2"/>
    <w:next w:val="a2"/>
    <w:autoRedefine/>
    <w:uiPriority w:val="99"/>
    <w:semiHidden/>
    <w:unhideWhenUsed/>
    <w:pPr>
      <w:spacing w:after="0"/>
      <w:ind w:left="1980" w:hanging="220"/>
    </w:pPr>
  </w:style>
  <w:style w:type="paragraph" w:customStyle="1" w:styleId="afff9">
    <w:name w:val="указатель"/>
    <w:basedOn w:val="a2"/>
    <w:next w:val="17"/>
    <w:uiPriority w:val="99"/>
    <w:semiHidden/>
    <w:unhideWhenUsed/>
    <w:rPr>
      <w:rFonts w:asciiTheme="majorHAnsi" w:eastAsiaTheme="majorEastAsia" w:hAnsiTheme="majorHAnsi" w:cstheme="majorBidi"/>
      <w:b/>
      <w:bCs/>
    </w:rPr>
  </w:style>
  <w:style w:type="character" w:styleId="afffa">
    <w:name w:val="Intense Emphasis"/>
    <w:basedOn w:val="a3"/>
    <w:uiPriority w:val="21"/>
    <w:semiHidden/>
    <w:unhideWhenUsed/>
    <w:rPr>
      <w:b/>
      <w:bCs/>
      <w:i/>
      <w:iCs/>
      <w:color w:val="7E97AD" w:themeColor="accent1"/>
    </w:rPr>
  </w:style>
  <w:style w:type="paragraph" w:styleId="afffb">
    <w:name w:val="Intense Quote"/>
    <w:basedOn w:val="a2"/>
    <w:next w:val="a2"/>
    <w:link w:val="afffc"/>
    <w:uiPriority w:val="30"/>
    <w:unhideWhenUsed/>
    <w:qFormat/>
    <w:pPr>
      <w:pBdr>
        <w:bottom w:val="single" w:sz="4" w:space="4" w:color="7E97AD" w:themeColor="accent1"/>
      </w:pBdr>
      <w:spacing w:before="200" w:after="280"/>
      <w:ind w:left="936" w:right="936"/>
    </w:pPr>
    <w:rPr>
      <w:b/>
      <w:bCs/>
      <w:i/>
      <w:iCs/>
      <w:color w:val="7E97AD" w:themeColor="accent1"/>
    </w:rPr>
  </w:style>
  <w:style w:type="character" w:customStyle="1" w:styleId="afffc">
    <w:name w:val="Выделенная цитата Знак"/>
    <w:basedOn w:val="a3"/>
    <w:link w:val="afffb"/>
    <w:uiPriority w:val="30"/>
    <w:rPr>
      <w:b/>
      <w:bCs/>
      <w:i/>
      <w:iCs/>
      <w:color w:val="7E97AD" w:themeColor="accent1"/>
    </w:rPr>
  </w:style>
  <w:style w:type="character" w:styleId="afffd">
    <w:name w:val="Intense Reference"/>
    <w:basedOn w:val="a3"/>
    <w:uiPriority w:val="32"/>
    <w:semiHidden/>
    <w:unhideWhenUsed/>
    <w:rPr>
      <w:b/>
      <w:bCs/>
      <w:smallCaps/>
      <w:color w:val="CC8E60" w:themeColor="accent2"/>
      <w:spacing w:val="5"/>
      <w:u w:val="single"/>
    </w:rPr>
  </w:style>
  <w:style w:type="table" w:styleId="afffe">
    <w:name w:val="Light Grid"/>
    <w:basedOn w:val="a4"/>
    <w:uiPriority w:val="62"/>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customStyle="1" w:styleId="18">
    <w:name w:val="Светлая сетка — акцент 1"/>
    <w:basedOn w:val="a4"/>
    <w:uiPriority w:val="62"/>
    <w:pPr>
      <w:spacing w:after="0" w:line="240" w:lineRule="auto"/>
    </w:pPr>
    <w:tblPr>
      <w:tblStyleRowBandSize w:val="1"/>
      <w:tblStyleColBandSize w:val="1"/>
      <w:tblInd w:w="0" w:type="dxa"/>
      <w:tblBorders>
        <w:top w:val="single" w:sz="8" w:space="0" w:color="7E97AD" w:themeColor="accent1"/>
        <w:left w:val="single" w:sz="8" w:space="0" w:color="7E97AD" w:themeColor="accent1"/>
        <w:bottom w:val="single" w:sz="8" w:space="0" w:color="7E97AD" w:themeColor="accent1"/>
        <w:right w:val="single" w:sz="8" w:space="0" w:color="7E97AD" w:themeColor="accent1"/>
        <w:insideH w:val="single" w:sz="8" w:space="0" w:color="7E97AD" w:themeColor="accent1"/>
        <w:insideV w:val="single" w:sz="8" w:space="0" w:color="7E97A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7E97AD" w:themeColor="accent1"/>
          <w:left w:val="single" w:sz="8" w:space="0" w:color="7E97AD" w:themeColor="accent1"/>
          <w:bottom w:val="single" w:sz="18" w:space="0" w:color="7E97AD" w:themeColor="accent1"/>
          <w:right w:val="single" w:sz="8" w:space="0" w:color="7E97AD" w:themeColor="accent1"/>
          <w:insideH w:val="nil"/>
          <w:insideV w:val="single" w:sz="8" w:space="0" w:color="7E97A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7E97AD" w:themeColor="accent1"/>
          <w:left w:val="single" w:sz="8" w:space="0" w:color="7E97AD" w:themeColor="accent1"/>
          <w:bottom w:val="single" w:sz="8" w:space="0" w:color="7E97AD" w:themeColor="accent1"/>
          <w:right w:val="single" w:sz="8" w:space="0" w:color="7E97AD" w:themeColor="accent1"/>
          <w:insideH w:val="nil"/>
          <w:insideV w:val="single" w:sz="8" w:space="0" w:color="7E97A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7E97AD" w:themeColor="accent1"/>
          <w:left w:val="single" w:sz="8" w:space="0" w:color="7E97AD" w:themeColor="accent1"/>
          <w:bottom w:val="single" w:sz="8" w:space="0" w:color="7E97AD" w:themeColor="accent1"/>
          <w:right w:val="single" w:sz="8" w:space="0" w:color="7E97AD" w:themeColor="accent1"/>
        </w:tcBorders>
      </w:tcPr>
    </w:tblStylePr>
    <w:tblStylePr w:type="band1Vert">
      <w:tblPr/>
      <w:tcPr>
        <w:tcBorders>
          <w:top w:val="single" w:sz="8" w:space="0" w:color="7E97AD" w:themeColor="accent1"/>
          <w:left w:val="single" w:sz="8" w:space="0" w:color="7E97AD" w:themeColor="accent1"/>
          <w:bottom w:val="single" w:sz="8" w:space="0" w:color="7E97AD" w:themeColor="accent1"/>
          <w:right w:val="single" w:sz="8" w:space="0" w:color="7E97AD" w:themeColor="accent1"/>
        </w:tcBorders>
        <w:shd w:val="clear" w:color="auto" w:fill="DFE5EA" w:themeFill="accent1" w:themeFillTint="3F"/>
      </w:tcPr>
    </w:tblStylePr>
    <w:tblStylePr w:type="band1Horz">
      <w:tblPr/>
      <w:tcPr>
        <w:tcBorders>
          <w:top w:val="single" w:sz="8" w:space="0" w:color="7E97AD" w:themeColor="accent1"/>
          <w:left w:val="single" w:sz="8" w:space="0" w:color="7E97AD" w:themeColor="accent1"/>
          <w:bottom w:val="single" w:sz="8" w:space="0" w:color="7E97AD" w:themeColor="accent1"/>
          <w:right w:val="single" w:sz="8" w:space="0" w:color="7E97AD" w:themeColor="accent1"/>
          <w:insideV w:val="single" w:sz="8" w:space="0" w:color="7E97AD" w:themeColor="accent1"/>
        </w:tcBorders>
        <w:shd w:val="clear" w:color="auto" w:fill="DFE5EA" w:themeFill="accent1" w:themeFillTint="3F"/>
      </w:tcPr>
    </w:tblStylePr>
    <w:tblStylePr w:type="band2Horz">
      <w:tblPr/>
      <w:tcPr>
        <w:tcBorders>
          <w:top w:val="single" w:sz="8" w:space="0" w:color="7E97AD" w:themeColor="accent1"/>
          <w:left w:val="single" w:sz="8" w:space="0" w:color="7E97AD" w:themeColor="accent1"/>
          <w:bottom w:val="single" w:sz="8" w:space="0" w:color="7E97AD" w:themeColor="accent1"/>
          <w:right w:val="single" w:sz="8" w:space="0" w:color="7E97AD" w:themeColor="accent1"/>
          <w:insideV w:val="single" w:sz="8" w:space="0" w:color="7E97AD" w:themeColor="accent1"/>
        </w:tcBorders>
      </w:tcPr>
    </w:tblStylePr>
  </w:style>
  <w:style w:type="table" w:customStyle="1" w:styleId="2f0">
    <w:name w:val="Светлая сетка — акцент 2"/>
    <w:basedOn w:val="a4"/>
    <w:uiPriority w:val="62"/>
    <w:pPr>
      <w:spacing w:after="0" w:line="240" w:lineRule="auto"/>
    </w:pPr>
    <w:tblPr>
      <w:tblStyleRowBandSize w:val="1"/>
      <w:tblStyleColBandSize w:val="1"/>
      <w:tblInd w:w="0" w:type="dxa"/>
      <w:tblBorders>
        <w:top w:val="single" w:sz="8" w:space="0" w:color="CC8E60" w:themeColor="accent2"/>
        <w:left w:val="single" w:sz="8" w:space="0" w:color="CC8E60" w:themeColor="accent2"/>
        <w:bottom w:val="single" w:sz="8" w:space="0" w:color="CC8E60" w:themeColor="accent2"/>
        <w:right w:val="single" w:sz="8" w:space="0" w:color="CC8E60" w:themeColor="accent2"/>
        <w:insideH w:val="single" w:sz="8" w:space="0" w:color="CC8E60" w:themeColor="accent2"/>
        <w:insideV w:val="single" w:sz="8" w:space="0" w:color="CC8E60"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C8E60" w:themeColor="accent2"/>
          <w:left w:val="single" w:sz="8" w:space="0" w:color="CC8E60" w:themeColor="accent2"/>
          <w:bottom w:val="single" w:sz="18" w:space="0" w:color="CC8E60" w:themeColor="accent2"/>
          <w:right w:val="single" w:sz="8" w:space="0" w:color="CC8E60" w:themeColor="accent2"/>
          <w:insideH w:val="nil"/>
          <w:insideV w:val="single" w:sz="8" w:space="0" w:color="CC8E60"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C8E60" w:themeColor="accent2"/>
          <w:left w:val="single" w:sz="8" w:space="0" w:color="CC8E60" w:themeColor="accent2"/>
          <w:bottom w:val="single" w:sz="8" w:space="0" w:color="CC8E60" w:themeColor="accent2"/>
          <w:right w:val="single" w:sz="8" w:space="0" w:color="CC8E60" w:themeColor="accent2"/>
          <w:insideH w:val="nil"/>
          <w:insideV w:val="single" w:sz="8" w:space="0" w:color="CC8E60"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C8E60" w:themeColor="accent2"/>
          <w:left w:val="single" w:sz="8" w:space="0" w:color="CC8E60" w:themeColor="accent2"/>
          <w:bottom w:val="single" w:sz="8" w:space="0" w:color="CC8E60" w:themeColor="accent2"/>
          <w:right w:val="single" w:sz="8" w:space="0" w:color="CC8E60" w:themeColor="accent2"/>
        </w:tcBorders>
      </w:tcPr>
    </w:tblStylePr>
    <w:tblStylePr w:type="band1Vert">
      <w:tblPr/>
      <w:tcPr>
        <w:tcBorders>
          <w:top w:val="single" w:sz="8" w:space="0" w:color="CC8E60" w:themeColor="accent2"/>
          <w:left w:val="single" w:sz="8" w:space="0" w:color="CC8E60" w:themeColor="accent2"/>
          <w:bottom w:val="single" w:sz="8" w:space="0" w:color="CC8E60" w:themeColor="accent2"/>
          <w:right w:val="single" w:sz="8" w:space="0" w:color="CC8E60" w:themeColor="accent2"/>
        </w:tcBorders>
        <w:shd w:val="clear" w:color="auto" w:fill="F2E2D7" w:themeFill="accent2" w:themeFillTint="3F"/>
      </w:tcPr>
    </w:tblStylePr>
    <w:tblStylePr w:type="band1Horz">
      <w:tblPr/>
      <w:tcPr>
        <w:tcBorders>
          <w:top w:val="single" w:sz="8" w:space="0" w:color="CC8E60" w:themeColor="accent2"/>
          <w:left w:val="single" w:sz="8" w:space="0" w:color="CC8E60" w:themeColor="accent2"/>
          <w:bottom w:val="single" w:sz="8" w:space="0" w:color="CC8E60" w:themeColor="accent2"/>
          <w:right w:val="single" w:sz="8" w:space="0" w:color="CC8E60" w:themeColor="accent2"/>
          <w:insideV w:val="single" w:sz="8" w:space="0" w:color="CC8E60" w:themeColor="accent2"/>
        </w:tcBorders>
        <w:shd w:val="clear" w:color="auto" w:fill="F2E2D7" w:themeFill="accent2" w:themeFillTint="3F"/>
      </w:tcPr>
    </w:tblStylePr>
    <w:tblStylePr w:type="band2Horz">
      <w:tblPr/>
      <w:tcPr>
        <w:tcBorders>
          <w:top w:val="single" w:sz="8" w:space="0" w:color="CC8E60" w:themeColor="accent2"/>
          <w:left w:val="single" w:sz="8" w:space="0" w:color="CC8E60" w:themeColor="accent2"/>
          <w:bottom w:val="single" w:sz="8" w:space="0" w:color="CC8E60" w:themeColor="accent2"/>
          <w:right w:val="single" w:sz="8" w:space="0" w:color="CC8E60" w:themeColor="accent2"/>
          <w:insideV w:val="single" w:sz="8" w:space="0" w:color="CC8E60" w:themeColor="accent2"/>
        </w:tcBorders>
      </w:tcPr>
    </w:tblStylePr>
  </w:style>
  <w:style w:type="table" w:customStyle="1" w:styleId="3e">
    <w:name w:val="Светлая сетка — акцент 3"/>
    <w:basedOn w:val="a4"/>
    <w:uiPriority w:val="62"/>
    <w:pPr>
      <w:spacing w:after="0" w:line="240" w:lineRule="auto"/>
    </w:pPr>
    <w:tblPr>
      <w:tblStyleRowBandSize w:val="1"/>
      <w:tblStyleColBandSize w:val="1"/>
      <w:tblInd w:w="0" w:type="dxa"/>
      <w:tblBorders>
        <w:top w:val="single" w:sz="8" w:space="0" w:color="7A6A60" w:themeColor="accent3"/>
        <w:left w:val="single" w:sz="8" w:space="0" w:color="7A6A60" w:themeColor="accent3"/>
        <w:bottom w:val="single" w:sz="8" w:space="0" w:color="7A6A60" w:themeColor="accent3"/>
        <w:right w:val="single" w:sz="8" w:space="0" w:color="7A6A60" w:themeColor="accent3"/>
        <w:insideH w:val="single" w:sz="8" w:space="0" w:color="7A6A60" w:themeColor="accent3"/>
        <w:insideV w:val="single" w:sz="8" w:space="0" w:color="7A6A60"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7A6A60" w:themeColor="accent3"/>
          <w:left w:val="single" w:sz="8" w:space="0" w:color="7A6A60" w:themeColor="accent3"/>
          <w:bottom w:val="single" w:sz="18" w:space="0" w:color="7A6A60" w:themeColor="accent3"/>
          <w:right w:val="single" w:sz="8" w:space="0" w:color="7A6A60" w:themeColor="accent3"/>
          <w:insideH w:val="nil"/>
          <w:insideV w:val="single" w:sz="8" w:space="0" w:color="7A6A60"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7A6A60" w:themeColor="accent3"/>
          <w:left w:val="single" w:sz="8" w:space="0" w:color="7A6A60" w:themeColor="accent3"/>
          <w:bottom w:val="single" w:sz="8" w:space="0" w:color="7A6A60" w:themeColor="accent3"/>
          <w:right w:val="single" w:sz="8" w:space="0" w:color="7A6A60" w:themeColor="accent3"/>
          <w:insideH w:val="nil"/>
          <w:insideV w:val="single" w:sz="8" w:space="0" w:color="7A6A60"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7A6A60" w:themeColor="accent3"/>
          <w:left w:val="single" w:sz="8" w:space="0" w:color="7A6A60" w:themeColor="accent3"/>
          <w:bottom w:val="single" w:sz="8" w:space="0" w:color="7A6A60" w:themeColor="accent3"/>
          <w:right w:val="single" w:sz="8" w:space="0" w:color="7A6A60" w:themeColor="accent3"/>
        </w:tcBorders>
      </w:tcPr>
    </w:tblStylePr>
    <w:tblStylePr w:type="band1Vert">
      <w:tblPr/>
      <w:tcPr>
        <w:tcBorders>
          <w:top w:val="single" w:sz="8" w:space="0" w:color="7A6A60" w:themeColor="accent3"/>
          <w:left w:val="single" w:sz="8" w:space="0" w:color="7A6A60" w:themeColor="accent3"/>
          <w:bottom w:val="single" w:sz="8" w:space="0" w:color="7A6A60" w:themeColor="accent3"/>
          <w:right w:val="single" w:sz="8" w:space="0" w:color="7A6A60" w:themeColor="accent3"/>
        </w:tcBorders>
        <w:shd w:val="clear" w:color="auto" w:fill="DFD9D6" w:themeFill="accent3" w:themeFillTint="3F"/>
      </w:tcPr>
    </w:tblStylePr>
    <w:tblStylePr w:type="band1Horz">
      <w:tblPr/>
      <w:tcPr>
        <w:tcBorders>
          <w:top w:val="single" w:sz="8" w:space="0" w:color="7A6A60" w:themeColor="accent3"/>
          <w:left w:val="single" w:sz="8" w:space="0" w:color="7A6A60" w:themeColor="accent3"/>
          <w:bottom w:val="single" w:sz="8" w:space="0" w:color="7A6A60" w:themeColor="accent3"/>
          <w:right w:val="single" w:sz="8" w:space="0" w:color="7A6A60" w:themeColor="accent3"/>
          <w:insideV w:val="single" w:sz="8" w:space="0" w:color="7A6A60" w:themeColor="accent3"/>
        </w:tcBorders>
        <w:shd w:val="clear" w:color="auto" w:fill="DFD9D6" w:themeFill="accent3" w:themeFillTint="3F"/>
      </w:tcPr>
    </w:tblStylePr>
    <w:tblStylePr w:type="band2Horz">
      <w:tblPr/>
      <w:tcPr>
        <w:tcBorders>
          <w:top w:val="single" w:sz="8" w:space="0" w:color="7A6A60" w:themeColor="accent3"/>
          <w:left w:val="single" w:sz="8" w:space="0" w:color="7A6A60" w:themeColor="accent3"/>
          <w:bottom w:val="single" w:sz="8" w:space="0" w:color="7A6A60" w:themeColor="accent3"/>
          <w:right w:val="single" w:sz="8" w:space="0" w:color="7A6A60" w:themeColor="accent3"/>
          <w:insideV w:val="single" w:sz="8" w:space="0" w:color="7A6A60" w:themeColor="accent3"/>
        </w:tcBorders>
      </w:tcPr>
    </w:tblStylePr>
  </w:style>
  <w:style w:type="table" w:customStyle="1" w:styleId="4a">
    <w:name w:val="Светлая сетка — акцент 4"/>
    <w:basedOn w:val="a4"/>
    <w:uiPriority w:val="62"/>
    <w:pPr>
      <w:spacing w:after="0" w:line="240" w:lineRule="auto"/>
    </w:pPr>
    <w:tblPr>
      <w:tblStyleRowBandSize w:val="1"/>
      <w:tblStyleColBandSize w:val="1"/>
      <w:tblInd w:w="0" w:type="dxa"/>
      <w:tblBorders>
        <w:top w:val="single" w:sz="8" w:space="0" w:color="B4936D" w:themeColor="accent4"/>
        <w:left w:val="single" w:sz="8" w:space="0" w:color="B4936D" w:themeColor="accent4"/>
        <w:bottom w:val="single" w:sz="8" w:space="0" w:color="B4936D" w:themeColor="accent4"/>
        <w:right w:val="single" w:sz="8" w:space="0" w:color="B4936D" w:themeColor="accent4"/>
        <w:insideH w:val="single" w:sz="8" w:space="0" w:color="B4936D" w:themeColor="accent4"/>
        <w:insideV w:val="single" w:sz="8" w:space="0" w:color="B4936D"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B4936D" w:themeColor="accent4"/>
          <w:left w:val="single" w:sz="8" w:space="0" w:color="B4936D" w:themeColor="accent4"/>
          <w:bottom w:val="single" w:sz="18" w:space="0" w:color="B4936D" w:themeColor="accent4"/>
          <w:right w:val="single" w:sz="8" w:space="0" w:color="B4936D" w:themeColor="accent4"/>
          <w:insideH w:val="nil"/>
          <w:insideV w:val="single" w:sz="8" w:space="0" w:color="B4936D"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B4936D" w:themeColor="accent4"/>
          <w:left w:val="single" w:sz="8" w:space="0" w:color="B4936D" w:themeColor="accent4"/>
          <w:bottom w:val="single" w:sz="8" w:space="0" w:color="B4936D" w:themeColor="accent4"/>
          <w:right w:val="single" w:sz="8" w:space="0" w:color="B4936D" w:themeColor="accent4"/>
          <w:insideH w:val="nil"/>
          <w:insideV w:val="single" w:sz="8" w:space="0" w:color="B4936D"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B4936D" w:themeColor="accent4"/>
          <w:left w:val="single" w:sz="8" w:space="0" w:color="B4936D" w:themeColor="accent4"/>
          <w:bottom w:val="single" w:sz="8" w:space="0" w:color="B4936D" w:themeColor="accent4"/>
          <w:right w:val="single" w:sz="8" w:space="0" w:color="B4936D" w:themeColor="accent4"/>
        </w:tcBorders>
      </w:tcPr>
    </w:tblStylePr>
    <w:tblStylePr w:type="band1Vert">
      <w:tblPr/>
      <w:tcPr>
        <w:tcBorders>
          <w:top w:val="single" w:sz="8" w:space="0" w:color="B4936D" w:themeColor="accent4"/>
          <w:left w:val="single" w:sz="8" w:space="0" w:color="B4936D" w:themeColor="accent4"/>
          <w:bottom w:val="single" w:sz="8" w:space="0" w:color="B4936D" w:themeColor="accent4"/>
          <w:right w:val="single" w:sz="8" w:space="0" w:color="B4936D" w:themeColor="accent4"/>
        </w:tcBorders>
        <w:shd w:val="clear" w:color="auto" w:fill="ECE4DA" w:themeFill="accent4" w:themeFillTint="3F"/>
      </w:tcPr>
    </w:tblStylePr>
    <w:tblStylePr w:type="band1Horz">
      <w:tblPr/>
      <w:tcPr>
        <w:tcBorders>
          <w:top w:val="single" w:sz="8" w:space="0" w:color="B4936D" w:themeColor="accent4"/>
          <w:left w:val="single" w:sz="8" w:space="0" w:color="B4936D" w:themeColor="accent4"/>
          <w:bottom w:val="single" w:sz="8" w:space="0" w:color="B4936D" w:themeColor="accent4"/>
          <w:right w:val="single" w:sz="8" w:space="0" w:color="B4936D" w:themeColor="accent4"/>
          <w:insideV w:val="single" w:sz="8" w:space="0" w:color="B4936D" w:themeColor="accent4"/>
        </w:tcBorders>
        <w:shd w:val="clear" w:color="auto" w:fill="ECE4DA" w:themeFill="accent4" w:themeFillTint="3F"/>
      </w:tcPr>
    </w:tblStylePr>
    <w:tblStylePr w:type="band2Horz">
      <w:tblPr/>
      <w:tcPr>
        <w:tcBorders>
          <w:top w:val="single" w:sz="8" w:space="0" w:color="B4936D" w:themeColor="accent4"/>
          <w:left w:val="single" w:sz="8" w:space="0" w:color="B4936D" w:themeColor="accent4"/>
          <w:bottom w:val="single" w:sz="8" w:space="0" w:color="B4936D" w:themeColor="accent4"/>
          <w:right w:val="single" w:sz="8" w:space="0" w:color="B4936D" w:themeColor="accent4"/>
          <w:insideV w:val="single" w:sz="8" w:space="0" w:color="B4936D" w:themeColor="accent4"/>
        </w:tcBorders>
      </w:tcPr>
    </w:tblStylePr>
  </w:style>
  <w:style w:type="table" w:customStyle="1" w:styleId="58">
    <w:name w:val="Светлая сетка — акцент 5"/>
    <w:basedOn w:val="a4"/>
    <w:uiPriority w:val="62"/>
    <w:pPr>
      <w:spacing w:after="0" w:line="240" w:lineRule="auto"/>
    </w:pPr>
    <w:tblPr>
      <w:tblStyleRowBandSize w:val="1"/>
      <w:tblStyleColBandSize w:val="1"/>
      <w:tblInd w:w="0" w:type="dxa"/>
      <w:tblBorders>
        <w:top w:val="single" w:sz="8" w:space="0" w:color="67787B" w:themeColor="accent5"/>
        <w:left w:val="single" w:sz="8" w:space="0" w:color="67787B" w:themeColor="accent5"/>
        <w:bottom w:val="single" w:sz="8" w:space="0" w:color="67787B" w:themeColor="accent5"/>
        <w:right w:val="single" w:sz="8" w:space="0" w:color="67787B" w:themeColor="accent5"/>
        <w:insideH w:val="single" w:sz="8" w:space="0" w:color="67787B" w:themeColor="accent5"/>
        <w:insideV w:val="single" w:sz="8" w:space="0" w:color="67787B"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67787B" w:themeColor="accent5"/>
          <w:left w:val="single" w:sz="8" w:space="0" w:color="67787B" w:themeColor="accent5"/>
          <w:bottom w:val="single" w:sz="18" w:space="0" w:color="67787B" w:themeColor="accent5"/>
          <w:right w:val="single" w:sz="8" w:space="0" w:color="67787B" w:themeColor="accent5"/>
          <w:insideH w:val="nil"/>
          <w:insideV w:val="single" w:sz="8" w:space="0" w:color="67787B"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7787B" w:themeColor="accent5"/>
          <w:left w:val="single" w:sz="8" w:space="0" w:color="67787B" w:themeColor="accent5"/>
          <w:bottom w:val="single" w:sz="8" w:space="0" w:color="67787B" w:themeColor="accent5"/>
          <w:right w:val="single" w:sz="8" w:space="0" w:color="67787B" w:themeColor="accent5"/>
          <w:insideH w:val="nil"/>
          <w:insideV w:val="single" w:sz="8" w:space="0" w:color="67787B"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7787B" w:themeColor="accent5"/>
          <w:left w:val="single" w:sz="8" w:space="0" w:color="67787B" w:themeColor="accent5"/>
          <w:bottom w:val="single" w:sz="8" w:space="0" w:color="67787B" w:themeColor="accent5"/>
          <w:right w:val="single" w:sz="8" w:space="0" w:color="67787B" w:themeColor="accent5"/>
        </w:tcBorders>
      </w:tcPr>
    </w:tblStylePr>
    <w:tblStylePr w:type="band1Vert">
      <w:tblPr/>
      <w:tcPr>
        <w:tcBorders>
          <w:top w:val="single" w:sz="8" w:space="0" w:color="67787B" w:themeColor="accent5"/>
          <w:left w:val="single" w:sz="8" w:space="0" w:color="67787B" w:themeColor="accent5"/>
          <w:bottom w:val="single" w:sz="8" w:space="0" w:color="67787B" w:themeColor="accent5"/>
          <w:right w:val="single" w:sz="8" w:space="0" w:color="67787B" w:themeColor="accent5"/>
        </w:tcBorders>
        <w:shd w:val="clear" w:color="auto" w:fill="D8DEDF" w:themeFill="accent5" w:themeFillTint="3F"/>
      </w:tcPr>
    </w:tblStylePr>
    <w:tblStylePr w:type="band1Horz">
      <w:tblPr/>
      <w:tcPr>
        <w:tcBorders>
          <w:top w:val="single" w:sz="8" w:space="0" w:color="67787B" w:themeColor="accent5"/>
          <w:left w:val="single" w:sz="8" w:space="0" w:color="67787B" w:themeColor="accent5"/>
          <w:bottom w:val="single" w:sz="8" w:space="0" w:color="67787B" w:themeColor="accent5"/>
          <w:right w:val="single" w:sz="8" w:space="0" w:color="67787B" w:themeColor="accent5"/>
          <w:insideV w:val="single" w:sz="8" w:space="0" w:color="67787B" w:themeColor="accent5"/>
        </w:tcBorders>
        <w:shd w:val="clear" w:color="auto" w:fill="D8DEDF" w:themeFill="accent5" w:themeFillTint="3F"/>
      </w:tcPr>
    </w:tblStylePr>
    <w:tblStylePr w:type="band2Horz">
      <w:tblPr/>
      <w:tcPr>
        <w:tcBorders>
          <w:top w:val="single" w:sz="8" w:space="0" w:color="67787B" w:themeColor="accent5"/>
          <w:left w:val="single" w:sz="8" w:space="0" w:color="67787B" w:themeColor="accent5"/>
          <w:bottom w:val="single" w:sz="8" w:space="0" w:color="67787B" w:themeColor="accent5"/>
          <w:right w:val="single" w:sz="8" w:space="0" w:color="67787B" w:themeColor="accent5"/>
          <w:insideV w:val="single" w:sz="8" w:space="0" w:color="67787B" w:themeColor="accent5"/>
        </w:tcBorders>
      </w:tcPr>
    </w:tblStylePr>
  </w:style>
  <w:style w:type="table" w:customStyle="1" w:styleId="66">
    <w:name w:val="Светлая сетка — акцент 6"/>
    <w:basedOn w:val="a4"/>
    <w:uiPriority w:val="62"/>
    <w:pPr>
      <w:spacing w:after="0" w:line="240" w:lineRule="auto"/>
    </w:pPr>
    <w:tblPr>
      <w:tblStyleRowBandSize w:val="1"/>
      <w:tblStyleColBandSize w:val="1"/>
      <w:tblInd w:w="0" w:type="dxa"/>
      <w:tblBorders>
        <w:top w:val="single" w:sz="8" w:space="0" w:color="9D936F" w:themeColor="accent6"/>
        <w:left w:val="single" w:sz="8" w:space="0" w:color="9D936F" w:themeColor="accent6"/>
        <w:bottom w:val="single" w:sz="8" w:space="0" w:color="9D936F" w:themeColor="accent6"/>
        <w:right w:val="single" w:sz="8" w:space="0" w:color="9D936F" w:themeColor="accent6"/>
        <w:insideH w:val="single" w:sz="8" w:space="0" w:color="9D936F" w:themeColor="accent6"/>
        <w:insideV w:val="single" w:sz="8" w:space="0" w:color="9D936F"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D936F" w:themeColor="accent6"/>
          <w:left w:val="single" w:sz="8" w:space="0" w:color="9D936F" w:themeColor="accent6"/>
          <w:bottom w:val="single" w:sz="18" w:space="0" w:color="9D936F" w:themeColor="accent6"/>
          <w:right w:val="single" w:sz="8" w:space="0" w:color="9D936F" w:themeColor="accent6"/>
          <w:insideH w:val="nil"/>
          <w:insideV w:val="single" w:sz="8" w:space="0" w:color="9D936F"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D936F" w:themeColor="accent6"/>
          <w:left w:val="single" w:sz="8" w:space="0" w:color="9D936F" w:themeColor="accent6"/>
          <w:bottom w:val="single" w:sz="8" w:space="0" w:color="9D936F" w:themeColor="accent6"/>
          <w:right w:val="single" w:sz="8" w:space="0" w:color="9D936F" w:themeColor="accent6"/>
          <w:insideH w:val="nil"/>
          <w:insideV w:val="single" w:sz="8" w:space="0" w:color="9D936F"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D936F" w:themeColor="accent6"/>
          <w:left w:val="single" w:sz="8" w:space="0" w:color="9D936F" w:themeColor="accent6"/>
          <w:bottom w:val="single" w:sz="8" w:space="0" w:color="9D936F" w:themeColor="accent6"/>
          <w:right w:val="single" w:sz="8" w:space="0" w:color="9D936F" w:themeColor="accent6"/>
        </w:tcBorders>
      </w:tcPr>
    </w:tblStylePr>
    <w:tblStylePr w:type="band1Vert">
      <w:tblPr/>
      <w:tcPr>
        <w:tcBorders>
          <w:top w:val="single" w:sz="8" w:space="0" w:color="9D936F" w:themeColor="accent6"/>
          <w:left w:val="single" w:sz="8" w:space="0" w:color="9D936F" w:themeColor="accent6"/>
          <w:bottom w:val="single" w:sz="8" w:space="0" w:color="9D936F" w:themeColor="accent6"/>
          <w:right w:val="single" w:sz="8" w:space="0" w:color="9D936F" w:themeColor="accent6"/>
        </w:tcBorders>
        <w:shd w:val="clear" w:color="auto" w:fill="E6E4DB" w:themeFill="accent6" w:themeFillTint="3F"/>
      </w:tcPr>
    </w:tblStylePr>
    <w:tblStylePr w:type="band1Horz">
      <w:tblPr/>
      <w:tcPr>
        <w:tcBorders>
          <w:top w:val="single" w:sz="8" w:space="0" w:color="9D936F" w:themeColor="accent6"/>
          <w:left w:val="single" w:sz="8" w:space="0" w:color="9D936F" w:themeColor="accent6"/>
          <w:bottom w:val="single" w:sz="8" w:space="0" w:color="9D936F" w:themeColor="accent6"/>
          <w:right w:val="single" w:sz="8" w:space="0" w:color="9D936F" w:themeColor="accent6"/>
          <w:insideV w:val="single" w:sz="8" w:space="0" w:color="9D936F" w:themeColor="accent6"/>
        </w:tcBorders>
        <w:shd w:val="clear" w:color="auto" w:fill="E6E4DB" w:themeFill="accent6" w:themeFillTint="3F"/>
      </w:tcPr>
    </w:tblStylePr>
    <w:tblStylePr w:type="band2Horz">
      <w:tblPr/>
      <w:tcPr>
        <w:tcBorders>
          <w:top w:val="single" w:sz="8" w:space="0" w:color="9D936F" w:themeColor="accent6"/>
          <w:left w:val="single" w:sz="8" w:space="0" w:color="9D936F" w:themeColor="accent6"/>
          <w:bottom w:val="single" w:sz="8" w:space="0" w:color="9D936F" w:themeColor="accent6"/>
          <w:right w:val="single" w:sz="8" w:space="0" w:color="9D936F" w:themeColor="accent6"/>
          <w:insideV w:val="single" w:sz="8" w:space="0" w:color="9D936F" w:themeColor="accent6"/>
        </w:tcBorders>
      </w:tcPr>
    </w:tblStylePr>
  </w:style>
  <w:style w:type="table" w:styleId="affff">
    <w:name w:val="Light List"/>
    <w:basedOn w:val="a4"/>
    <w:uiPriority w:val="61"/>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19">
    <w:name w:val="Светлый список — акцент 1"/>
    <w:basedOn w:val="a4"/>
    <w:uiPriority w:val="61"/>
    <w:pPr>
      <w:spacing w:after="0" w:line="240" w:lineRule="auto"/>
    </w:pPr>
    <w:tblPr>
      <w:tblStyleRowBandSize w:val="1"/>
      <w:tblStyleColBandSize w:val="1"/>
      <w:tblInd w:w="0" w:type="dxa"/>
      <w:tblBorders>
        <w:top w:val="single" w:sz="8" w:space="0" w:color="7E97AD" w:themeColor="accent1"/>
        <w:left w:val="single" w:sz="8" w:space="0" w:color="7E97AD" w:themeColor="accent1"/>
        <w:bottom w:val="single" w:sz="8" w:space="0" w:color="7E97AD" w:themeColor="accent1"/>
        <w:right w:val="single" w:sz="8" w:space="0" w:color="7E97A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7E97AD" w:themeFill="accent1"/>
      </w:tcPr>
    </w:tblStylePr>
    <w:tblStylePr w:type="lastRow">
      <w:pPr>
        <w:spacing w:before="0" w:after="0" w:line="240" w:lineRule="auto"/>
      </w:pPr>
      <w:rPr>
        <w:b/>
        <w:bCs/>
      </w:rPr>
      <w:tblPr/>
      <w:tcPr>
        <w:tcBorders>
          <w:top w:val="double" w:sz="6" w:space="0" w:color="7E97AD" w:themeColor="accent1"/>
          <w:left w:val="single" w:sz="8" w:space="0" w:color="7E97AD" w:themeColor="accent1"/>
          <w:bottom w:val="single" w:sz="8" w:space="0" w:color="7E97AD" w:themeColor="accent1"/>
          <w:right w:val="single" w:sz="8" w:space="0" w:color="7E97AD" w:themeColor="accent1"/>
        </w:tcBorders>
      </w:tcPr>
    </w:tblStylePr>
    <w:tblStylePr w:type="firstCol">
      <w:rPr>
        <w:b/>
        <w:bCs/>
      </w:rPr>
    </w:tblStylePr>
    <w:tblStylePr w:type="lastCol">
      <w:rPr>
        <w:b/>
        <w:bCs/>
      </w:rPr>
    </w:tblStylePr>
    <w:tblStylePr w:type="band1Vert">
      <w:tblPr/>
      <w:tcPr>
        <w:tcBorders>
          <w:top w:val="single" w:sz="8" w:space="0" w:color="7E97AD" w:themeColor="accent1"/>
          <w:left w:val="single" w:sz="8" w:space="0" w:color="7E97AD" w:themeColor="accent1"/>
          <w:bottom w:val="single" w:sz="8" w:space="0" w:color="7E97AD" w:themeColor="accent1"/>
          <w:right w:val="single" w:sz="8" w:space="0" w:color="7E97AD" w:themeColor="accent1"/>
        </w:tcBorders>
      </w:tcPr>
    </w:tblStylePr>
    <w:tblStylePr w:type="band1Horz">
      <w:tblPr/>
      <w:tcPr>
        <w:tcBorders>
          <w:top w:val="single" w:sz="8" w:space="0" w:color="7E97AD" w:themeColor="accent1"/>
          <w:left w:val="single" w:sz="8" w:space="0" w:color="7E97AD" w:themeColor="accent1"/>
          <w:bottom w:val="single" w:sz="8" w:space="0" w:color="7E97AD" w:themeColor="accent1"/>
          <w:right w:val="single" w:sz="8" w:space="0" w:color="7E97AD" w:themeColor="accent1"/>
        </w:tcBorders>
      </w:tcPr>
    </w:tblStylePr>
  </w:style>
  <w:style w:type="table" w:customStyle="1" w:styleId="2f1">
    <w:name w:val="Светлый список — акцент 2"/>
    <w:basedOn w:val="a4"/>
    <w:uiPriority w:val="61"/>
    <w:pPr>
      <w:spacing w:after="0" w:line="240" w:lineRule="auto"/>
    </w:pPr>
    <w:tblPr>
      <w:tblStyleRowBandSize w:val="1"/>
      <w:tblStyleColBandSize w:val="1"/>
      <w:tblInd w:w="0" w:type="dxa"/>
      <w:tblBorders>
        <w:top w:val="single" w:sz="8" w:space="0" w:color="CC8E60" w:themeColor="accent2"/>
        <w:left w:val="single" w:sz="8" w:space="0" w:color="CC8E60" w:themeColor="accent2"/>
        <w:bottom w:val="single" w:sz="8" w:space="0" w:color="CC8E60" w:themeColor="accent2"/>
        <w:right w:val="single" w:sz="8" w:space="0" w:color="CC8E60"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C8E60" w:themeFill="accent2"/>
      </w:tcPr>
    </w:tblStylePr>
    <w:tblStylePr w:type="lastRow">
      <w:pPr>
        <w:spacing w:before="0" w:after="0" w:line="240" w:lineRule="auto"/>
      </w:pPr>
      <w:rPr>
        <w:b/>
        <w:bCs/>
      </w:rPr>
      <w:tblPr/>
      <w:tcPr>
        <w:tcBorders>
          <w:top w:val="double" w:sz="6" w:space="0" w:color="CC8E60" w:themeColor="accent2"/>
          <w:left w:val="single" w:sz="8" w:space="0" w:color="CC8E60" w:themeColor="accent2"/>
          <w:bottom w:val="single" w:sz="8" w:space="0" w:color="CC8E60" w:themeColor="accent2"/>
          <w:right w:val="single" w:sz="8" w:space="0" w:color="CC8E60" w:themeColor="accent2"/>
        </w:tcBorders>
      </w:tcPr>
    </w:tblStylePr>
    <w:tblStylePr w:type="firstCol">
      <w:rPr>
        <w:b/>
        <w:bCs/>
      </w:rPr>
    </w:tblStylePr>
    <w:tblStylePr w:type="lastCol">
      <w:rPr>
        <w:b/>
        <w:bCs/>
      </w:rPr>
    </w:tblStylePr>
    <w:tblStylePr w:type="band1Vert">
      <w:tblPr/>
      <w:tcPr>
        <w:tcBorders>
          <w:top w:val="single" w:sz="8" w:space="0" w:color="CC8E60" w:themeColor="accent2"/>
          <w:left w:val="single" w:sz="8" w:space="0" w:color="CC8E60" w:themeColor="accent2"/>
          <w:bottom w:val="single" w:sz="8" w:space="0" w:color="CC8E60" w:themeColor="accent2"/>
          <w:right w:val="single" w:sz="8" w:space="0" w:color="CC8E60" w:themeColor="accent2"/>
        </w:tcBorders>
      </w:tcPr>
    </w:tblStylePr>
    <w:tblStylePr w:type="band1Horz">
      <w:tblPr/>
      <w:tcPr>
        <w:tcBorders>
          <w:top w:val="single" w:sz="8" w:space="0" w:color="CC8E60" w:themeColor="accent2"/>
          <w:left w:val="single" w:sz="8" w:space="0" w:color="CC8E60" w:themeColor="accent2"/>
          <w:bottom w:val="single" w:sz="8" w:space="0" w:color="CC8E60" w:themeColor="accent2"/>
          <w:right w:val="single" w:sz="8" w:space="0" w:color="CC8E60" w:themeColor="accent2"/>
        </w:tcBorders>
      </w:tcPr>
    </w:tblStylePr>
  </w:style>
  <w:style w:type="table" w:customStyle="1" w:styleId="3f">
    <w:name w:val="Светлый список — акцент 3"/>
    <w:basedOn w:val="a4"/>
    <w:uiPriority w:val="61"/>
    <w:pPr>
      <w:spacing w:after="0" w:line="240" w:lineRule="auto"/>
    </w:pPr>
    <w:tblPr>
      <w:tblStyleRowBandSize w:val="1"/>
      <w:tblStyleColBandSize w:val="1"/>
      <w:tblInd w:w="0" w:type="dxa"/>
      <w:tblBorders>
        <w:top w:val="single" w:sz="8" w:space="0" w:color="7A6A60" w:themeColor="accent3"/>
        <w:left w:val="single" w:sz="8" w:space="0" w:color="7A6A60" w:themeColor="accent3"/>
        <w:bottom w:val="single" w:sz="8" w:space="0" w:color="7A6A60" w:themeColor="accent3"/>
        <w:right w:val="single" w:sz="8" w:space="0" w:color="7A6A60"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7A6A60" w:themeFill="accent3"/>
      </w:tcPr>
    </w:tblStylePr>
    <w:tblStylePr w:type="lastRow">
      <w:pPr>
        <w:spacing w:before="0" w:after="0" w:line="240" w:lineRule="auto"/>
      </w:pPr>
      <w:rPr>
        <w:b/>
        <w:bCs/>
      </w:rPr>
      <w:tblPr/>
      <w:tcPr>
        <w:tcBorders>
          <w:top w:val="double" w:sz="6" w:space="0" w:color="7A6A60" w:themeColor="accent3"/>
          <w:left w:val="single" w:sz="8" w:space="0" w:color="7A6A60" w:themeColor="accent3"/>
          <w:bottom w:val="single" w:sz="8" w:space="0" w:color="7A6A60" w:themeColor="accent3"/>
          <w:right w:val="single" w:sz="8" w:space="0" w:color="7A6A60" w:themeColor="accent3"/>
        </w:tcBorders>
      </w:tcPr>
    </w:tblStylePr>
    <w:tblStylePr w:type="firstCol">
      <w:rPr>
        <w:b/>
        <w:bCs/>
      </w:rPr>
    </w:tblStylePr>
    <w:tblStylePr w:type="lastCol">
      <w:rPr>
        <w:b/>
        <w:bCs/>
      </w:rPr>
    </w:tblStylePr>
    <w:tblStylePr w:type="band1Vert">
      <w:tblPr/>
      <w:tcPr>
        <w:tcBorders>
          <w:top w:val="single" w:sz="8" w:space="0" w:color="7A6A60" w:themeColor="accent3"/>
          <w:left w:val="single" w:sz="8" w:space="0" w:color="7A6A60" w:themeColor="accent3"/>
          <w:bottom w:val="single" w:sz="8" w:space="0" w:color="7A6A60" w:themeColor="accent3"/>
          <w:right w:val="single" w:sz="8" w:space="0" w:color="7A6A60" w:themeColor="accent3"/>
        </w:tcBorders>
      </w:tcPr>
    </w:tblStylePr>
    <w:tblStylePr w:type="band1Horz">
      <w:tblPr/>
      <w:tcPr>
        <w:tcBorders>
          <w:top w:val="single" w:sz="8" w:space="0" w:color="7A6A60" w:themeColor="accent3"/>
          <w:left w:val="single" w:sz="8" w:space="0" w:color="7A6A60" w:themeColor="accent3"/>
          <w:bottom w:val="single" w:sz="8" w:space="0" w:color="7A6A60" w:themeColor="accent3"/>
          <w:right w:val="single" w:sz="8" w:space="0" w:color="7A6A60" w:themeColor="accent3"/>
        </w:tcBorders>
      </w:tcPr>
    </w:tblStylePr>
  </w:style>
  <w:style w:type="table" w:customStyle="1" w:styleId="4b">
    <w:name w:val="Светлый список — акцент 4"/>
    <w:basedOn w:val="a4"/>
    <w:uiPriority w:val="61"/>
    <w:pPr>
      <w:spacing w:after="0" w:line="240" w:lineRule="auto"/>
    </w:pPr>
    <w:tblPr>
      <w:tblStyleRowBandSize w:val="1"/>
      <w:tblStyleColBandSize w:val="1"/>
      <w:tblInd w:w="0" w:type="dxa"/>
      <w:tblBorders>
        <w:top w:val="single" w:sz="8" w:space="0" w:color="B4936D" w:themeColor="accent4"/>
        <w:left w:val="single" w:sz="8" w:space="0" w:color="B4936D" w:themeColor="accent4"/>
        <w:bottom w:val="single" w:sz="8" w:space="0" w:color="B4936D" w:themeColor="accent4"/>
        <w:right w:val="single" w:sz="8" w:space="0" w:color="B4936D"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B4936D" w:themeFill="accent4"/>
      </w:tcPr>
    </w:tblStylePr>
    <w:tblStylePr w:type="lastRow">
      <w:pPr>
        <w:spacing w:before="0" w:after="0" w:line="240" w:lineRule="auto"/>
      </w:pPr>
      <w:rPr>
        <w:b/>
        <w:bCs/>
      </w:rPr>
      <w:tblPr/>
      <w:tcPr>
        <w:tcBorders>
          <w:top w:val="double" w:sz="6" w:space="0" w:color="B4936D" w:themeColor="accent4"/>
          <w:left w:val="single" w:sz="8" w:space="0" w:color="B4936D" w:themeColor="accent4"/>
          <w:bottom w:val="single" w:sz="8" w:space="0" w:color="B4936D" w:themeColor="accent4"/>
          <w:right w:val="single" w:sz="8" w:space="0" w:color="B4936D" w:themeColor="accent4"/>
        </w:tcBorders>
      </w:tcPr>
    </w:tblStylePr>
    <w:tblStylePr w:type="firstCol">
      <w:rPr>
        <w:b/>
        <w:bCs/>
      </w:rPr>
    </w:tblStylePr>
    <w:tblStylePr w:type="lastCol">
      <w:rPr>
        <w:b/>
        <w:bCs/>
      </w:rPr>
    </w:tblStylePr>
    <w:tblStylePr w:type="band1Vert">
      <w:tblPr/>
      <w:tcPr>
        <w:tcBorders>
          <w:top w:val="single" w:sz="8" w:space="0" w:color="B4936D" w:themeColor="accent4"/>
          <w:left w:val="single" w:sz="8" w:space="0" w:color="B4936D" w:themeColor="accent4"/>
          <w:bottom w:val="single" w:sz="8" w:space="0" w:color="B4936D" w:themeColor="accent4"/>
          <w:right w:val="single" w:sz="8" w:space="0" w:color="B4936D" w:themeColor="accent4"/>
        </w:tcBorders>
      </w:tcPr>
    </w:tblStylePr>
    <w:tblStylePr w:type="band1Horz">
      <w:tblPr/>
      <w:tcPr>
        <w:tcBorders>
          <w:top w:val="single" w:sz="8" w:space="0" w:color="B4936D" w:themeColor="accent4"/>
          <w:left w:val="single" w:sz="8" w:space="0" w:color="B4936D" w:themeColor="accent4"/>
          <w:bottom w:val="single" w:sz="8" w:space="0" w:color="B4936D" w:themeColor="accent4"/>
          <w:right w:val="single" w:sz="8" w:space="0" w:color="B4936D" w:themeColor="accent4"/>
        </w:tcBorders>
      </w:tcPr>
    </w:tblStylePr>
  </w:style>
  <w:style w:type="table" w:customStyle="1" w:styleId="59">
    <w:name w:val="Светлый список — акцент 5"/>
    <w:basedOn w:val="a4"/>
    <w:uiPriority w:val="61"/>
    <w:pPr>
      <w:spacing w:after="0" w:line="240" w:lineRule="auto"/>
    </w:pPr>
    <w:tblPr>
      <w:tblStyleRowBandSize w:val="1"/>
      <w:tblStyleColBandSize w:val="1"/>
      <w:tblInd w:w="0" w:type="dxa"/>
      <w:tblBorders>
        <w:top w:val="single" w:sz="8" w:space="0" w:color="67787B" w:themeColor="accent5"/>
        <w:left w:val="single" w:sz="8" w:space="0" w:color="67787B" w:themeColor="accent5"/>
        <w:bottom w:val="single" w:sz="8" w:space="0" w:color="67787B" w:themeColor="accent5"/>
        <w:right w:val="single" w:sz="8" w:space="0" w:color="67787B"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67787B" w:themeFill="accent5"/>
      </w:tcPr>
    </w:tblStylePr>
    <w:tblStylePr w:type="lastRow">
      <w:pPr>
        <w:spacing w:before="0" w:after="0" w:line="240" w:lineRule="auto"/>
      </w:pPr>
      <w:rPr>
        <w:b/>
        <w:bCs/>
      </w:rPr>
      <w:tblPr/>
      <w:tcPr>
        <w:tcBorders>
          <w:top w:val="double" w:sz="6" w:space="0" w:color="67787B" w:themeColor="accent5"/>
          <w:left w:val="single" w:sz="8" w:space="0" w:color="67787B" w:themeColor="accent5"/>
          <w:bottom w:val="single" w:sz="8" w:space="0" w:color="67787B" w:themeColor="accent5"/>
          <w:right w:val="single" w:sz="8" w:space="0" w:color="67787B" w:themeColor="accent5"/>
        </w:tcBorders>
      </w:tcPr>
    </w:tblStylePr>
    <w:tblStylePr w:type="firstCol">
      <w:rPr>
        <w:b/>
        <w:bCs/>
      </w:rPr>
    </w:tblStylePr>
    <w:tblStylePr w:type="lastCol">
      <w:rPr>
        <w:b/>
        <w:bCs/>
      </w:rPr>
    </w:tblStylePr>
    <w:tblStylePr w:type="band1Vert">
      <w:tblPr/>
      <w:tcPr>
        <w:tcBorders>
          <w:top w:val="single" w:sz="8" w:space="0" w:color="67787B" w:themeColor="accent5"/>
          <w:left w:val="single" w:sz="8" w:space="0" w:color="67787B" w:themeColor="accent5"/>
          <w:bottom w:val="single" w:sz="8" w:space="0" w:color="67787B" w:themeColor="accent5"/>
          <w:right w:val="single" w:sz="8" w:space="0" w:color="67787B" w:themeColor="accent5"/>
        </w:tcBorders>
      </w:tcPr>
    </w:tblStylePr>
    <w:tblStylePr w:type="band1Horz">
      <w:tblPr/>
      <w:tcPr>
        <w:tcBorders>
          <w:top w:val="single" w:sz="8" w:space="0" w:color="67787B" w:themeColor="accent5"/>
          <w:left w:val="single" w:sz="8" w:space="0" w:color="67787B" w:themeColor="accent5"/>
          <w:bottom w:val="single" w:sz="8" w:space="0" w:color="67787B" w:themeColor="accent5"/>
          <w:right w:val="single" w:sz="8" w:space="0" w:color="67787B" w:themeColor="accent5"/>
        </w:tcBorders>
      </w:tcPr>
    </w:tblStylePr>
  </w:style>
  <w:style w:type="table" w:customStyle="1" w:styleId="67">
    <w:name w:val="Светлый список — акцент 6"/>
    <w:basedOn w:val="a4"/>
    <w:uiPriority w:val="61"/>
    <w:pPr>
      <w:spacing w:after="0" w:line="240" w:lineRule="auto"/>
    </w:pPr>
    <w:tblPr>
      <w:tblStyleRowBandSize w:val="1"/>
      <w:tblStyleColBandSize w:val="1"/>
      <w:tblInd w:w="0" w:type="dxa"/>
      <w:tblBorders>
        <w:top w:val="single" w:sz="8" w:space="0" w:color="9D936F" w:themeColor="accent6"/>
        <w:left w:val="single" w:sz="8" w:space="0" w:color="9D936F" w:themeColor="accent6"/>
        <w:bottom w:val="single" w:sz="8" w:space="0" w:color="9D936F" w:themeColor="accent6"/>
        <w:right w:val="single" w:sz="8" w:space="0" w:color="9D936F"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D936F" w:themeFill="accent6"/>
      </w:tcPr>
    </w:tblStylePr>
    <w:tblStylePr w:type="lastRow">
      <w:pPr>
        <w:spacing w:before="0" w:after="0" w:line="240" w:lineRule="auto"/>
      </w:pPr>
      <w:rPr>
        <w:b/>
        <w:bCs/>
      </w:rPr>
      <w:tblPr/>
      <w:tcPr>
        <w:tcBorders>
          <w:top w:val="double" w:sz="6" w:space="0" w:color="9D936F" w:themeColor="accent6"/>
          <w:left w:val="single" w:sz="8" w:space="0" w:color="9D936F" w:themeColor="accent6"/>
          <w:bottom w:val="single" w:sz="8" w:space="0" w:color="9D936F" w:themeColor="accent6"/>
          <w:right w:val="single" w:sz="8" w:space="0" w:color="9D936F" w:themeColor="accent6"/>
        </w:tcBorders>
      </w:tcPr>
    </w:tblStylePr>
    <w:tblStylePr w:type="firstCol">
      <w:rPr>
        <w:b/>
        <w:bCs/>
      </w:rPr>
    </w:tblStylePr>
    <w:tblStylePr w:type="lastCol">
      <w:rPr>
        <w:b/>
        <w:bCs/>
      </w:rPr>
    </w:tblStylePr>
    <w:tblStylePr w:type="band1Vert">
      <w:tblPr/>
      <w:tcPr>
        <w:tcBorders>
          <w:top w:val="single" w:sz="8" w:space="0" w:color="9D936F" w:themeColor="accent6"/>
          <w:left w:val="single" w:sz="8" w:space="0" w:color="9D936F" w:themeColor="accent6"/>
          <w:bottom w:val="single" w:sz="8" w:space="0" w:color="9D936F" w:themeColor="accent6"/>
          <w:right w:val="single" w:sz="8" w:space="0" w:color="9D936F" w:themeColor="accent6"/>
        </w:tcBorders>
      </w:tcPr>
    </w:tblStylePr>
    <w:tblStylePr w:type="band1Horz">
      <w:tblPr/>
      <w:tcPr>
        <w:tcBorders>
          <w:top w:val="single" w:sz="8" w:space="0" w:color="9D936F" w:themeColor="accent6"/>
          <w:left w:val="single" w:sz="8" w:space="0" w:color="9D936F" w:themeColor="accent6"/>
          <w:bottom w:val="single" w:sz="8" w:space="0" w:color="9D936F" w:themeColor="accent6"/>
          <w:right w:val="single" w:sz="8" w:space="0" w:color="9D936F" w:themeColor="accent6"/>
        </w:tcBorders>
      </w:tcPr>
    </w:tblStylePr>
  </w:style>
  <w:style w:type="table" w:styleId="affff0">
    <w:name w:val="Light Shading"/>
    <w:basedOn w:val="a4"/>
    <w:uiPriority w:val="60"/>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a">
    <w:name w:val="Светлая заливка — акцент 1"/>
    <w:basedOn w:val="a4"/>
    <w:uiPriority w:val="60"/>
    <w:pPr>
      <w:spacing w:after="0" w:line="240" w:lineRule="auto"/>
    </w:pPr>
    <w:rPr>
      <w:color w:val="577188" w:themeColor="accent1" w:themeShade="BF"/>
    </w:rPr>
    <w:tblPr>
      <w:tblStyleRowBandSize w:val="1"/>
      <w:tblStyleColBandSize w:val="1"/>
      <w:tblInd w:w="0" w:type="dxa"/>
      <w:tblBorders>
        <w:top w:val="single" w:sz="8" w:space="0" w:color="7E97AD" w:themeColor="accent1"/>
        <w:bottom w:val="single" w:sz="8" w:space="0" w:color="7E97A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7E97AD" w:themeColor="accent1"/>
          <w:left w:val="nil"/>
          <w:bottom w:val="single" w:sz="8" w:space="0" w:color="7E97AD" w:themeColor="accent1"/>
          <w:right w:val="nil"/>
          <w:insideH w:val="nil"/>
          <w:insideV w:val="nil"/>
        </w:tcBorders>
      </w:tcPr>
    </w:tblStylePr>
    <w:tblStylePr w:type="lastRow">
      <w:pPr>
        <w:spacing w:before="0" w:after="0" w:line="240" w:lineRule="auto"/>
      </w:pPr>
      <w:rPr>
        <w:b/>
        <w:bCs/>
      </w:rPr>
      <w:tblPr/>
      <w:tcPr>
        <w:tcBorders>
          <w:top w:val="single" w:sz="8" w:space="0" w:color="7E97AD" w:themeColor="accent1"/>
          <w:left w:val="nil"/>
          <w:bottom w:val="single" w:sz="8" w:space="0" w:color="7E97A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E5EA" w:themeFill="accent1" w:themeFillTint="3F"/>
      </w:tcPr>
    </w:tblStylePr>
    <w:tblStylePr w:type="band1Horz">
      <w:tblPr/>
      <w:tcPr>
        <w:tcBorders>
          <w:left w:val="nil"/>
          <w:right w:val="nil"/>
          <w:insideH w:val="nil"/>
          <w:insideV w:val="nil"/>
        </w:tcBorders>
        <w:shd w:val="clear" w:color="auto" w:fill="DFE5EA" w:themeFill="accent1" w:themeFillTint="3F"/>
      </w:tcPr>
    </w:tblStylePr>
  </w:style>
  <w:style w:type="table" w:customStyle="1" w:styleId="2f2">
    <w:name w:val="Светлая заливка — акцент 2"/>
    <w:basedOn w:val="a4"/>
    <w:uiPriority w:val="60"/>
    <w:pPr>
      <w:spacing w:after="0" w:line="240" w:lineRule="auto"/>
    </w:pPr>
    <w:rPr>
      <w:color w:val="AA6736" w:themeColor="accent2" w:themeShade="BF"/>
    </w:rPr>
    <w:tblPr>
      <w:tblStyleRowBandSize w:val="1"/>
      <w:tblStyleColBandSize w:val="1"/>
      <w:tblInd w:w="0" w:type="dxa"/>
      <w:tblBorders>
        <w:top w:val="single" w:sz="8" w:space="0" w:color="CC8E60" w:themeColor="accent2"/>
        <w:bottom w:val="single" w:sz="8" w:space="0" w:color="CC8E60"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C8E60" w:themeColor="accent2"/>
          <w:left w:val="nil"/>
          <w:bottom w:val="single" w:sz="8" w:space="0" w:color="CC8E60" w:themeColor="accent2"/>
          <w:right w:val="nil"/>
          <w:insideH w:val="nil"/>
          <w:insideV w:val="nil"/>
        </w:tcBorders>
      </w:tcPr>
    </w:tblStylePr>
    <w:tblStylePr w:type="lastRow">
      <w:pPr>
        <w:spacing w:before="0" w:after="0" w:line="240" w:lineRule="auto"/>
      </w:pPr>
      <w:rPr>
        <w:b/>
        <w:bCs/>
      </w:rPr>
      <w:tblPr/>
      <w:tcPr>
        <w:tcBorders>
          <w:top w:val="single" w:sz="8" w:space="0" w:color="CC8E60" w:themeColor="accent2"/>
          <w:left w:val="nil"/>
          <w:bottom w:val="single" w:sz="8" w:space="0" w:color="CC8E60"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2E2D7" w:themeFill="accent2" w:themeFillTint="3F"/>
      </w:tcPr>
    </w:tblStylePr>
    <w:tblStylePr w:type="band1Horz">
      <w:tblPr/>
      <w:tcPr>
        <w:tcBorders>
          <w:left w:val="nil"/>
          <w:right w:val="nil"/>
          <w:insideH w:val="nil"/>
          <w:insideV w:val="nil"/>
        </w:tcBorders>
        <w:shd w:val="clear" w:color="auto" w:fill="F2E2D7" w:themeFill="accent2" w:themeFillTint="3F"/>
      </w:tcPr>
    </w:tblStylePr>
  </w:style>
  <w:style w:type="table" w:customStyle="1" w:styleId="3f0">
    <w:name w:val="Светлая заливка — акцент 3"/>
    <w:basedOn w:val="a4"/>
    <w:uiPriority w:val="60"/>
    <w:pPr>
      <w:spacing w:after="0" w:line="240" w:lineRule="auto"/>
    </w:pPr>
    <w:rPr>
      <w:color w:val="5B4F47" w:themeColor="accent3" w:themeShade="BF"/>
    </w:rPr>
    <w:tblPr>
      <w:tblStyleRowBandSize w:val="1"/>
      <w:tblStyleColBandSize w:val="1"/>
      <w:tblInd w:w="0" w:type="dxa"/>
      <w:tblBorders>
        <w:top w:val="single" w:sz="8" w:space="0" w:color="7A6A60" w:themeColor="accent3"/>
        <w:bottom w:val="single" w:sz="8" w:space="0" w:color="7A6A60"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7A6A60" w:themeColor="accent3"/>
          <w:left w:val="nil"/>
          <w:bottom w:val="single" w:sz="8" w:space="0" w:color="7A6A60" w:themeColor="accent3"/>
          <w:right w:val="nil"/>
          <w:insideH w:val="nil"/>
          <w:insideV w:val="nil"/>
        </w:tcBorders>
      </w:tcPr>
    </w:tblStylePr>
    <w:tblStylePr w:type="lastRow">
      <w:pPr>
        <w:spacing w:before="0" w:after="0" w:line="240" w:lineRule="auto"/>
      </w:pPr>
      <w:rPr>
        <w:b/>
        <w:bCs/>
      </w:rPr>
      <w:tblPr/>
      <w:tcPr>
        <w:tcBorders>
          <w:top w:val="single" w:sz="8" w:space="0" w:color="7A6A60" w:themeColor="accent3"/>
          <w:left w:val="nil"/>
          <w:bottom w:val="single" w:sz="8" w:space="0" w:color="7A6A60"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9D6" w:themeFill="accent3" w:themeFillTint="3F"/>
      </w:tcPr>
    </w:tblStylePr>
    <w:tblStylePr w:type="band1Horz">
      <w:tblPr/>
      <w:tcPr>
        <w:tcBorders>
          <w:left w:val="nil"/>
          <w:right w:val="nil"/>
          <w:insideH w:val="nil"/>
          <w:insideV w:val="nil"/>
        </w:tcBorders>
        <w:shd w:val="clear" w:color="auto" w:fill="DFD9D6" w:themeFill="accent3" w:themeFillTint="3F"/>
      </w:tcPr>
    </w:tblStylePr>
  </w:style>
  <w:style w:type="table" w:customStyle="1" w:styleId="4c">
    <w:name w:val="Светлая заливка — акцент 4"/>
    <w:basedOn w:val="a4"/>
    <w:uiPriority w:val="60"/>
    <w:pPr>
      <w:spacing w:after="0" w:line="240" w:lineRule="auto"/>
    </w:pPr>
    <w:rPr>
      <w:color w:val="8E6E49" w:themeColor="accent4" w:themeShade="BF"/>
    </w:rPr>
    <w:tblPr>
      <w:tblStyleRowBandSize w:val="1"/>
      <w:tblStyleColBandSize w:val="1"/>
      <w:tblInd w:w="0" w:type="dxa"/>
      <w:tblBorders>
        <w:top w:val="single" w:sz="8" w:space="0" w:color="B4936D" w:themeColor="accent4"/>
        <w:bottom w:val="single" w:sz="8" w:space="0" w:color="B4936D"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B4936D" w:themeColor="accent4"/>
          <w:left w:val="nil"/>
          <w:bottom w:val="single" w:sz="8" w:space="0" w:color="B4936D" w:themeColor="accent4"/>
          <w:right w:val="nil"/>
          <w:insideH w:val="nil"/>
          <w:insideV w:val="nil"/>
        </w:tcBorders>
      </w:tcPr>
    </w:tblStylePr>
    <w:tblStylePr w:type="lastRow">
      <w:pPr>
        <w:spacing w:before="0" w:after="0" w:line="240" w:lineRule="auto"/>
      </w:pPr>
      <w:rPr>
        <w:b/>
        <w:bCs/>
      </w:rPr>
      <w:tblPr/>
      <w:tcPr>
        <w:tcBorders>
          <w:top w:val="single" w:sz="8" w:space="0" w:color="B4936D" w:themeColor="accent4"/>
          <w:left w:val="nil"/>
          <w:bottom w:val="single" w:sz="8" w:space="0" w:color="B4936D"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CE4DA" w:themeFill="accent4" w:themeFillTint="3F"/>
      </w:tcPr>
    </w:tblStylePr>
    <w:tblStylePr w:type="band1Horz">
      <w:tblPr/>
      <w:tcPr>
        <w:tcBorders>
          <w:left w:val="nil"/>
          <w:right w:val="nil"/>
          <w:insideH w:val="nil"/>
          <w:insideV w:val="nil"/>
        </w:tcBorders>
        <w:shd w:val="clear" w:color="auto" w:fill="ECE4DA" w:themeFill="accent4" w:themeFillTint="3F"/>
      </w:tcPr>
    </w:tblStylePr>
  </w:style>
  <w:style w:type="table" w:customStyle="1" w:styleId="5a">
    <w:name w:val="Светлая заливка — акцент 5"/>
    <w:basedOn w:val="a4"/>
    <w:uiPriority w:val="60"/>
    <w:pPr>
      <w:spacing w:after="0" w:line="240" w:lineRule="auto"/>
    </w:pPr>
    <w:rPr>
      <w:color w:val="4D595B" w:themeColor="accent5" w:themeShade="BF"/>
    </w:rPr>
    <w:tblPr>
      <w:tblStyleRowBandSize w:val="1"/>
      <w:tblStyleColBandSize w:val="1"/>
      <w:tblInd w:w="0" w:type="dxa"/>
      <w:tblBorders>
        <w:top w:val="single" w:sz="8" w:space="0" w:color="67787B" w:themeColor="accent5"/>
        <w:bottom w:val="single" w:sz="8" w:space="0" w:color="67787B"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67787B" w:themeColor="accent5"/>
          <w:left w:val="nil"/>
          <w:bottom w:val="single" w:sz="8" w:space="0" w:color="67787B" w:themeColor="accent5"/>
          <w:right w:val="nil"/>
          <w:insideH w:val="nil"/>
          <w:insideV w:val="nil"/>
        </w:tcBorders>
      </w:tcPr>
    </w:tblStylePr>
    <w:tblStylePr w:type="lastRow">
      <w:pPr>
        <w:spacing w:before="0" w:after="0" w:line="240" w:lineRule="auto"/>
      </w:pPr>
      <w:rPr>
        <w:b/>
        <w:bCs/>
      </w:rPr>
      <w:tblPr/>
      <w:tcPr>
        <w:tcBorders>
          <w:top w:val="single" w:sz="8" w:space="0" w:color="67787B" w:themeColor="accent5"/>
          <w:left w:val="nil"/>
          <w:bottom w:val="single" w:sz="8" w:space="0" w:color="67787B"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8DEDF" w:themeFill="accent5" w:themeFillTint="3F"/>
      </w:tcPr>
    </w:tblStylePr>
    <w:tblStylePr w:type="band1Horz">
      <w:tblPr/>
      <w:tcPr>
        <w:tcBorders>
          <w:left w:val="nil"/>
          <w:right w:val="nil"/>
          <w:insideH w:val="nil"/>
          <w:insideV w:val="nil"/>
        </w:tcBorders>
        <w:shd w:val="clear" w:color="auto" w:fill="D8DEDF" w:themeFill="accent5" w:themeFillTint="3F"/>
      </w:tcPr>
    </w:tblStylePr>
  </w:style>
  <w:style w:type="table" w:customStyle="1" w:styleId="68">
    <w:name w:val="Светлая заливка — акцент 6"/>
    <w:basedOn w:val="a4"/>
    <w:uiPriority w:val="60"/>
    <w:pPr>
      <w:spacing w:after="0" w:line="240" w:lineRule="auto"/>
    </w:pPr>
    <w:rPr>
      <w:color w:val="776E51" w:themeColor="accent6" w:themeShade="BF"/>
    </w:rPr>
    <w:tblPr>
      <w:tblStyleRowBandSize w:val="1"/>
      <w:tblStyleColBandSize w:val="1"/>
      <w:tblInd w:w="0" w:type="dxa"/>
      <w:tblBorders>
        <w:top w:val="single" w:sz="8" w:space="0" w:color="9D936F" w:themeColor="accent6"/>
        <w:bottom w:val="single" w:sz="8" w:space="0" w:color="9D936F"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D936F" w:themeColor="accent6"/>
          <w:left w:val="nil"/>
          <w:bottom w:val="single" w:sz="8" w:space="0" w:color="9D936F" w:themeColor="accent6"/>
          <w:right w:val="nil"/>
          <w:insideH w:val="nil"/>
          <w:insideV w:val="nil"/>
        </w:tcBorders>
      </w:tcPr>
    </w:tblStylePr>
    <w:tblStylePr w:type="lastRow">
      <w:pPr>
        <w:spacing w:before="0" w:after="0" w:line="240" w:lineRule="auto"/>
      </w:pPr>
      <w:rPr>
        <w:b/>
        <w:bCs/>
      </w:rPr>
      <w:tblPr/>
      <w:tcPr>
        <w:tcBorders>
          <w:top w:val="single" w:sz="8" w:space="0" w:color="9D936F" w:themeColor="accent6"/>
          <w:left w:val="nil"/>
          <w:bottom w:val="single" w:sz="8" w:space="0" w:color="9D936F"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4DB" w:themeFill="accent6" w:themeFillTint="3F"/>
      </w:tcPr>
    </w:tblStylePr>
    <w:tblStylePr w:type="band1Horz">
      <w:tblPr/>
      <w:tcPr>
        <w:tcBorders>
          <w:left w:val="nil"/>
          <w:right w:val="nil"/>
          <w:insideH w:val="nil"/>
          <w:insideV w:val="nil"/>
        </w:tcBorders>
        <w:shd w:val="clear" w:color="auto" w:fill="E6E4DB" w:themeFill="accent6" w:themeFillTint="3F"/>
      </w:tcPr>
    </w:tblStylePr>
  </w:style>
  <w:style w:type="character" w:customStyle="1" w:styleId="affff1">
    <w:name w:val="номер строки"/>
    <w:basedOn w:val="a3"/>
    <w:uiPriority w:val="99"/>
    <w:semiHidden/>
    <w:unhideWhenUsed/>
  </w:style>
  <w:style w:type="paragraph" w:styleId="affff2">
    <w:name w:val="List"/>
    <w:basedOn w:val="a2"/>
    <w:uiPriority w:val="99"/>
    <w:semiHidden/>
    <w:unhideWhenUsed/>
    <w:pPr>
      <w:ind w:left="360" w:hanging="360"/>
      <w:contextualSpacing/>
    </w:pPr>
  </w:style>
  <w:style w:type="paragraph" w:styleId="2f3">
    <w:name w:val="List 2"/>
    <w:basedOn w:val="a2"/>
    <w:uiPriority w:val="99"/>
    <w:semiHidden/>
    <w:unhideWhenUsed/>
    <w:pPr>
      <w:ind w:left="720" w:hanging="360"/>
      <w:contextualSpacing/>
    </w:pPr>
  </w:style>
  <w:style w:type="paragraph" w:styleId="3f1">
    <w:name w:val="List 3"/>
    <w:basedOn w:val="a2"/>
    <w:uiPriority w:val="99"/>
    <w:semiHidden/>
    <w:unhideWhenUsed/>
    <w:pPr>
      <w:ind w:left="1080" w:hanging="360"/>
      <w:contextualSpacing/>
    </w:pPr>
  </w:style>
  <w:style w:type="paragraph" w:styleId="4d">
    <w:name w:val="List 4"/>
    <w:basedOn w:val="a2"/>
    <w:uiPriority w:val="99"/>
    <w:semiHidden/>
    <w:unhideWhenUsed/>
    <w:pPr>
      <w:ind w:left="1440" w:hanging="360"/>
      <w:contextualSpacing/>
    </w:pPr>
  </w:style>
  <w:style w:type="paragraph" w:styleId="5b">
    <w:name w:val="List 5"/>
    <w:basedOn w:val="a2"/>
    <w:uiPriority w:val="99"/>
    <w:semiHidden/>
    <w:unhideWhenUsed/>
    <w:pPr>
      <w:ind w:left="1800" w:hanging="360"/>
      <w:contextualSpacing/>
    </w:pPr>
  </w:style>
  <w:style w:type="paragraph" w:styleId="a">
    <w:name w:val="List Bullet"/>
    <w:basedOn w:val="a2"/>
    <w:uiPriority w:val="1"/>
    <w:unhideWhenUsed/>
    <w:qFormat/>
    <w:pPr>
      <w:numPr>
        <w:numId w:val="1"/>
      </w:numPr>
      <w:spacing w:after="40"/>
    </w:pPr>
  </w:style>
  <w:style w:type="paragraph" w:styleId="2">
    <w:name w:val="List Bullet 2"/>
    <w:basedOn w:val="a2"/>
    <w:uiPriority w:val="99"/>
    <w:semiHidden/>
    <w:unhideWhenUsed/>
    <w:pPr>
      <w:numPr>
        <w:numId w:val="2"/>
      </w:numPr>
      <w:contextualSpacing/>
    </w:pPr>
  </w:style>
  <w:style w:type="paragraph" w:styleId="3">
    <w:name w:val="List Bullet 3"/>
    <w:basedOn w:val="a2"/>
    <w:uiPriority w:val="99"/>
    <w:semiHidden/>
    <w:unhideWhenUsed/>
    <w:pPr>
      <w:numPr>
        <w:numId w:val="3"/>
      </w:numPr>
      <w:contextualSpacing/>
    </w:pPr>
  </w:style>
  <w:style w:type="paragraph" w:styleId="4">
    <w:name w:val="List Bullet 4"/>
    <w:basedOn w:val="a2"/>
    <w:uiPriority w:val="99"/>
    <w:semiHidden/>
    <w:unhideWhenUsed/>
    <w:pPr>
      <w:numPr>
        <w:numId w:val="4"/>
      </w:numPr>
      <w:contextualSpacing/>
    </w:pPr>
  </w:style>
  <w:style w:type="paragraph" w:styleId="5">
    <w:name w:val="List Bullet 5"/>
    <w:basedOn w:val="a2"/>
    <w:uiPriority w:val="99"/>
    <w:semiHidden/>
    <w:unhideWhenUsed/>
    <w:pPr>
      <w:numPr>
        <w:numId w:val="5"/>
      </w:numPr>
      <w:contextualSpacing/>
    </w:pPr>
  </w:style>
  <w:style w:type="paragraph" w:styleId="affff3">
    <w:name w:val="List Continue"/>
    <w:basedOn w:val="a2"/>
    <w:uiPriority w:val="99"/>
    <w:semiHidden/>
    <w:unhideWhenUsed/>
    <w:pPr>
      <w:spacing w:after="120"/>
      <w:ind w:left="360"/>
      <w:contextualSpacing/>
    </w:pPr>
  </w:style>
  <w:style w:type="paragraph" w:styleId="2f4">
    <w:name w:val="List Continue 2"/>
    <w:basedOn w:val="a2"/>
    <w:uiPriority w:val="99"/>
    <w:semiHidden/>
    <w:unhideWhenUsed/>
    <w:pPr>
      <w:spacing w:after="120"/>
      <w:ind w:left="720"/>
      <w:contextualSpacing/>
    </w:pPr>
  </w:style>
  <w:style w:type="paragraph" w:styleId="3f2">
    <w:name w:val="List Continue 3"/>
    <w:basedOn w:val="a2"/>
    <w:uiPriority w:val="99"/>
    <w:semiHidden/>
    <w:unhideWhenUsed/>
    <w:pPr>
      <w:spacing w:after="120"/>
      <w:ind w:left="1080"/>
      <w:contextualSpacing/>
    </w:pPr>
  </w:style>
  <w:style w:type="paragraph" w:styleId="4e">
    <w:name w:val="List Continue 4"/>
    <w:basedOn w:val="a2"/>
    <w:uiPriority w:val="99"/>
    <w:semiHidden/>
    <w:unhideWhenUsed/>
    <w:pPr>
      <w:spacing w:after="120"/>
      <w:ind w:left="1440"/>
      <w:contextualSpacing/>
    </w:pPr>
  </w:style>
  <w:style w:type="paragraph" w:styleId="5c">
    <w:name w:val="List Continue 5"/>
    <w:basedOn w:val="a2"/>
    <w:uiPriority w:val="99"/>
    <w:semiHidden/>
    <w:unhideWhenUsed/>
    <w:pPr>
      <w:spacing w:after="120"/>
      <w:ind w:left="1800"/>
      <w:contextualSpacing/>
    </w:pPr>
  </w:style>
  <w:style w:type="paragraph" w:styleId="a1">
    <w:name w:val="List Number"/>
    <w:basedOn w:val="a2"/>
    <w:uiPriority w:val="1"/>
    <w:unhideWhenUsed/>
    <w:qFormat/>
    <w:pPr>
      <w:numPr>
        <w:numId w:val="7"/>
      </w:numPr>
      <w:contextualSpacing/>
    </w:pPr>
  </w:style>
  <w:style w:type="paragraph" w:styleId="20">
    <w:name w:val="List Number 2"/>
    <w:basedOn w:val="a2"/>
    <w:uiPriority w:val="1"/>
    <w:unhideWhenUsed/>
    <w:qFormat/>
    <w:pPr>
      <w:numPr>
        <w:ilvl w:val="1"/>
        <w:numId w:val="7"/>
      </w:numPr>
      <w:contextualSpacing/>
    </w:pPr>
  </w:style>
  <w:style w:type="paragraph" w:styleId="30">
    <w:name w:val="List Number 3"/>
    <w:basedOn w:val="a2"/>
    <w:uiPriority w:val="18"/>
    <w:unhideWhenUsed/>
    <w:qFormat/>
    <w:pPr>
      <w:numPr>
        <w:ilvl w:val="2"/>
        <w:numId w:val="7"/>
      </w:numPr>
      <w:contextualSpacing/>
    </w:pPr>
  </w:style>
  <w:style w:type="paragraph" w:styleId="40">
    <w:name w:val="List Number 4"/>
    <w:basedOn w:val="a2"/>
    <w:uiPriority w:val="18"/>
    <w:semiHidden/>
    <w:unhideWhenUsed/>
    <w:pPr>
      <w:numPr>
        <w:ilvl w:val="3"/>
        <w:numId w:val="7"/>
      </w:numPr>
      <w:contextualSpacing/>
    </w:pPr>
  </w:style>
  <w:style w:type="paragraph" w:styleId="50">
    <w:name w:val="List Number 5"/>
    <w:basedOn w:val="a2"/>
    <w:uiPriority w:val="18"/>
    <w:semiHidden/>
    <w:unhideWhenUsed/>
    <w:pPr>
      <w:numPr>
        <w:ilvl w:val="4"/>
        <w:numId w:val="7"/>
      </w:numPr>
      <w:contextualSpacing/>
    </w:pPr>
  </w:style>
  <w:style w:type="paragraph" w:styleId="affff4">
    <w:name w:val="List Paragraph"/>
    <w:basedOn w:val="a2"/>
    <w:uiPriority w:val="34"/>
    <w:unhideWhenUsed/>
    <w:qFormat/>
    <w:pPr>
      <w:ind w:left="720"/>
      <w:contextualSpacing/>
    </w:pPr>
  </w:style>
  <w:style w:type="paragraph" w:customStyle="1" w:styleId="affff5">
    <w:name w:val="макрос"/>
    <w:link w:val="affff6"/>
    <w:uiPriority w:val="99"/>
    <w:semiHidden/>
    <w:unhideWhenUsed/>
    <w:pPr>
      <w:tabs>
        <w:tab w:val="left" w:pos="480"/>
        <w:tab w:val="left" w:pos="960"/>
        <w:tab w:val="left" w:pos="1440"/>
        <w:tab w:val="left" w:pos="1920"/>
        <w:tab w:val="left" w:pos="2400"/>
        <w:tab w:val="left" w:pos="2880"/>
        <w:tab w:val="left" w:pos="3360"/>
        <w:tab w:val="left" w:pos="3840"/>
        <w:tab w:val="left" w:pos="4320"/>
      </w:tabs>
      <w:spacing w:after="0" w:line="300" w:lineRule="auto"/>
    </w:pPr>
    <w:rPr>
      <w:rFonts w:ascii="Consolas" w:hAnsi="Consolas" w:cs="Consolas"/>
    </w:rPr>
  </w:style>
  <w:style w:type="character" w:customStyle="1" w:styleId="affff6">
    <w:name w:val="Текст макроса (знак)"/>
    <w:basedOn w:val="a3"/>
    <w:link w:val="affff5"/>
    <w:uiPriority w:val="99"/>
    <w:semiHidden/>
    <w:rPr>
      <w:rFonts w:ascii="Consolas" w:hAnsi="Consolas" w:cs="Consolas"/>
      <w:sz w:val="20"/>
    </w:rPr>
  </w:style>
  <w:style w:type="table" w:styleId="1b">
    <w:name w:val="Medium Grid 1"/>
    <w:basedOn w:val="a4"/>
    <w:uiPriority w:val="67"/>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customStyle="1" w:styleId="110">
    <w:name w:val="Средняя сетка 1 — акцент 1"/>
    <w:basedOn w:val="a4"/>
    <w:uiPriority w:val="67"/>
    <w:pPr>
      <w:spacing w:after="0" w:line="240" w:lineRule="auto"/>
    </w:pPr>
    <w:tblPr>
      <w:tblStyleRowBandSize w:val="1"/>
      <w:tblStyleColBandSize w:val="1"/>
      <w:tblInd w:w="0" w:type="dxa"/>
      <w:tblBorders>
        <w:top w:val="single" w:sz="8" w:space="0" w:color="9EB0C1" w:themeColor="accent1" w:themeTint="BF"/>
        <w:left w:val="single" w:sz="8" w:space="0" w:color="9EB0C1" w:themeColor="accent1" w:themeTint="BF"/>
        <w:bottom w:val="single" w:sz="8" w:space="0" w:color="9EB0C1" w:themeColor="accent1" w:themeTint="BF"/>
        <w:right w:val="single" w:sz="8" w:space="0" w:color="9EB0C1" w:themeColor="accent1" w:themeTint="BF"/>
        <w:insideH w:val="single" w:sz="8" w:space="0" w:color="9EB0C1" w:themeColor="accent1" w:themeTint="BF"/>
        <w:insideV w:val="single" w:sz="8" w:space="0" w:color="9EB0C1" w:themeColor="accent1" w:themeTint="BF"/>
      </w:tblBorders>
      <w:tblCellMar>
        <w:top w:w="0" w:type="dxa"/>
        <w:left w:w="108" w:type="dxa"/>
        <w:bottom w:w="0" w:type="dxa"/>
        <w:right w:w="108" w:type="dxa"/>
      </w:tblCellMar>
    </w:tblPr>
    <w:tcPr>
      <w:shd w:val="clear" w:color="auto" w:fill="DFE5EA" w:themeFill="accent1" w:themeFillTint="3F"/>
    </w:tcPr>
    <w:tblStylePr w:type="firstRow">
      <w:rPr>
        <w:b/>
        <w:bCs/>
      </w:rPr>
    </w:tblStylePr>
    <w:tblStylePr w:type="lastRow">
      <w:rPr>
        <w:b/>
        <w:bCs/>
      </w:rPr>
      <w:tblPr/>
      <w:tcPr>
        <w:tcBorders>
          <w:top w:val="single" w:sz="18" w:space="0" w:color="9EB0C1" w:themeColor="accent1" w:themeTint="BF"/>
        </w:tcBorders>
      </w:tcPr>
    </w:tblStylePr>
    <w:tblStylePr w:type="firstCol">
      <w:rPr>
        <w:b/>
        <w:bCs/>
      </w:rPr>
    </w:tblStylePr>
    <w:tblStylePr w:type="lastCol">
      <w:rPr>
        <w:b/>
        <w:bCs/>
      </w:rPr>
    </w:tblStylePr>
    <w:tblStylePr w:type="band1Vert">
      <w:tblPr/>
      <w:tcPr>
        <w:shd w:val="clear" w:color="auto" w:fill="BECBD6" w:themeFill="accent1" w:themeFillTint="7F"/>
      </w:tcPr>
    </w:tblStylePr>
    <w:tblStylePr w:type="band1Horz">
      <w:tblPr/>
      <w:tcPr>
        <w:shd w:val="clear" w:color="auto" w:fill="BECBD6" w:themeFill="accent1" w:themeFillTint="7F"/>
      </w:tcPr>
    </w:tblStylePr>
  </w:style>
  <w:style w:type="table" w:customStyle="1" w:styleId="120">
    <w:name w:val="Средняя сетка 1 — акцент 2"/>
    <w:basedOn w:val="a4"/>
    <w:uiPriority w:val="67"/>
    <w:pPr>
      <w:spacing w:after="0" w:line="240" w:lineRule="auto"/>
    </w:pPr>
    <w:tblPr>
      <w:tblStyleRowBandSize w:val="1"/>
      <w:tblStyleColBandSize w:val="1"/>
      <w:tblInd w:w="0" w:type="dxa"/>
      <w:tblBorders>
        <w:top w:val="single" w:sz="8" w:space="0" w:color="D8AA87" w:themeColor="accent2" w:themeTint="BF"/>
        <w:left w:val="single" w:sz="8" w:space="0" w:color="D8AA87" w:themeColor="accent2" w:themeTint="BF"/>
        <w:bottom w:val="single" w:sz="8" w:space="0" w:color="D8AA87" w:themeColor="accent2" w:themeTint="BF"/>
        <w:right w:val="single" w:sz="8" w:space="0" w:color="D8AA87" w:themeColor="accent2" w:themeTint="BF"/>
        <w:insideH w:val="single" w:sz="8" w:space="0" w:color="D8AA87" w:themeColor="accent2" w:themeTint="BF"/>
        <w:insideV w:val="single" w:sz="8" w:space="0" w:color="D8AA87" w:themeColor="accent2" w:themeTint="BF"/>
      </w:tblBorders>
      <w:tblCellMar>
        <w:top w:w="0" w:type="dxa"/>
        <w:left w:w="108" w:type="dxa"/>
        <w:bottom w:w="0" w:type="dxa"/>
        <w:right w:w="108" w:type="dxa"/>
      </w:tblCellMar>
    </w:tblPr>
    <w:tcPr>
      <w:shd w:val="clear" w:color="auto" w:fill="F2E2D7" w:themeFill="accent2" w:themeFillTint="3F"/>
    </w:tcPr>
    <w:tblStylePr w:type="firstRow">
      <w:rPr>
        <w:b/>
        <w:bCs/>
      </w:rPr>
    </w:tblStylePr>
    <w:tblStylePr w:type="lastRow">
      <w:rPr>
        <w:b/>
        <w:bCs/>
      </w:rPr>
      <w:tblPr/>
      <w:tcPr>
        <w:tcBorders>
          <w:top w:val="single" w:sz="18" w:space="0" w:color="D8AA87" w:themeColor="accent2" w:themeTint="BF"/>
        </w:tcBorders>
      </w:tcPr>
    </w:tblStylePr>
    <w:tblStylePr w:type="firstCol">
      <w:rPr>
        <w:b/>
        <w:bCs/>
      </w:rPr>
    </w:tblStylePr>
    <w:tblStylePr w:type="lastCol">
      <w:rPr>
        <w:b/>
        <w:bCs/>
      </w:rPr>
    </w:tblStylePr>
    <w:tblStylePr w:type="band1Vert">
      <w:tblPr/>
      <w:tcPr>
        <w:shd w:val="clear" w:color="auto" w:fill="E5C6AF" w:themeFill="accent2" w:themeFillTint="7F"/>
      </w:tcPr>
    </w:tblStylePr>
    <w:tblStylePr w:type="band1Horz">
      <w:tblPr/>
      <w:tcPr>
        <w:shd w:val="clear" w:color="auto" w:fill="E5C6AF" w:themeFill="accent2" w:themeFillTint="7F"/>
      </w:tcPr>
    </w:tblStylePr>
  </w:style>
  <w:style w:type="table" w:customStyle="1" w:styleId="130">
    <w:name w:val="Средняя сетка 1 — акцент 3"/>
    <w:basedOn w:val="a4"/>
    <w:uiPriority w:val="67"/>
    <w:pPr>
      <w:spacing w:after="0" w:line="240" w:lineRule="auto"/>
    </w:pPr>
    <w:tblPr>
      <w:tblStyleRowBandSize w:val="1"/>
      <w:tblStyleColBandSize w:val="1"/>
      <w:tblInd w:w="0" w:type="dxa"/>
      <w:tblBorders>
        <w:top w:val="single" w:sz="8" w:space="0" w:color="9E8E84" w:themeColor="accent3" w:themeTint="BF"/>
        <w:left w:val="single" w:sz="8" w:space="0" w:color="9E8E84" w:themeColor="accent3" w:themeTint="BF"/>
        <w:bottom w:val="single" w:sz="8" w:space="0" w:color="9E8E84" w:themeColor="accent3" w:themeTint="BF"/>
        <w:right w:val="single" w:sz="8" w:space="0" w:color="9E8E84" w:themeColor="accent3" w:themeTint="BF"/>
        <w:insideH w:val="single" w:sz="8" w:space="0" w:color="9E8E84" w:themeColor="accent3" w:themeTint="BF"/>
        <w:insideV w:val="single" w:sz="8" w:space="0" w:color="9E8E84" w:themeColor="accent3" w:themeTint="BF"/>
      </w:tblBorders>
      <w:tblCellMar>
        <w:top w:w="0" w:type="dxa"/>
        <w:left w:w="108" w:type="dxa"/>
        <w:bottom w:w="0" w:type="dxa"/>
        <w:right w:w="108" w:type="dxa"/>
      </w:tblCellMar>
    </w:tblPr>
    <w:tcPr>
      <w:shd w:val="clear" w:color="auto" w:fill="DFD9D6" w:themeFill="accent3" w:themeFillTint="3F"/>
    </w:tcPr>
    <w:tblStylePr w:type="firstRow">
      <w:rPr>
        <w:b/>
        <w:bCs/>
      </w:rPr>
    </w:tblStylePr>
    <w:tblStylePr w:type="lastRow">
      <w:rPr>
        <w:b/>
        <w:bCs/>
      </w:rPr>
      <w:tblPr/>
      <w:tcPr>
        <w:tcBorders>
          <w:top w:val="single" w:sz="18" w:space="0" w:color="9E8E84" w:themeColor="accent3" w:themeTint="BF"/>
        </w:tcBorders>
      </w:tcPr>
    </w:tblStylePr>
    <w:tblStylePr w:type="firstCol">
      <w:rPr>
        <w:b/>
        <w:bCs/>
      </w:rPr>
    </w:tblStylePr>
    <w:tblStylePr w:type="lastCol">
      <w:rPr>
        <w:b/>
        <w:bCs/>
      </w:rPr>
    </w:tblStylePr>
    <w:tblStylePr w:type="band1Vert">
      <w:tblPr/>
      <w:tcPr>
        <w:shd w:val="clear" w:color="auto" w:fill="BEB4AD" w:themeFill="accent3" w:themeFillTint="7F"/>
      </w:tcPr>
    </w:tblStylePr>
    <w:tblStylePr w:type="band1Horz">
      <w:tblPr/>
      <w:tcPr>
        <w:shd w:val="clear" w:color="auto" w:fill="BEB4AD" w:themeFill="accent3" w:themeFillTint="7F"/>
      </w:tcPr>
    </w:tblStylePr>
  </w:style>
  <w:style w:type="table" w:customStyle="1" w:styleId="140">
    <w:name w:val="Средняя сетка 1 — акцент 4"/>
    <w:basedOn w:val="a4"/>
    <w:uiPriority w:val="67"/>
    <w:pPr>
      <w:spacing w:after="0" w:line="240" w:lineRule="auto"/>
    </w:pPr>
    <w:tblPr>
      <w:tblStyleRowBandSize w:val="1"/>
      <w:tblStyleColBandSize w:val="1"/>
      <w:tblInd w:w="0" w:type="dxa"/>
      <w:tblBorders>
        <w:top w:val="single" w:sz="8" w:space="0" w:color="C6AD91" w:themeColor="accent4" w:themeTint="BF"/>
        <w:left w:val="single" w:sz="8" w:space="0" w:color="C6AD91" w:themeColor="accent4" w:themeTint="BF"/>
        <w:bottom w:val="single" w:sz="8" w:space="0" w:color="C6AD91" w:themeColor="accent4" w:themeTint="BF"/>
        <w:right w:val="single" w:sz="8" w:space="0" w:color="C6AD91" w:themeColor="accent4" w:themeTint="BF"/>
        <w:insideH w:val="single" w:sz="8" w:space="0" w:color="C6AD91" w:themeColor="accent4" w:themeTint="BF"/>
        <w:insideV w:val="single" w:sz="8" w:space="0" w:color="C6AD91" w:themeColor="accent4" w:themeTint="BF"/>
      </w:tblBorders>
      <w:tblCellMar>
        <w:top w:w="0" w:type="dxa"/>
        <w:left w:w="108" w:type="dxa"/>
        <w:bottom w:w="0" w:type="dxa"/>
        <w:right w:w="108" w:type="dxa"/>
      </w:tblCellMar>
    </w:tblPr>
    <w:tcPr>
      <w:shd w:val="clear" w:color="auto" w:fill="ECE4DA" w:themeFill="accent4" w:themeFillTint="3F"/>
    </w:tcPr>
    <w:tblStylePr w:type="firstRow">
      <w:rPr>
        <w:b/>
        <w:bCs/>
      </w:rPr>
    </w:tblStylePr>
    <w:tblStylePr w:type="lastRow">
      <w:rPr>
        <w:b/>
        <w:bCs/>
      </w:rPr>
      <w:tblPr/>
      <w:tcPr>
        <w:tcBorders>
          <w:top w:val="single" w:sz="18" w:space="0" w:color="C6AD91" w:themeColor="accent4" w:themeTint="BF"/>
        </w:tcBorders>
      </w:tcPr>
    </w:tblStylePr>
    <w:tblStylePr w:type="firstCol">
      <w:rPr>
        <w:b/>
        <w:bCs/>
      </w:rPr>
    </w:tblStylePr>
    <w:tblStylePr w:type="lastCol">
      <w:rPr>
        <w:b/>
        <w:bCs/>
      </w:rPr>
    </w:tblStylePr>
    <w:tblStylePr w:type="band1Vert">
      <w:tblPr/>
      <w:tcPr>
        <w:shd w:val="clear" w:color="auto" w:fill="D9C9B6" w:themeFill="accent4" w:themeFillTint="7F"/>
      </w:tcPr>
    </w:tblStylePr>
    <w:tblStylePr w:type="band1Horz">
      <w:tblPr/>
      <w:tcPr>
        <w:shd w:val="clear" w:color="auto" w:fill="D9C9B6" w:themeFill="accent4" w:themeFillTint="7F"/>
      </w:tcPr>
    </w:tblStylePr>
  </w:style>
  <w:style w:type="table" w:customStyle="1" w:styleId="150">
    <w:name w:val="Средняя сетка 1 — акцент 5"/>
    <w:basedOn w:val="a4"/>
    <w:uiPriority w:val="67"/>
    <w:pPr>
      <w:spacing w:after="0" w:line="240" w:lineRule="auto"/>
    </w:pPr>
    <w:tblPr>
      <w:tblStyleRowBandSize w:val="1"/>
      <w:tblStyleColBandSize w:val="1"/>
      <w:tblInd w:w="0" w:type="dxa"/>
      <w:tblBorders>
        <w:top w:val="single" w:sz="8" w:space="0" w:color="8B9B9E" w:themeColor="accent5" w:themeTint="BF"/>
        <w:left w:val="single" w:sz="8" w:space="0" w:color="8B9B9E" w:themeColor="accent5" w:themeTint="BF"/>
        <w:bottom w:val="single" w:sz="8" w:space="0" w:color="8B9B9E" w:themeColor="accent5" w:themeTint="BF"/>
        <w:right w:val="single" w:sz="8" w:space="0" w:color="8B9B9E" w:themeColor="accent5" w:themeTint="BF"/>
        <w:insideH w:val="single" w:sz="8" w:space="0" w:color="8B9B9E" w:themeColor="accent5" w:themeTint="BF"/>
        <w:insideV w:val="single" w:sz="8" w:space="0" w:color="8B9B9E" w:themeColor="accent5" w:themeTint="BF"/>
      </w:tblBorders>
      <w:tblCellMar>
        <w:top w:w="0" w:type="dxa"/>
        <w:left w:w="108" w:type="dxa"/>
        <w:bottom w:w="0" w:type="dxa"/>
        <w:right w:w="108" w:type="dxa"/>
      </w:tblCellMar>
    </w:tblPr>
    <w:tcPr>
      <w:shd w:val="clear" w:color="auto" w:fill="D8DEDF" w:themeFill="accent5" w:themeFillTint="3F"/>
    </w:tcPr>
    <w:tblStylePr w:type="firstRow">
      <w:rPr>
        <w:b/>
        <w:bCs/>
      </w:rPr>
    </w:tblStylePr>
    <w:tblStylePr w:type="lastRow">
      <w:rPr>
        <w:b/>
        <w:bCs/>
      </w:rPr>
      <w:tblPr/>
      <w:tcPr>
        <w:tcBorders>
          <w:top w:val="single" w:sz="18" w:space="0" w:color="8B9B9E" w:themeColor="accent5" w:themeTint="BF"/>
        </w:tcBorders>
      </w:tcPr>
    </w:tblStylePr>
    <w:tblStylePr w:type="firstCol">
      <w:rPr>
        <w:b/>
        <w:bCs/>
      </w:rPr>
    </w:tblStylePr>
    <w:tblStylePr w:type="lastCol">
      <w:rPr>
        <w:b/>
        <w:bCs/>
      </w:rPr>
    </w:tblStylePr>
    <w:tblStylePr w:type="band1Vert">
      <w:tblPr/>
      <w:tcPr>
        <w:shd w:val="clear" w:color="auto" w:fill="B1BCBE" w:themeFill="accent5" w:themeFillTint="7F"/>
      </w:tcPr>
    </w:tblStylePr>
    <w:tblStylePr w:type="band1Horz">
      <w:tblPr/>
      <w:tcPr>
        <w:shd w:val="clear" w:color="auto" w:fill="B1BCBE" w:themeFill="accent5" w:themeFillTint="7F"/>
      </w:tcPr>
    </w:tblStylePr>
  </w:style>
  <w:style w:type="table" w:customStyle="1" w:styleId="160">
    <w:name w:val="Средняя сетка 1 — акцент 6"/>
    <w:basedOn w:val="a4"/>
    <w:uiPriority w:val="67"/>
    <w:pPr>
      <w:spacing w:after="0" w:line="240" w:lineRule="auto"/>
    </w:pPr>
    <w:tblPr>
      <w:tblStyleRowBandSize w:val="1"/>
      <w:tblStyleColBandSize w:val="1"/>
      <w:tblInd w:w="0" w:type="dxa"/>
      <w:tblBorders>
        <w:top w:val="single" w:sz="8" w:space="0" w:color="B5AE93" w:themeColor="accent6" w:themeTint="BF"/>
        <w:left w:val="single" w:sz="8" w:space="0" w:color="B5AE93" w:themeColor="accent6" w:themeTint="BF"/>
        <w:bottom w:val="single" w:sz="8" w:space="0" w:color="B5AE93" w:themeColor="accent6" w:themeTint="BF"/>
        <w:right w:val="single" w:sz="8" w:space="0" w:color="B5AE93" w:themeColor="accent6" w:themeTint="BF"/>
        <w:insideH w:val="single" w:sz="8" w:space="0" w:color="B5AE93" w:themeColor="accent6" w:themeTint="BF"/>
        <w:insideV w:val="single" w:sz="8" w:space="0" w:color="B5AE93" w:themeColor="accent6" w:themeTint="BF"/>
      </w:tblBorders>
      <w:tblCellMar>
        <w:top w:w="0" w:type="dxa"/>
        <w:left w:w="108" w:type="dxa"/>
        <w:bottom w:w="0" w:type="dxa"/>
        <w:right w:w="108" w:type="dxa"/>
      </w:tblCellMar>
    </w:tblPr>
    <w:tcPr>
      <w:shd w:val="clear" w:color="auto" w:fill="E6E4DB" w:themeFill="accent6" w:themeFillTint="3F"/>
    </w:tcPr>
    <w:tblStylePr w:type="firstRow">
      <w:rPr>
        <w:b/>
        <w:bCs/>
      </w:rPr>
    </w:tblStylePr>
    <w:tblStylePr w:type="lastRow">
      <w:rPr>
        <w:b/>
        <w:bCs/>
      </w:rPr>
      <w:tblPr/>
      <w:tcPr>
        <w:tcBorders>
          <w:top w:val="single" w:sz="18" w:space="0" w:color="B5AE93" w:themeColor="accent6" w:themeTint="BF"/>
        </w:tcBorders>
      </w:tcPr>
    </w:tblStylePr>
    <w:tblStylePr w:type="firstCol">
      <w:rPr>
        <w:b/>
        <w:bCs/>
      </w:rPr>
    </w:tblStylePr>
    <w:tblStylePr w:type="lastCol">
      <w:rPr>
        <w:b/>
        <w:bCs/>
      </w:rPr>
    </w:tblStylePr>
    <w:tblStylePr w:type="band1Vert">
      <w:tblPr/>
      <w:tcPr>
        <w:shd w:val="clear" w:color="auto" w:fill="CEC9B7" w:themeFill="accent6" w:themeFillTint="7F"/>
      </w:tcPr>
    </w:tblStylePr>
    <w:tblStylePr w:type="band1Horz">
      <w:tblPr/>
      <w:tcPr>
        <w:shd w:val="clear" w:color="auto" w:fill="CEC9B7" w:themeFill="accent6" w:themeFillTint="7F"/>
      </w:tcPr>
    </w:tblStylePr>
  </w:style>
  <w:style w:type="table" w:styleId="2f5">
    <w:name w:val="Medium Grid 2"/>
    <w:basedOn w:val="a4"/>
    <w:uiPriority w:val="68"/>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customStyle="1" w:styleId="210">
    <w:name w:val="Средняя сетка 2 — акцент 1"/>
    <w:basedOn w:val="a4"/>
    <w:uiPriority w:val="68"/>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7E97AD" w:themeColor="accent1"/>
        <w:left w:val="single" w:sz="8" w:space="0" w:color="7E97AD" w:themeColor="accent1"/>
        <w:bottom w:val="single" w:sz="8" w:space="0" w:color="7E97AD" w:themeColor="accent1"/>
        <w:right w:val="single" w:sz="8" w:space="0" w:color="7E97AD" w:themeColor="accent1"/>
        <w:insideH w:val="single" w:sz="8" w:space="0" w:color="7E97AD" w:themeColor="accent1"/>
        <w:insideV w:val="single" w:sz="8" w:space="0" w:color="7E97AD" w:themeColor="accent1"/>
      </w:tblBorders>
      <w:tblCellMar>
        <w:top w:w="0" w:type="dxa"/>
        <w:left w:w="108" w:type="dxa"/>
        <w:bottom w:w="0" w:type="dxa"/>
        <w:right w:w="108" w:type="dxa"/>
      </w:tblCellMar>
    </w:tblPr>
    <w:tcPr>
      <w:shd w:val="clear" w:color="auto" w:fill="DFE5EA" w:themeFill="accent1" w:themeFillTint="3F"/>
    </w:tcPr>
    <w:tblStylePr w:type="firstRow">
      <w:rPr>
        <w:b/>
        <w:bCs/>
        <w:color w:val="000000" w:themeColor="text1"/>
      </w:rPr>
      <w:tblPr/>
      <w:tcPr>
        <w:shd w:val="clear" w:color="auto" w:fill="F2F4F6"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EAEE" w:themeFill="accent1" w:themeFillTint="33"/>
      </w:tcPr>
    </w:tblStylePr>
    <w:tblStylePr w:type="band1Vert">
      <w:tblPr/>
      <w:tcPr>
        <w:shd w:val="clear" w:color="auto" w:fill="BECBD6" w:themeFill="accent1" w:themeFillTint="7F"/>
      </w:tcPr>
    </w:tblStylePr>
    <w:tblStylePr w:type="band1Horz">
      <w:tblPr/>
      <w:tcPr>
        <w:tcBorders>
          <w:insideH w:val="single" w:sz="6" w:space="0" w:color="7E97AD" w:themeColor="accent1"/>
          <w:insideV w:val="single" w:sz="6" w:space="0" w:color="7E97AD" w:themeColor="accent1"/>
        </w:tcBorders>
        <w:shd w:val="clear" w:color="auto" w:fill="BECBD6" w:themeFill="accent1" w:themeFillTint="7F"/>
      </w:tcPr>
    </w:tblStylePr>
    <w:tblStylePr w:type="nwCell">
      <w:tblPr/>
      <w:tcPr>
        <w:shd w:val="clear" w:color="auto" w:fill="FFFFFF" w:themeFill="background1"/>
      </w:tcPr>
    </w:tblStylePr>
  </w:style>
  <w:style w:type="table" w:customStyle="1" w:styleId="220">
    <w:name w:val="Средняя сетка 2 — акцент 2"/>
    <w:basedOn w:val="a4"/>
    <w:uiPriority w:val="68"/>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C8E60" w:themeColor="accent2"/>
        <w:left w:val="single" w:sz="8" w:space="0" w:color="CC8E60" w:themeColor="accent2"/>
        <w:bottom w:val="single" w:sz="8" w:space="0" w:color="CC8E60" w:themeColor="accent2"/>
        <w:right w:val="single" w:sz="8" w:space="0" w:color="CC8E60" w:themeColor="accent2"/>
        <w:insideH w:val="single" w:sz="8" w:space="0" w:color="CC8E60" w:themeColor="accent2"/>
        <w:insideV w:val="single" w:sz="8" w:space="0" w:color="CC8E60" w:themeColor="accent2"/>
      </w:tblBorders>
      <w:tblCellMar>
        <w:top w:w="0" w:type="dxa"/>
        <w:left w:w="108" w:type="dxa"/>
        <w:bottom w:w="0" w:type="dxa"/>
        <w:right w:w="108" w:type="dxa"/>
      </w:tblCellMar>
    </w:tblPr>
    <w:tcPr>
      <w:shd w:val="clear" w:color="auto" w:fill="F2E2D7" w:themeFill="accent2" w:themeFillTint="3F"/>
    </w:tcPr>
    <w:tblStylePr w:type="firstRow">
      <w:rPr>
        <w:b/>
        <w:bCs/>
        <w:color w:val="000000" w:themeColor="text1"/>
      </w:rPr>
      <w:tblPr/>
      <w:tcPr>
        <w:shd w:val="clear" w:color="auto" w:fill="FAF3EF"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4E8DF" w:themeFill="accent2" w:themeFillTint="33"/>
      </w:tcPr>
    </w:tblStylePr>
    <w:tblStylePr w:type="band1Vert">
      <w:tblPr/>
      <w:tcPr>
        <w:shd w:val="clear" w:color="auto" w:fill="E5C6AF" w:themeFill="accent2" w:themeFillTint="7F"/>
      </w:tcPr>
    </w:tblStylePr>
    <w:tblStylePr w:type="band1Horz">
      <w:tblPr/>
      <w:tcPr>
        <w:tcBorders>
          <w:insideH w:val="single" w:sz="6" w:space="0" w:color="CC8E60" w:themeColor="accent2"/>
          <w:insideV w:val="single" w:sz="6" w:space="0" w:color="CC8E60" w:themeColor="accent2"/>
        </w:tcBorders>
        <w:shd w:val="clear" w:color="auto" w:fill="E5C6AF" w:themeFill="accent2" w:themeFillTint="7F"/>
      </w:tcPr>
    </w:tblStylePr>
    <w:tblStylePr w:type="nwCell">
      <w:tblPr/>
      <w:tcPr>
        <w:shd w:val="clear" w:color="auto" w:fill="FFFFFF" w:themeFill="background1"/>
      </w:tcPr>
    </w:tblStylePr>
  </w:style>
  <w:style w:type="table" w:customStyle="1" w:styleId="230">
    <w:name w:val="Средняя сетка 2 — акцент 3"/>
    <w:basedOn w:val="a4"/>
    <w:uiPriority w:val="68"/>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7A6A60" w:themeColor="accent3"/>
        <w:left w:val="single" w:sz="8" w:space="0" w:color="7A6A60" w:themeColor="accent3"/>
        <w:bottom w:val="single" w:sz="8" w:space="0" w:color="7A6A60" w:themeColor="accent3"/>
        <w:right w:val="single" w:sz="8" w:space="0" w:color="7A6A60" w:themeColor="accent3"/>
        <w:insideH w:val="single" w:sz="8" w:space="0" w:color="7A6A60" w:themeColor="accent3"/>
        <w:insideV w:val="single" w:sz="8" w:space="0" w:color="7A6A60" w:themeColor="accent3"/>
      </w:tblBorders>
      <w:tblCellMar>
        <w:top w:w="0" w:type="dxa"/>
        <w:left w:w="108" w:type="dxa"/>
        <w:bottom w:w="0" w:type="dxa"/>
        <w:right w:w="108" w:type="dxa"/>
      </w:tblCellMar>
    </w:tblPr>
    <w:tcPr>
      <w:shd w:val="clear" w:color="auto" w:fill="DFD9D6" w:themeFill="accent3" w:themeFillTint="3F"/>
    </w:tcPr>
    <w:tblStylePr w:type="firstRow">
      <w:rPr>
        <w:b/>
        <w:bCs/>
        <w:color w:val="000000" w:themeColor="text1"/>
      </w:rPr>
      <w:tblPr/>
      <w:tcPr>
        <w:shd w:val="clear" w:color="auto" w:fill="F2F0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E0DE" w:themeFill="accent3" w:themeFillTint="33"/>
      </w:tcPr>
    </w:tblStylePr>
    <w:tblStylePr w:type="band1Vert">
      <w:tblPr/>
      <w:tcPr>
        <w:shd w:val="clear" w:color="auto" w:fill="BEB4AD" w:themeFill="accent3" w:themeFillTint="7F"/>
      </w:tcPr>
    </w:tblStylePr>
    <w:tblStylePr w:type="band1Horz">
      <w:tblPr/>
      <w:tcPr>
        <w:tcBorders>
          <w:insideH w:val="single" w:sz="6" w:space="0" w:color="7A6A60" w:themeColor="accent3"/>
          <w:insideV w:val="single" w:sz="6" w:space="0" w:color="7A6A60" w:themeColor="accent3"/>
        </w:tcBorders>
        <w:shd w:val="clear" w:color="auto" w:fill="BEB4AD" w:themeFill="accent3" w:themeFillTint="7F"/>
      </w:tcPr>
    </w:tblStylePr>
    <w:tblStylePr w:type="nwCell">
      <w:tblPr/>
      <w:tcPr>
        <w:shd w:val="clear" w:color="auto" w:fill="FFFFFF" w:themeFill="background1"/>
      </w:tcPr>
    </w:tblStylePr>
  </w:style>
  <w:style w:type="table" w:customStyle="1" w:styleId="240">
    <w:name w:val="Средняя сетка 2 — акцент 4"/>
    <w:basedOn w:val="a4"/>
    <w:uiPriority w:val="68"/>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B4936D" w:themeColor="accent4"/>
        <w:left w:val="single" w:sz="8" w:space="0" w:color="B4936D" w:themeColor="accent4"/>
        <w:bottom w:val="single" w:sz="8" w:space="0" w:color="B4936D" w:themeColor="accent4"/>
        <w:right w:val="single" w:sz="8" w:space="0" w:color="B4936D" w:themeColor="accent4"/>
        <w:insideH w:val="single" w:sz="8" w:space="0" w:color="B4936D" w:themeColor="accent4"/>
        <w:insideV w:val="single" w:sz="8" w:space="0" w:color="B4936D" w:themeColor="accent4"/>
      </w:tblBorders>
      <w:tblCellMar>
        <w:top w:w="0" w:type="dxa"/>
        <w:left w:w="108" w:type="dxa"/>
        <w:bottom w:w="0" w:type="dxa"/>
        <w:right w:w="108" w:type="dxa"/>
      </w:tblCellMar>
    </w:tblPr>
    <w:tcPr>
      <w:shd w:val="clear" w:color="auto" w:fill="ECE4DA" w:themeFill="accent4" w:themeFillTint="3F"/>
    </w:tcPr>
    <w:tblStylePr w:type="firstRow">
      <w:rPr>
        <w:b/>
        <w:bCs/>
        <w:color w:val="000000" w:themeColor="text1"/>
      </w:rPr>
      <w:tblPr/>
      <w:tcPr>
        <w:shd w:val="clear" w:color="auto" w:fill="F7F4F0"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0E9E1" w:themeFill="accent4" w:themeFillTint="33"/>
      </w:tcPr>
    </w:tblStylePr>
    <w:tblStylePr w:type="band1Vert">
      <w:tblPr/>
      <w:tcPr>
        <w:shd w:val="clear" w:color="auto" w:fill="D9C9B6" w:themeFill="accent4" w:themeFillTint="7F"/>
      </w:tcPr>
    </w:tblStylePr>
    <w:tblStylePr w:type="band1Horz">
      <w:tblPr/>
      <w:tcPr>
        <w:tcBorders>
          <w:insideH w:val="single" w:sz="6" w:space="0" w:color="B4936D" w:themeColor="accent4"/>
          <w:insideV w:val="single" w:sz="6" w:space="0" w:color="B4936D" w:themeColor="accent4"/>
        </w:tcBorders>
        <w:shd w:val="clear" w:color="auto" w:fill="D9C9B6" w:themeFill="accent4" w:themeFillTint="7F"/>
      </w:tcPr>
    </w:tblStylePr>
    <w:tblStylePr w:type="nwCell">
      <w:tblPr/>
      <w:tcPr>
        <w:shd w:val="clear" w:color="auto" w:fill="FFFFFF" w:themeFill="background1"/>
      </w:tcPr>
    </w:tblStylePr>
  </w:style>
  <w:style w:type="table" w:customStyle="1" w:styleId="250">
    <w:name w:val="Средняя сетка 2 — акцент 5"/>
    <w:basedOn w:val="a4"/>
    <w:uiPriority w:val="68"/>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67787B" w:themeColor="accent5"/>
        <w:left w:val="single" w:sz="8" w:space="0" w:color="67787B" w:themeColor="accent5"/>
        <w:bottom w:val="single" w:sz="8" w:space="0" w:color="67787B" w:themeColor="accent5"/>
        <w:right w:val="single" w:sz="8" w:space="0" w:color="67787B" w:themeColor="accent5"/>
        <w:insideH w:val="single" w:sz="8" w:space="0" w:color="67787B" w:themeColor="accent5"/>
        <w:insideV w:val="single" w:sz="8" w:space="0" w:color="67787B" w:themeColor="accent5"/>
      </w:tblBorders>
      <w:tblCellMar>
        <w:top w:w="0" w:type="dxa"/>
        <w:left w:w="108" w:type="dxa"/>
        <w:bottom w:w="0" w:type="dxa"/>
        <w:right w:w="108" w:type="dxa"/>
      </w:tblCellMar>
    </w:tblPr>
    <w:tcPr>
      <w:shd w:val="clear" w:color="auto" w:fill="D8DEDF" w:themeFill="accent5" w:themeFillTint="3F"/>
    </w:tcPr>
    <w:tblStylePr w:type="firstRow">
      <w:rPr>
        <w:b/>
        <w:bCs/>
        <w:color w:val="000000" w:themeColor="text1"/>
      </w:rPr>
      <w:tblPr/>
      <w:tcPr>
        <w:shd w:val="clear" w:color="auto" w:fill="EFF1F2"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FE4E5" w:themeFill="accent5" w:themeFillTint="33"/>
      </w:tcPr>
    </w:tblStylePr>
    <w:tblStylePr w:type="band1Vert">
      <w:tblPr/>
      <w:tcPr>
        <w:shd w:val="clear" w:color="auto" w:fill="B1BCBE" w:themeFill="accent5" w:themeFillTint="7F"/>
      </w:tcPr>
    </w:tblStylePr>
    <w:tblStylePr w:type="band1Horz">
      <w:tblPr/>
      <w:tcPr>
        <w:tcBorders>
          <w:insideH w:val="single" w:sz="6" w:space="0" w:color="67787B" w:themeColor="accent5"/>
          <w:insideV w:val="single" w:sz="6" w:space="0" w:color="67787B" w:themeColor="accent5"/>
        </w:tcBorders>
        <w:shd w:val="clear" w:color="auto" w:fill="B1BCBE" w:themeFill="accent5" w:themeFillTint="7F"/>
      </w:tcPr>
    </w:tblStylePr>
    <w:tblStylePr w:type="nwCell">
      <w:tblPr/>
      <w:tcPr>
        <w:shd w:val="clear" w:color="auto" w:fill="FFFFFF" w:themeFill="background1"/>
      </w:tcPr>
    </w:tblStylePr>
  </w:style>
  <w:style w:type="table" w:customStyle="1" w:styleId="260">
    <w:name w:val="Средняя сетка 2 — акцент 6"/>
    <w:basedOn w:val="a4"/>
    <w:uiPriority w:val="68"/>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D936F" w:themeColor="accent6"/>
        <w:left w:val="single" w:sz="8" w:space="0" w:color="9D936F" w:themeColor="accent6"/>
        <w:bottom w:val="single" w:sz="8" w:space="0" w:color="9D936F" w:themeColor="accent6"/>
        <w:right w:val="single" w:sz="8" w:space="0" w:color="9D936F" w:themeColor="accent6"/>
        <w:insideH w:val="single" w:sz="8" w:space="0" w:color="9D936F" w:themeColor="accent6"/>
        <w:insideV w:val="single" w:sz="8" w:space="0" w:color="9D936F" w:themeColor="accent6"/>
      </w:tblBorders>
      <w:tblCellMar>
        <w:top w:w="0" w:type="dxa"/>
        <w:left w:w="108" w:type="dxa"/>
        <w:bottom w:w="0" w:type="dxa"/>
        <w:right w:w="108" w:type="dxa"/>
      </w:tblCellMar>
    </w:tblPr>
    <w:tcPr>
      <w:shd w:val="clear" w:color="auto" w:fill="E6E4DB" w:themeFill="accent6" w:themeFillTint="3F"/>
    </w:tcPr>
    <w:tblStylePr w:type="firstRow">
      <w:rPr>
        <w:b/>
        <w:bCs/>
        <w:color w:val="000000" w:themeColor="text1"/>
      </w:rPr>
      <w:tblPr/>
      <w:tcPr>
        <w:shd w:val="clear" w:color="auto" w:fill="F5F4F0"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BE9E2" w:themeFill="accent6" w:themeFillTint="33"/>
      </w:tcPr>
    </w:tblStylePr>
    <w:tblStylePr w:type="band1Vert">
      <w:tblPr/>
      <w:tcPr>
        <w:shd w:val="clear" w:color="auto" w:fill="CEC9B7" w:themeFill="accent6" w:themeFillTint="7F"/>
      </w:tcPr>
    </w:tblStylePr>
    <w:tblStylePr w:type="band1Horz">
      <w:tblPr/>
      <w:tcPr>
        <w:tcBorders>
          <w:insideH w:val="single" w:sz="6" w:space="0" w:color="9D936F" w:themeColor="accent6"/>
          <w:insideV w:val="single" w:sz="6" w:space="0" w:color="9D936F" w:themeColor="accent6"/>
        </w:tcBorders>
        <w:shd w:val="clear" w:color="auto" w:fill="CEC9B7" w:themeFill="accent6" w:themeFillTint="7F"/>
      </w:tcPr>
    </w:tblStylePr>
    <w:tblStylePr w:type="nwCell">
      <w:tblPr/>
      <w:tcPr>
        <w:shd w:val="clear" w:color="auto" w:fill="FFFFFF" w:themeFill="background1"/>
      </w:tcPr>
    </w:tblStylePr>
  </w:style>
  <w:style w:type="table" w:styleId="3f3">
    <w:name w:val="Medium Grid 3"/>
    <w:basedOn w:val="a4"/>
    <w:uiPriority w:val="69"/>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customStyle="1" w:styleId="310">
    <w:name w:val="Средняя сетка 3 — акцент 1"/>
    <w:basedOn w:val="a4"/>
    <w:uiPriority w:val="69"/>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E5EA"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7E97A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7E97A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7E97A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7E97A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ECBD6"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ECBD6" w:themeFill="accent1" w:themeFillTint="7F"/>
      </w:tcPr>
    </w:tblStylePr>
  </w:style>
  <w:style w:type="table" w:customStyle="1" w:styleId="320">
    <w:name w:val="Средняя сетка 3 — акцент 2"/>
    <w:basedOn w:val="a4"/>
    <w:uiPriority w:val="69"/>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2E2D7"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C8E60"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C8E60"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C8E60"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C8E60"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E5C6AF"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E5C6AF" w:themeFill="accent2" w:themeFillTint="7F"/>
      </w:tcPr>
    </w:tblStylePr>
  </w:style>
  <w:style w:type="table" w:customStyle="1" w:styleId="330">
    <w:name w:val="Средняя сетка 3 — акцент 3"/>
    <w:basedOn w:val="a4"/>
    <w:uiPriority w:val="69"/>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9D6"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7A6A60"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7A6A60"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7A6A60"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7A6A60"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EB4AD"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EB4AD" w:themeFill="accent3" w:themeFillTint="7F"/>
      </w:tcPr>
    </w:tblStylePr>
  </w:style>
  <w:style w:type="table" w:customStyle="1" w:styleId="340">
    <w:name w:val="Средняя сетка 3 — акцент 4"/>
    <w:basedOn w:val="a4"/>
    <w:uiPriority w:val="69"/>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CE4DA"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B4936D"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B4936D"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B4936D"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B4936D"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9C9B6"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9C9B6" w:themeFill="accent4" w:themeFillTint="7F"/>
      </w:tcPr>
    </w:tblStylePr>
  </w:style>
  <w:style w:type="table" w:customStyle="1" w:styleId="350">
    <w:name w:val="Средняя сетка 3 — акцент 5"/>
    <w:basedOn w:val="a4"/>
    <w:uiPriority w:val="69"/>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8DEDF"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67787B"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67787B"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67787B"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67787B"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1BCBE"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1BCBE" w:themeFill="accent5" w:themeFillTint="7F"/>
      </w:tcPr>
    </w:tblStylePr>
  </w:style>
  <w:style w:type="table" w:customStyle="1" w:styleId="360">
    <w:name w:val="Средняя сетка 3 — акцент 6"/>
    <w:basedOn w:val="a4"/>
    <w:uiPriority w:val="69"/>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4DB"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D936F"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D936F"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D936F"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D936F"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EC9B7"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EC9B7" w:themeFill="accent6" w:themeFillTint="7F"/>
      </w:tcPr>
    </w:tblStylePr>
  </w:style>
  <w:style w:type="table" w:styleId="1c">
    <w:name w:val="Medium List 1"/>
    <w:basedOn w:val="a4"/>
    <w:uiPriority w:val="65"/>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2123"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customStyle="1" w:styleId="111">
    <w:name w:val="Средний список 1 — акцент 1"/>
    <w:basedOn w:val="a4"/>
    <w:uiPriority w:val="65"/>
    <w:pPr>
      <w:spacing w:after="0" w:line="240" w:lineRule="auto"/>
    </w:pPr>
    <w:rPr>
      <w:color w:val="000000" w:themeColor="text1"/>
    </w:rPr>
    <w:tblPr>
      <w:tblStyleRowBandSize w:val="1"/>
      <w:tblStyleColBandSize w:val="1"/>
      <w:tblInd w:w="0" w:type="dxa"/>
      <w:tblBorders>
        <w:top w:val="single" w:sz="8" w:space="0" w:color="7E97AD" w:themeColor="accent1"/>
        <w:bottom w:val="single" w:sz="8" w:space="0" w:color="7E97A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7E97AD" w:themeColor="accent1"/>
        </w:tcBorders>
      </w:tcPr>
    </w:tblStylePr>
    <w:tblStylePr w:type="lastRow">
      <w:rPr>
        <w:b/>
        <w:bCs/>
        <w:color w:val="1F2123" w:themeColor="text2"/>
      </w:rPr>
      <w:tblPr/>
      <w:tcPr>
        <w:tcBorders>
          <w:top w:val="single" w:sz="8" w:space="0" w:color="7E97AD" w:themeColor="accent1"/>
          <w:bottom w:val="single" w:sz="8" w:space="0" w:color="7E97AD" w:themeColor="accent1"/>
        </w:tcBorders>
      </w:tcPr>
    </w:tblStylePr>
    <w:tblStylePr w:type="firstCol">
      <w:rPr>
        <w:b/>
        <w:bCs/>
      </w:rPr>
    </w:tblStylePr>
    <w:tblStylePr w:type="lastCol">
      <w:rPr>
        <w:b/>
        <w:bCs/>
      </w:rPr>
      <w:tblPr/>
      <w:tcPr>
        <w:tcBorders>
          <w:top w:val="single" w:sz="8" w:space="0" w:color="7E97AD" w:themeColor="accent1"/>
          <w:bottom w:val="single" w:sz="8" w:space="0" w:color="7E97AD" w:themeColor="accent1"/>
        </w:tcBorders>
      </w:tcPr>
    </w:tblStylePr>
    <w:tblStylePr w:type="band1Vert">
      <w:tblPr/>
      <w:tcPr>
        <w:shd w:val="clear" w:color="auto" w:fill="DFE5EA" w:themeFill="accent1" w:themeFillTint="3F"/>
      </w:tcPr>
    </w:tblStylePr>
    <w:tblStylePr w:type="band1Horz">
      <w:tblPr/>
      <w:tcPr>
        <w:shd w:val="clear" w:color="auto" w:fill="DFE5EA" w:themeFill="accent1" w:themeFillTint="3F"/>
      </w:tcPr>
    </w:tblStylePr>
  </w:style>
  <w:style w:type="table" w:customStyle="1" w:styleId="121">
    <w:name w:val="Средний список 1 — акцент 2"/>
    <w:basedOn w:val="a4"/>
    <w:uiPriority w:val="65"/>
    <w:pPr>
      <w:spacing w:after="0" w:line="240" w:lineRule="auto"/>
    </w:pPr>
    <w:rPr>
      <w:color w:val="000000" w:themeColor="text1"/>
    </w:rPr>
    <w:tblPr>
      <w:tblStyleRowBandSize w:val="1"/>
      <w:tblStyleColBandSize w:val="1"/>
      <w:tblInd w:w="0" w:type="dxa"/>
      <w:tblBorders>
        <w:top w:val="single" w:sz="8" w:space="0" w:color="CC8E60" w:themeColor="accent2"/>
        <w:bottom w:val="single" w:sz="8" w:space="0" w:color="CC8E60"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C8E60" w:themeColor="accent2"/>
        </w:tcBorders>
      </w:tcPr>
    </w:tblStylePr>
    <w:tblStylePr w:type="lastRow">
      <w:rPr>
        <w:b/>
        <w:bCs/>
        <w:color w:val="1F2123" w:themeColor="text2"/>
      </w:rPr>
      <w:tblPr/>
      <w:tcPr>
        <w:tcBorders>
          <w:top w:val="single" w:sz="8" w:space="0" w:color="CC8E60" w:themeColor="accent2"/>
          <w:bottom w:val="single" w:sz="8" w:space="0" w:color="CC8E60" w:themeColor="accent2"/>
        </w:tcBorders>
      </w:tcPr>
    </w:tblStylePr>
    <w:tblStylePr w:type="firstCol">
      <w:rPr>
        <w:b/>
        <w:bCs/>
      </w:rPr>
    </w:tblStylePr>
    <w:tblStylePr w:type="lastCol">
      <w:rPr>
        <w:b/>
        <w:bCs/>
      </w:rPr>
      <w:tblPr/>
      <w:tcPr>
        <w:tcBorders>
          <w:top w:val="single" w:sz="8" w:space="0" w:color="CC8E60" w:themeColor="accent2"/>
          <w:bottom w:val="single" w:sz="8" w:space="0" w:color="CC8E60" w:themeColor="accent2"/>
        </w:tcBorders>
      </w:tcPr>
    </w:tblStylePr>
    <w:tblStylePr w:type="band1Vert">
      <w:tblPr/>
      <w:tcPr>
        <w:shd w:val="clear" w:color="auto" w:fill="F2E2D7" w:themeFill="accent2" w:themeFillTint="3F"/>
      </w:tcPr>
    </w:tblStylePr>
    <w:tblStylePr w:type="band1Horz">
      <w:tblPr/>
      <w:tcPr>
        <w:shd w:val="clear" w:color="auto" w:fill="F2E2D7" w:themeFill="accent2" w:themeFillTint="3F"/>
      </w:tcPr>
    </w:tblStylePr>
  </w:style>
  <w:style w:type="table" w:customStyle="1" w:styleId="131">
    <w:name w:val="Средний список 1 — акцент 3"/>
    <w:basedOn w:val="a4"/>
    <w:uiPriority w:val="65"/>
    <w:pPr>
      <w:spacing w:after="0" w:line="240" w:lineRule="auto"/>
    </w:pPr>
    <w:rPr>
      <w:color w:val="000000" w:themeColor="text1"/>
    </w:rPr>
    <w:tblPr>
      <w:tblStyleRowBandSize w:val="1"/>
      <w:tblStyleColBandSize w:val="1"/>
      <w:tblInd w:w="0" w:type="dxa"/>
      <w:tblBorders>
        <w:top w:val="single" w:sz="8" w:space="0" w:color="7A6A60" w:themeColor="accent3"/>
        <w:bottom w:val="single" w:sz="8" w:space="0" w:color="7A6A60"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7A6A60" w:themeColor="accent3"/>
        </w:tcBorders>
      </w:tcPr>
    </w:tblStylePr>
    <w:tblStylePr w:type="lastRow">
      <w:rPr>
        <w:b/>
        <w:bCs/>
        <w:color w:val="1F2123" w:themeColor="text2"/>
      </w:rPr>
      <w:tblPr/>
      <w:tcPr>
        <w:tcBorders>
          <w:top w:val="single" w:sz="8" w:space="0" w:color="7A6A60" w:themeColor="accent3"/>
          <w:bottom w:val="single" w:sz="8" w:space="0" w:color="7A6A60" w:themeColor="accent3"/>
        </w:tcBorders>
      </w:tcPr>
    </w:tblStylePr>
    <w:tblStylePr w:type="firstCol">
      <w:rPr>
        <w:b/>
        <w:bCs/>
      </w:rPr>
    </w:tblStylePr>
    <w:tblStylePr w:type="lastCol">
      <w:rPr>
        <w:b/>
        <w:bCs/>
      </w:rPr>
      <w:tblPr/>
      <w:tcPr>
        <w:tcBorders>
          <w:top w:val="single" w:sz="8" w:space="0" w:color="7A6A60" w:themeColor="accent3"/>
          <w:bottom w:val="single" w:sz="8" w:space="0" w:color="7A6A60" w:themeColor="accent3"/>
        </w:tcBorders>
      </w:tcPr>
    </w:tblStylePr>
    <w:tblStylePr w:type="band1Vert">
      <w:tblPr/>
      <w:tcPr>
        <w:shd w:val="clear" w:color="auto" w:fill="DFD9D6" w:themeFill="accent3" w:themeFillTint="3F"/>
      </w:tcPr>
    </w:tblStylePr>
    <w:tblStylePr w:type="band1Horz">
      <w:tblPr/>
      <w:tcPr>
        <w:shd w:val="clear" w:color="auto" w:fill="DFD9D6" w:themeFill="accent3" w:themeFillTint="3F"/>
      </w:tcPr>
    </w:tblStylePr>
  </w:style>
  <w:style w:type="table" w:customStyle="1" w:styleId="141">
    <w:name w:val="Средний список 1 — акцент 4"/>
    <w:basedOn w:val="a4"/>
    <w:uiPriority w:val="65"/>
    <w:pPr>
      <w:spacing w:after="0" w:line="240" w:lineRule="auto"/>
    </w:pPr>
    <w:rPr>
      <w:color w:val="000000" w:themeColor="text1"/>
    </w:rPr>
    <w:tblPr>
      <w:tblStyleRowBandSize w:val="1"/>
      <w:tblStyleColBandSize w:val="1"/>
      <w:tblInd w:w="0" w:type="dxa"/>
      <w:tblBorders>
        <w:top w:val="single" w:sz="8" w:space="0" w:color="B4936D" w:themeColor="accent4"/>
        <w:bottom w:val="single" w:sz="8" w:space="0" w:color="B4936D"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B4936D" w:themeColor="accent4"/>
        </w:tcBorders>
      </w:tcPr>
    </w:tblStylePr>
    <w:tblStylePr w:type="lastRow">
      <w:rPr>
        <w:b/>
        <w:bCs/>
        <w:color w:val="1F2123" w:themeColor="text2"/>
      </w:rPr>
      <w:tblPr/>
      <w:tcPr>
        <w:tcBorders>
          <w:top w:val="single" w:sz="8" w:space="0" w:color="B4936D" w:themeColor="accent4"/>
          <w:bottom w:val="single" w:sz="8" w:space="0" w:color="B4936D" w:themeColor="accent4"/>
        </w:tcBorders>
      </w:tcPr>
    </w:tblStylePr>
    <w:tblStylePr w:type="firstCol">
      <w:rPr>
        <w:b/>
        <w:bCs/>
      </w:rPr>
    </w:tblStylePr>
    <w:tblStylePr w:type="lastCol">
      <w:rPr>
        <w:b/>
        <w:bCs/>
      </w:rPr>
      <w:tblPr/>
      <w:tcPr>
        <w:tcBorders>
          <w:top w:val="single" w:sz="8" w:space="0" w:color="B4936D" w:themeColor="accent4"/>
          <w:bottom w:val="single" w:sz="8" w:space="0" w:color="B4936D" w:themeColor="accent4"/>
        </w:tcBorders>
      </w:tcPr>
    </w:tblStylePr>
    <w:tblStylePr w:type="band1Vert">
      <w:tblPr/>
      <w:tcPr>
        <w:shd w:val="clear" w:color="auto" w:fill="ECE4DA" w:themeFill="accent4" w:themeFillTint="3F"/>
      </w:tcPr>
    </w:tblStylePr>
    <w:tblStylePr w:type="band1Horz">
      <w:tblPr/>
      <w:tcPr>
        <w:shd w:val="clear" w:color="auto" w:fill="ECE4DA" w:themeFill="accent4" w:themeFillTint="3F"/>
      </w:tcPr>
    </w:tblStylePr>
  </w:style>
  <w:style w:type="table" w:customStyle="1" w:styleId="151">
    <w:name w:val="Средний список 1 — акцент 5"/>
    <w:basedOn w:val="a4"/>
    <w:uiPriority w:val="65"/>
    <w:pPr>
      <w:spacing w:after="0" w:line="240" w:lineRule="auto"/>
    </w:pPr>
    <w:rPr>
      <w:color w:val="000000" w:themeColor="text1"/>
    </w:rPr>
    <w:tblPr>
      <w:tblStyleRowBandSize w:val="1"/>
      <w:tblStyleColBandSize w:val="1"/>
      <w:tblInd w:w="0" w:type="dxa"/>
      <w:tblBorders>
        <w:top w:val="single" w:sz="8" w:space="0" w:color="67787B" w:themeColor="accent5"/>
        <w:bottom w:val="single" w:sz="8" w:space="0" w:color="67787B"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67787B" w:themeColor="accent5"/>
        </w:tcBorders>
      </w:tcPr>
    </w:tblStylePr>
    <w:tblStylePr w:type="lastRow">
      <w:rPr>
        <w:b/>
        <w:bCs/>
        <w:color w:val="1F2123" w:themeColor="text2"/>
      </w:rPr>
      <w:tblPr/>
      <w:tcPr>
        <w:tcBorders>
          <w:top w:val="single" w:sz="8" w:space="0" w:color="67787B" w:themeColor="accent5"/>
          <w:bottom w:val="single" w:sz="8" w:space="0" w:color="67787B" w:themeColor="accent5"/>
        </w:tcBorders>
      </w:tcPr>
    </w:tblStylePr>
    <w:tblStylePr w:type="firstCol">
      <w:rPr>
        <w:b/>
        <w:bCs/>
      </w:rPr>
    </w:tblStylePr>
    <w:tblStylePr w:type="lastCol">
      <w:rPr>
        <w:b/>
        <w:bCs/>
      </w:rPr>
      <w:tblPr/>
      <w:tcPr>
        <w:tcBorders>
          <w:top w:val="single" w:sz="8" w:space="0" w:color="67787B" w:themeColor="accent5"/>
          <w:bottom w:val="single" w:sz="8" w:space="0" w:color="67787B" w:themeColor="accent5"/>
        </w:tcBorders>
      </w:tcPr>
    </w:tblStylePr>
    <w:tblStylePr w:type="band1Vert">
      <w:tblPr/>
      <w:tcPr>
        <w:shd w:val="clear" w:color="auto" w:fill="D8DEDF" w:themeFill="accent5" w:themeFillTint="3F"/>
      </w:tcPr>
    </w:tblStylePr>
    <w:tblStylePr w:type="band1Horz">
      <w:tblPr/>
      <w:tcPr>
        <w:shd w:val="clear" w:color="auto" w:fill="D8DEDF" w:themeFill="accent5" w:themeFillTint="3F"/>
      </w:tcPr>
    </w:tblStylePr>
  </w:style>
  <w:style w:type="table" w:customStyle="1" w:styleId="161">
    <w:name w:val="Средний список 1 — акцент 6"/>
    <w:basedOn w:val="a4"/>
    <w:uiPriority w:val="65"/>
    <w:pPr>
      <w:spacing w:after="0" w:line="240" w:lineRule="auto"/>
    </w:pPr>
    <w:rPr>
      <w:color w:val="000000" w:themeColor="text1"/>
    </w:rPr>
    <w:tblPr>
      <w:tblStyleRowBandSize w:val="1"/>
      <w:tblStyleColBandSize w:val="1"/>
      <w:tblInd w:w="0" w:type="dxa"/>
      <w:tblBorders>
        <w:top w:val="single" w:sz="8" w:space="0" w:color="9D936F" w:themeColor="accent6"/>
        <w:bottom w:val="single" w:sz="8" w:space="0" w:color="9D936F"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D936F" w:themeColor="accent6"/>
        </w:tcBorders>
      </w:tcPr>
    </w:tblStylePr>
    <w:tblStylePr w:type="lastRow">
      <w:rPr>
        <w:b/>
        <w:bCs/>
        <w:color w:val="1F2123" w:themeColor="text2"/>
      </w:rPr>
      <w:tblPr/>
      <w:tcPr>
        <w:tcBorders>
          <w:top w:val="single" w:sz="8" w:space="0" w:color="9D936F" w:themeColor="accent6"/>
          <w:bottom w:val="single" w:sz="8" w:space="0" w:color="9D936F" w:themeColor="accent6"/>
        </w:tcBorders>
      </w:tcPr>
    </w:tblStylePr>
    <w:tblStylePr w:type="firstCol">
      <w:rPr>
        <w:b/>
        <w:bCs/>
      </w:rPr>
    </w:tblStylePr>
    <w:tblStylePr w:type="lastCol">
      <w:rPr>
        <w:b/>
        <w:bCs/>
      </w:rPr>
      <w:tblPr/>
      <w:tcPr>
        <w:tcBorders>
          <w:top w:val="single" w:sz="8" w:space="0" w:color="9D936F" w:themeColor="accent6"/>
          <w:bottom w:val="single" w:sz="8" w:space="0" w:color="9D936F" w:themeColor="accent6"/>
        </w:tcBorders>
      </w:tcPr>
    </w:tblStylePr>
    <w:tblStylePr w:type="band1Vert">
      <w:tblPr/>
      <w:tcPr>
        <w:shd w:val="clear" w:color="auto" w:fill="E6E4DB" w:themeFill="accent6" w:themeFillTint="3F"/>
      </w:tcPr>
    </w:tblStylePr>
    <w:tblStylePr w:type="band1Horz">
      <w:tblPr/>
      <w:tcPr>
        <w:shd w:val="clear" w:color="auto" w:fill="E6E4DB" w:themeFill="accent6" w:themeFillTint="3F"/>
      </w:tcPr>
    </w:tblStylePr>
  </w:style>
  <w:style w:type="table" w:styleId="2f6">
    <w:name w:val="Medium List 2"/>
    <w:basedOn w:val="a4"/>
    <w:uiPriority w:val="66"/>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211">
    <w:name w:val="Средний список 2 — акцент 1"/>
    <w:basedOn w:val="a4"/>
    <w:uiPriority w:val="66"/>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7E97AD" w:themeColor="accent1"/>
        <w:left w:val="single" w:sz="8" w:space="0" w:color="7E97AD" w:themeColor="accent1"/>
        <w:bottom w:val="single" w:sz="8" w:space="0" w:color="7E97AD" w:themeColor="accent1"/>
        <w:right w:val="single" w:sz="8" w:space="0" w:color="7E97A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7E97AD" w:themeColor="accent1"/>
          <w:right w:val="nil"/>
          <w:insideH w:val="nil"/>
          <w:insideV w:val="nil"/>
        </w:tcBorders>
        <w:shd w:val="clear" w:color="auto" w:fill="FFFFFF" w:themeFill="background1"/>
      </w:tcPr>
    </w:tblStylePr>
    <w:tblStylePr w:type="lastRow">
      <w:tblPr/>
      <w:tcPr>
        <w:tcBorders>
          <w:top w:val="single" w:sz="8" w:space="0" w:color="7E97A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7E97AD" w:themeColor="accent1"/>
          <w:insideH w:val="nil"/>
          <w:insideV w:val="nil"/>
        </w:tcBorders>
        <w:shd w:val="clear" w:color="auto" w:fill="FFFFFF" w:themeFill="background1"/>
      </w:tcPr>
    </w:tblStylePr>
    <w:tblStylePr w:type="lastCol">
      <w:tblPr/>
      <w:tcPr>
        <w:tcBorders>
          <w:top w:val="nil"/>
          <w:left w:val="single" w:sz="8" w:space="0" w:color="7E97A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E5EA" w:themeFill="accent1" w:themeFillTint="3F"/>
      </w:tcPr>
    </w:tblStylePr>
    <w:tblStylePr w:type="band1Horz">
      <w:tblPr/>
      <w:tcPr>
        <w:tcBorders>
          <w:top w:val="nil"/>
          <w:bottom w:val="nil"/>
          <w:insideH w:val="nil"/>
          <w:insideV w:val="nil"/>
        </w:tcBorders>
        <w:shd w:val="clear" w:color="auto" w:fill="DFE5EA"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221">
    <w:name w:val="Средний список 2 — акцент 2"/>
    <w:basedOn w:val="a4"/>
    <w:uiPriority w:val="66"/>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C8E60" w:themeColor="accent2"/>
        <w:left w:val="single" w:sz="8" w:space="0" w:color="CC8E60" w:themeColor="accent2"/>
        <w:bottom w:val="single" w:sz="8" w:space="0" w:color="CC8E60" w:themeColor="accent2"/>
        <w:right w:val="single" w:sz="8" w:space="0" w:color="CC8E60"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C8E60" w:themeColor="accent2"/>
          <w:right w:val="nil"/>
          <w:insideH w:val="nil"/>
          <w:insideV w:val="nil"/>
        </w:tcBorders>
        <w:shd w:val="clear" w:color="auto" w:fill="FFFFFF" w:themeFill="background1"/>
      </w:tcPr>
    </w:tblStylePr>
    <w:tblStylePr w:type="lastRow">
      <w:tblPr/>
      <w:tcPr>
        <w:tcBorders>
          <w:top w:val="single" w:sz="8" w:space="0" w:color="CC8E60"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C8E60" w:themeColor="accent2"/>
          <w:insideH w:val="nil"/>
          <w:insideV w:val="nil"/>
        </w:tcBorders>
        <w:shd w:val="clear" w:color="auto" w:fill="FFFFFF" w:themeFill="background1"/>
      </w:tcPr>
    </w:tblStylePr>
    <w:tblStylePr w:type="lastCol">
      <w:tblPr/>
      <w:tcPr>
        <w:tcBorders>
          <w:top w:val="nil"/>
          <w:left w:val="single" w:sz="8" w:space="0" w:color="CC8E60"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2E2D7" w:themeFill="accent2" w:themeFillTint="3F"/>
      </w:tcPr>
    </w:tblStylePr>
    <w:tblStylePr w:type="band1Horz">
      <w:tblPr/>
      <w:tcPr>
        <w:tcBorders>
          <w:top w:val="nil"/>
          <w:bottom w:val="nil"/>
          <w:insideH w:val="nil"/>
          <w:insideV w:val="nil"/>
        </w:tcBorders>
        <w:shd w:val="clear" w:color="auto" w:fill="F2E2D7"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231">
    <w:name w:val="Средний список 2 — акцент 3"/>
    <w:basedOn w:val="a4"/>
    <w:uiPriority w:val="66"/>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7A6A60" w:themeColor="accent3"/>
        <w:left w:val="single" w:sz="8" w:space="0" w:color="7A6A60" w:themeColor="accent3"/>
        <w:bottom w:val="single" w:sz="8" w:space="0" w:color="7A6A60" w:themeColor="accent3"/>
        <w:right w:val="single" w:sz="8" w:space="0" w:color="7A6A60"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7A6A60" w:themeColor="accent3"/>
          <w:right w:val="nil"/>
          <w:insideH w:val="nil"/>
          <w:insideV w:val="nil"/>
        </w:tcBorders>
        <w:shd w:val="clear" w:color="auto" w:fill="FFFFFF" w:themeFill="background1"/>
      </w:tcPr>
    </w:tblStylePr>
    <w:tblStylePr w:type="lastRow">
      <w:tblPr/>
      <w:tcPr>
        <w:tcBorders>
          <w:top w:val="single" w:sz="8" w:space="0" w:color="7A6A60"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7A6A60" w:themeColor="accent3"/>
          <w:insideH w:val="nil"/>
          <w:insideV w:val="nil"/>
        </w:tcBorders>
        <w:shd w:val="clear" w:color="auto" w:fill="FFFFFF" w:themeFill="background1"/>
      </w:tcPr>
    </w:tblStylePr>
    <w:tblStylePr w:type="lastCol">
      <w:tblPr/>
      <w:tcPr>
        <w:tcBorders>
          <w:top w:val="nil"/>
          <w:left w:val="single" w:sz="8" w:space="0" w:color="7A6A60"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9D6" w:themeFill="accent3" w:themeFillTint="3F"/>
      </w:tcPr>
    </w:tblStylePr>
    <w:tblStylePr w:type="band1Horz">
      <w:tblPr/>
      <w:tcPr>
        <w:tcBorders>
          <w:top w:val="nil"/>
          <w:bottom w:val="nil"/>
          <w:insideH w:val="nil"/>
          <w:insideV w:val="nil"/>
        </w:tcBorders>
        <w:shd w:val="clear" w:color="auto" w:fill="DFD9D6"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241">
    <w:name w:val="Средний список 2 — акцент 4"/>
    <w:basedOn w:val="a4"/>
    <w:uiPriority w:val="66"/>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B4936D" w:themeColor="accent4"/>
        <w:left w:val="single" w:sz="8" w:space="0" w:color="B4936D" w:themeColor="accent4"/>
        <w:bottom w:val="single" w:sz="8" w:space="0" w:color="B4936D" w:themeColor="accent4"/>
        <w:right w:val="single" w:sz="8" w:space="0" w:color="B4936D"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B4936D" w:themeColor="accent4"/>
          <w:right w:val="nil"/>
          <w:insideH w:val="nil"/>
          <w:insideV w:val="nil"/>
        </w:tcBorders>
        <w:shd w:val="clear" w:color="auto" w:fill="FFFFFF" w:themeFill="background1"/>
      </w:tcPr>
    </w:tblStylePr>
    <w:tblStylePr w:type="lastRow">
      <w:tblPr/>
      <w:tcPr>
        <w:tcBorders>
          <w:top w:val="single" w:sz="8" w:space="0" w:color="B4936D"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B4936D" w:themeColor="accent4"/>
          <w:insideH w:val="nil"/>
          <w:insideV w:val="nil"/>
        </w:tcBorders>
        <w:shd w:val="clear" w:color="auto" w:fill="FFFFFF" w:themeFill="background1"/>
      </w:tcPr>
    </w:tblStylePr>
    <w:tblStylePr w:type="lastCol">
      <w:tblPr/>
      <w:tcPr>
        <w:tcBorders>
          <w:top w:val="nil"/>
          <w:left w:val="single" w:sz="8" w:space="0" w:color="B4936D"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CE4DA" w:themeFill="accent4" w:themeFillTint="3F"/>
      </w:tcPr>
    </w:tblStylePr>
    <w:tblStylePr w:type="band1Horz">
      <w:tblPr/>
      <w:tcPr>
        <w:tcBorders>
          <w:top w:val="nil"/>
          <w:bottom w:val="nil"/>
          <w:insideH w:val="nil"/>
          <w:insideV w:val="nil"/>
        </w:tcBorders>
        <w:shd w:val="clear" w:color="auto" w:fill="ECE4DA"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251">
    <w:name w:val="Средний список 2 — акцент 5"/>
    <w:basedOn w:val="a4"/>
    <w:uiPriority w:val="66"/>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67787B" w:themeColor="accent5"/>
        <w:left w:val="single" w:sz="8" w:space="0" w:color="67787B" w:themeColor="accent5"/>
        <w:bottom w:val="single" w:sz="8" w:space="0" w:color="67787B" w:themeColor="accent5"/>
        <w:right w:val="single" w:sz="8" w:space="0" w:color="67787B"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67787B" w:themeColor="accent5"/>
          <w:right w:val="nil"/>
          <w:insideH w:val="nil"/>
          <w:insideV w:val="nil"/>
        </w:tcBorders>
        <w:shd w:val="clear" w:color="auto" w:fill="FFFFFF" w:themeFill="background1"/>
      </w:tcPr>
    </w:tblStylePr>
    <w:tblStylePr w:type="lastRow">
      <w:tblPr/>
      <w:tcPr>
        <w:tcBorders>
          <w:top w:val="single" w:sz="8" w:space="0" w:color="67787B"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67787B" w:themeColor="accent5"/>
          <w:insideH w:val="nil"/>
          <w:insideV w:val="nil"/>
        </w:tcBorders>
        <w:shd w:val="clear" w:color="auto" w:fill="FFFFFF" w:themeFill="background1"/>
      </w:tcPr>
    </w:tblStylePr>
    <w:tblStylePr w:type="lastCol">
      <w:tblPr/>
      <w:tcPr>
        <w:tcBorders>
          <w:top w:val="nil"/>
          <w:left w:val="single" w:sz="8" w:space="0" w:color="67787B"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8DEDF" w:themeFill="accent5" w:themeFillTint="3F"/>
      </w:tcPr>
    </w:tblStylePr>
    <w:tblStylePr w:type="band1Horz">
      <w:tblPr/>
      <w:tcPr>
        <w:tcBorders>
          <w:top w:val="nil"/>
          <w:bottom w:val="nil"/>
          <w:insideH w:val="nil"/>
          <w:insideV w:val="nil"/>
        </w:tcBorders>
        <w:shd w:val="clear" w:color="auto" w:fill="D8DEDF"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261">
    <w:name w:val="Средний список 2 — акцент 6"/>
    <w:basedOn w:val="a4"/>
    <w:uiPriority w:val="66"/>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D936F" w:themeColor="accent6"/>
        <w:left w:val="single" w:sz="8" w:space="0" w:color="9D936F" w:themeColor="accent6"/>
        <w:bottom w:val="single" w:sz="8" w:space="0" w:color="9D936F" w:themeColor="accent6"/>
        <w:right w:val="single" w:sz="8" w:space="0" w:color="9D936F"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9D936F" w:themeColor="accent6"/>
          <w:right w:val="nil"/>
          <w:insideH w:val="nil"/>
          <w:insideV w:val="nil"/>
        </w:tcBorders>
        <w:shd w:val="clear" w:color="auto" w:fill="FFFFFF" w:themeFill="background1"/>
      </w:tcPr>
    </w:tblStylePr>
    <w:tblStylePr w:type="lastRow">
      <w:tblPr/>
      <w:tcPr>
        <w:tcBorders>
          <w:top w:val="single" w:sz="8" w:space="0" w:color="9D936F"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D936F" w:themeColor="accent6"/>
          <w:insideH w:val="nil"/>
          <w:insideV w:val="nil"/>
        </w:tcBorders>
        <w:shd w:val="clear" w:color="auto" w:fill="FFFFFF" w:themeFill="background1"/>
      </w:tcPr>
    </w:tblStylePr>
    <w:tblStylePr w:type="lastCol">
      <w:tblPr/>
      <w:tcPr>
        <w:tcBorders>
          <w:top w:val="nil"/>
          <w:left w:val="single" w:sz="8" w:space="0" w:color="9D936F"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4DB" w:themeFill="accent6" w:themeFillTint="3F"/>
      </w:tcPr>
    </w:tblStylePr>
    <w:tblStylePr w:type="band1Horz">
      <w:tblPr/>
      <w:tcPr>
        <w:tcBorders>
          <w:top w:val="nil"/>
          <w:bottom w:val="nil"/>
          <w:insideH w:val="nil"/>
          <w:insideV w:val="nil"/>
        </w:tcBorders>
        <w:shd w:val="clear" w:color="auto" w:fill="E6E4DB"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1d">
    <w:name w:val="Medium Shading 1"/>
    <w:basedOn w:val="a4"/>
    <w:uiPriority w:val="63"/>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customStyle="1" w:styleId="112">
    <w:name w:val="Средняя заливка 1 — акцент 1"/>
    <w:basedOn w:val="a4"/>
    <w:uiPriority w:val="63"/>
    <w:pPr>
      <w:spacing w:after="0" w:line="240" w:lineRule="auto"/>
    </w:pPr>
    <w:tblPr>
      <w:tblStyleRowBandSize w:val="1"/>
      <w:tblStyleColBandSize w:val="1"/>
      <w:tblInd w:w="0" w:type="dxa"/>
      <w:tblBorders>
        <w:top w:val="single" w:sz="8" w:space="0" w:color="9EB0C1" w:themeColor="accent1" w:themeTint="BF"/>
        <w:left w:val="single" w:sz="8" w:space="0" w:color="9EB0C1" w:themeColor="accent1" w:themeTint="BF"/>
        <w:bottom w:val="single" w:sz="8" w:space="0" w:color="9EB0C1" w:themeColor="accent1" w:themeTint="BF"/>
        <w:right w:val="single" w:sz="8" w:space="0" w:color="9EB0C1" w:themeColor="accent1" w:themeTint="BF"/>
        <w:insideH w:val="single" w:sz="8" w:space="0" w:color="9EB0C1"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EB0C1" w:themeColor="accent1" w:themeTint="BF"/>
          <w:left w:val="single" w:sz="8" w:space="0" w:color="9EB0C1" w:themeColor="accent1" w:themeTint="BF"/>
          <w:bottom w:val="single" w:sz="8" w:space="0" w:color="9EB0C1" w:themeColor="accent1" w:themeTint="BF"/>
          <w:right w:val="single" w:sz="8" w:space="0" w:color="9EB0C1" w:themeColor="accent1" w:themeTint="BF"/>
          <w:insideH w:val="nil"/>
          <w:insideV w:val="nil"/>
        </w:tcBorders>
        <w:shd w:val="clear" w:color="auto" w:fill="7E97AD" w:themeFill="accent1"/>
      </w:tcPr>
    </w:tblStylePr>
    <w:tblStylePr w:type="lastRow">
      <w:pPr>
        <w:spacing w:before="0" w:after="0" w:line="240" w:lineRule="auto"/>
      </w:pPr>
      <w:rPr>
        <w:b/>
        <w:bCs/>
      </w:rPr>
      <w:tblPr/>
      <w:tcPr>
        <w:tcBorders>
          <w:top w:val="double" w:sz="6" w:space="0" w:color="9EB0C1" w:themeColor="accent1" w:themeTint="BF"/>
          <w:left w:val="single" w:sz="8" w:space="0" w:color="9EB0C1" w:themeColor="accent1" w:themeTint="BF"/>
          <w:bottom w:val="single" w:sz="8" w:space="0" w:color="9EB0C1" w:themeColor="accent1" w:themeTint="BF"/>
          <w:right w:val="single" w:sz="8" w:space="0" w:color="9EB0C1" w:themeColor="accent1" w:themeTint="BF"/>
          <w:insideH w:val="nil"/>
          <w:insideV w:val="nil"/>
        </w:tcBorders>
      </w:tcPr>
    </w:tblStylePr>
    <w:tblStylePr w:type="firstCol">
      <w:rPr>
        <w:b/>
        <w:bCs/>
      </w:rPr>
    </w:tblStylePr>
    <w:tblStylePr w:type="lastCol">
      <w:rPr>
        <w:b/>
        <w:bCs/>
      </w:rPr>
    </w:tblStylePr>
    <w:tblStylePr w:type="band1Vert">
      <w:tblPr/>
      <w:tcPr>
        <w:shd w:val="clear" w:color="auto" w:fill="DFE5EA" w:themeFill="accent1" w:themeFillTint="3F"/>
      </w:tcPr>
    </w:tblStylePr>
    <w:tblStylePr w:type="band1Horz">
      <w:tblPr/>
      <w:tcPr>
        <w:tcBorders>
          <w:insideH w:val="nil"/>
          <w:insideV w:val="nil"/>
        </w:tcBorders>
        <w:shd w:val="clear" w:color="auto" w:fill="DFE5EA" w:themeFill="accent1" w:themeFillTint="3F"/>
      </w:tcPr>
    </w:tblStylePr>
    <w:tblStylePr w:type="band2Horz">
      <w:tblPr/>
      <w:tcPr>
        <w:tcBorders>
          <w:insideH w:val="nil"/>
          <w:insideV w:val="nil"/>
        </w:tcBorders>
      </w:tcPr>
    </w:tblStylePr>
  </w:style>
  <w:style w:type="table" w:customStyle="1" w:styleId="122">
    <w:name w:val="Средняя заливка 1 — акцент 2"/>
    <w:basedOn w:val="a4"/>
    <w:uiPriority w:val="63"/>
    <w:pPr>
      <w:spacing w:after="0" w:line="240" w:lineRule="auto"/>
    </w:pPr>
    <w:tblPr>
      <w:tblStyleRowBandSize w:val="1"/>
      <w:tblStyleColBandSize w:val="1"/>
      <w:tblInd w:w="0" w:type="dxa"/>
      <w:tblBorders>
        <w:top w:val="single" w:sz="8" w:space="0" w:color="D8AA87" w:themeColor="accent2" w:themeTint="BF"/>
        <w:left w:val="single" w:sz="8" w:space="0" w:color="D8AA87" w:themeColor="accent2" w:themeTint="BF"/>
        <w:bottom w:val="single" w:sz="8" w:space="0" w:color="D8AA87" w:themeColor="accent2" w:themeTint="BF"/>
        <w:right w:val="single" w:sz="8" w:space="0" w:color="D8AA87" w:themeColor="accent2" w:themeTint="BF"/>
        <w:insideH w:val="single" w:sz="8" w:space="0" w:color="D8AA87"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D8AA87" w:themeColor="accent2" w:themeTint="BF"/>
          <w:left w:val="single" w:sz="8" w:space="0" w:color="D8AA87" w:themeColor="accent2" w:themeTint="BF"/>
          <w:bottom w:val="single" w:sz="8" w:space="0" w:color="D8AA87" w:themeColor="accent2" w:themeTint="BF"/>
          <w:right w:val="single" w:sz="8" w:space="0" w:color="D8AA87" w:themeColor="accent2" w:themeTint="BF"/>
          <w:insideH w:val="nil"/>
          <w:insideV w:val="nil"/>
        </w:tcBorders>
        <w:shd w:val="clear" w:color="auto" w:fill="CC8E60" w:themeFill="accent2"/>
      </w:tcPr>
    </w:tblStylePr>
    <w:tblStylePr w:type="lastRow">
      <w:pPr>
        <w:spacing w:before="0" w:after="0" w:line="240" w:lineRule="auto"/>
      </w:pPr>
      <w:rPr>
        <w:b/>
        <w:bCs/>
      </w:rPr>
      <w:tblPr/>
      <w:tcPr>
        <w:tcBorders>
          <w:top w:val="double" w:sz="6" w:space="0" w:color="D8AA87" w:themeColor="accent2" w:themeTint="BF"/>
          <w:left w:val="single" w:sz="8" w:space="0" w:color="D8AA87" w:themeColor="accent2" w:themeTint="BF"/>
          <w:bottom w:val="single" w:sz="8" w:space="0" w:color="D8AA87" w:themeColor="accent2" w:themeTint="BF"/>
          <w:right w:val="single" w:sz="8" w:space="0" w:color="D8AA87" w:themeColor="accent2" w:themeTint="BF"/>
          <w:insideH w:val="nil"/>
          <w:insideV w:val="nil"/>
        </w:tcBorders>
      </w:tcPr>
    </w:tblStylePr>
    <w:tblStylePr w:type="firstCol">
      <w:rPr>
        <w:b/>
        <w:bCs/>
      </w:rPr>
    </w:tblStylePr>
    <w:tblStylePr w:type="lastCol">
      <w:rPr>
        <w:b/>
        <w:bCs/>
      </w:rPr>
    </w:tblStylePr>
    <w:tblStylePr w:type="band1Vert">
      <w:tblPr/>
      <w:tcPr>
        <w:shd w:val="clear" w:color="auto" w:fill="F2E2D7" w:themeFill="accent2" w:themeFillTint="3F"/>
      </w:tcPr>
    </w:tblStylePr>
    <w:tblStylePr w:type="band1Horz">
      <w:tblPr/>
      <w:tcPr>
        <w:tcBorders>
          <w:insideH w:val="nil"/>
          <w:insideV w:val="nil"/>
        </w:tcBorders>
        <w:shd w:val="clear" w:color="auto" w:fill="F2E2D7" w:themeFill="accent2" w:themeFillTint="3F"/>
      </w:tcPr>
    </w:tblStylePr>
    <w:tblStylePr w:type="band2Horz">
      <w:tblPr/>
      <w:tcPr>
        <w:tcBorders>
          <w:insideH w:val="nil"/>
          <w:insideV w:val="nil"/>
        </w:tcBorders>
      </w:tcPr>
    </w:tblStylePr>
  </w:style>
  <w:style w:type="table" w:customStyle="1" w:styleId="132">
    <w:name w:val="Средняя заливка 1 — акцент 3"/>
    <w:basedOn w:val="a4"/>
    <w:uiPriority w:val="63"/>
    <w:pPr>
      <w:spacing w:after="0" w:line="240" w:lineRule="auto"/>
    </w:pPr>
    <w:tblPr>
      <w:tblStyleRowBandSize w:val="1"/>
      <w:tblStyleColBandSize w:val="1"/>
      <w:tblInd w:w="0" w:type="dxa"/>
      <w:tblBorders>
        <w:top w:val="single" w:sz="8" w:space="0" w:color="9E8E84" w:themeColor="accent3" w:themeTint="BF"/>
        <w:left w:val="single" w:sz="8" w:space="0" w:color="9E8E84" w:themeColor="accent3" w:themeTint="BF"/>
        <w:bottom w:val="single" w:sz="8" w:space="0" w:color="9E8E84" w:themeColor="accent3" w:themeTint="BF"/>
        <w:right w:val="single" w:sz="8" w:space="0" w:color="9E8E84" w:themeColor="accent3" w:themeTint="BF"/>
        <w:insideH w:val="single" w:sz="8" w:space="0" w:color="9E8E84"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E8E84" w:themeColor="accent3" w:themeTint="BF"/>
          <w:left w:val="single" w:sz="8" w:space="0" w:color="9E8E84" w:themeColor="accent3" w:themeTint="BF"/>
          <w:bottom w:val="single" w:sz="8" w:space="0" w:color="9E8E84" w:themeColor="accent3" w:themeTint="BF"/>
          <w:right w:val="single" w:sz="8" w:space="0" w:color="9E8E84" w:themeColor="accent3" w:themeTint="BF"/>
          <w:insideH w:val="nil"/>
          <w:insideV w:val="nil"/>
        </w:tcBorders>
        <w:shd w:val="clear" w:color="auto" w:fill="7A6A60" w:themeFill="accent3"/>
      </w:tcPr>
    </w:tblStylePr>
    <w:tblStylePr w:type="lastRow">
      <w:pPr>
        <w:spacing w:before="0" w:after="0" w:line="240" w:lineRule="auto"/>
      </w:pPr>
      <w:rPr>
        <w:b/>
        <w:bCs/>
      </w:rPr>
      <w:tblPr/>
      <w:tcPr>
        <w:tcBorders>
          <w:top w:val="double" w:sz="6" w:space="0" w:color="9E8E84" w:themeColor="accent3" w:themeTint="BF"/>
          <w:left w:val="single" w:sz="8" w:space="0" w:color="9E8E84" w:themeColor="accent3" w:themeTint="BF"/>
          <w:bottom w:val="single" w:sz="8" w:space="0" w:color="9E8E84" w:themeColor="accent3" w:themeTint="BF"/>
          <w:right w:val="single" w:sz="8" w:space="0" w:color="9E8E84" w:themeColor="accent3" w:themeTint="BF"/>
          <w:insideH w:val="nil"/>
          <w:insideV w:val="nil"/>
        </w:tcBorders>
      </w:tcPr>
    </w:tblStylePr>
    <w:tblStylePr w:type="firstCol">
      <w:rPr>
        <w:b/>
        <w:bCs/>
      </w:rPr>
    </w:tblStylePr>
    <w:tblStylePr w:type="lastCol">
      <w:rPr>
        <w:b/>
        <w:bCs/>
      </w:rPr>
    </w:tblStylePr>
    <w:tblStylePr w:type="band1Vert">
      <w:tblPr/>
      <w:tcPr>
        <w:shd w:val="clear" w:color="auto" w:fill="DFD9D6" w:themeFill="accent3" w:themeFillTint="3F"/>
      </w:tcPr>
    </w:tblStylePr>
    <w:tblStylePr w:type="band1Horz">
      <w:tblPr/>
      <w:tcPr>
        <w:tcBorders>
          <w:insideH w:val="nil"/>
          <w:insideV w:val="nil"/>
        </w:tcBorders>
        <w:shd w:val="clear" w:color="auto" w:fill="DFD9D6" w:themeFill="accent3" w:themeFillTint="3F"/>
      </w:tcPr>
    </w:tblStylePr>
    <w:tblStylePr w:type="band2Horz">
      <w:tblPr/>
      <w:tcPr>
        <w:tcBorders>
          <w:insideH w:val="nil"/>
          <w:insideV w:val="nil"/>
        </w:tcBorders>
      </w:tcPr>
    </w:tblStylePr>
  </w:style>
  <w:style w:type="table" w:customStyle="1" w:styleId="142">
    <w:name w:val="Средняя заливка 1 — акцент 4"/>
    <w:basedOn w:val="a4"/>
    <w:uiPriority w:val="63"/>
    <w:pPr>
      <w:spacing w:after="0" w:line="240" w:lineRule="auto"/>
    </w:pPr>
    <w:tblPr>
      <w:tblStyleRowBandSize w:val="1"/>
      <w:tblStyleColBandSize w:val="1"/>
      <w:tblInd w:w="0" w:type="dxa"/>
      <w:tblBorders>
        <w:top w:val="single" w:sz="8" w:space="0" w:color="C6AD91" w:themeColor="accent4" w:themeTint="BF"/>
        <w:left w:val="single" w:sz="8" w:space="0" w:color="C6AD91" w:themeColor="accent4" w:themeTint="BF"/>
        <w:bottom w:val="single" w:sz="8" w:space="0" w:color="C6AD91" w:themeColor="accent4" w:themeTint="BF"/>
        <w:right w:val="single" w:sz="8" w:space="0" w:color="C6AD91" w:themeColor="accent4" w:themeTint="BF"/>
        <w:insideH w:val="single" w:sz="8" w:space="0" w:color="C6AD91"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6AD91" w:themeColor="accent4" w:themeTint="BF"/>
          <w:left w:val="single" w:sz="8" w:space="0" w:color="C6AD91" w:themeColor="accent4" w:themeTint="BF"/>
          <w:bottom w:val="single" w:sz="8" w:space="0" w:color="C6AD91" w:themeColor="accent4" w:themeTint="BF"/>
          <w:right w:val="single" w:sz="8" w:space="0" w:color="C6AD91" w:themeColor="accent4" w:themeTint="BF"/>
          <w:insideH w:val="nil"/>
          <w:insideV w:val="nil"/>
        </w:tcBorders>
        <w:shd w:val="clear" w:color="auto" w:fill="B4936D" w:themeFill="accent4"/>
      </w:tcPr>
    </w:tblStylePr>
    <w:tblStylePr w:type="lastRow">
      <w:pPr>
        <w:spacing w:before="0" w:after="0" w:line="240" w:lineRule="auto"/>
      </w:pPr>
      <w:rPr>
        <w:b/>
        <w:bCs/>
      </w:rPr>
      <w:tblPr/>
      <w:tcPr>
        <w:tcBorders>
          <w:top w:val="double" w:sz="6" w:space="0" w:color="C6AD91" w:themeColor="accent4" w:themeTint="BF"/>
          <w:left w:val="single" w:sz="8" w:space="0" w:color="C6AD91" w:themeColor="accent4" w:themeTint="BF"/>
          <w:bottom w:val="single" w:sz="8" w:space="0" w:color="C6AD91" w:themeColor="accent4" w:themeTint="BF"/>
          <w:right w:val="single" w:sz="8" w:space="0" w:color="C6AD91" w:themeColor="accent4" w:themeTint="BF"/>
          <w:insideH w:val="nil"/>
          <w:insideV w:val="nil"/>
        </w:tcBorders>
      </w:tcPr>
    </w:tblStylePr>
    <w:tblStylePr w:type="firstCol">
      <w:rPr>
        <w:b/>
        <w:bCs/>
      </w:rPr>
    </w:tblStylePr>
    <w:tblStylePr w:type="lastCol">
      <w:rPr>
        <w:b/>
        <w:bCs/>
      </w:rPr>
    </w:tblStylePr>
    <w:tblStylePr w:type="band1Vert">
      <w:tblPr/>
      <w:tcPr>
        <w:shd w:val="clear" w:color="auto" w:fill="ECE4DA" w:themeFill="accent4" w:themeFillTint="3F"/>
      </w:tcPr>
    </w:tblStylePr>
    <w:tblStylePr w:type="band1Horz">
      <w:tblPr/>
      <w:tcPr>
        <w:tcBorders>
          <w:insideH w:val="nil"/>
          <w:insideV w:val="nil"/>
        </w:tcBorders>
        <w:shd w:val="clear" w:color="auto" w:fill="ECE4DA" w:themeFill="accent4" w:themeFillTint="3F"/>
      </w:tcPr>
    </w:tblStylePr>
    <w:tblStylePr w:type="band2Horz">
      <w:tblPr/>
      <w:tcPr>
        <w:tcBorders>
          <w:insideH w:val="nil"/>
          <w:insideV w:val="nil"/>
        </w:tcBorders>
      </w:tcPr>
    </w:tblStylePr>
  </w:style>
  <w:style w:type="table" w:customStyle="1" w:styleId="152">
    <w:name w:val="Средняя заливка 1 — акцент 5"/>
    <w:basedOn w:val="a4"/>
    <w:uiPriority w:val="63"/>
    <w:pPr>
      <w:spacing w:after="0" w:line="240" w:lineRule="auto"/>
    </w:pPr>
    <w:tblPr>
      <w:tblStyleRowBandSize w:val="1"/>
      <w:tblStyleColBandSize w:val="1"/>
      <w:tblInd w:w="0" w:type="dxa"/>
      <w:tblBorders>
        <w:top w:val="single" w:sz="8" w:space="0" w:color="8B9B9E" w:themeColor="accent5" w:themeTint="BF"/>
        <w:left w:val="single" w:sz="8" w:space="0" w:color="8B9B9E" w:themeColor="accent5" w:themeTint="BF"/>
        <w:bottom w:val="single" w:sz="8" w:space="0" w:color="8B9B9E" w:themeColor="accent5" w:themeTint="BF"/>
        <w:right w:val="single" w:sz="8" w:space="0" w:color="8B9B9E" w:themeColor="accent5" w:themeTint="BF"/>
        <w:insideH w:val="single" w:sz="8" w:space="0" w:color="8B9B9E"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8B9B9E" w:themeColor="accent5" w:themeTint="BF"/>
          <w:left w:val="single" w:sz="8" w:space="0" w:color="8B9B9E" w:themeColor="accent5" w:themeTint="BF"/>
          <w:bottom w:val="single" w:sz="8" w:space="0" w:color="8B9B9E" w:themeColor="accent5" w:themeTint="BF"/>
          <w:right w:val="single" w:sz="8" w:space="0" w:color="8B9B9E" w:themeColor="accent5" w:themeTint="BF"/>
          <w:insideH w:val="nil"/>
          <w:insideV w:val="nil"/>
        </w:tcBorders>
        <w:shd w:val="clear" w:color="auto" w:fill="67787B" w:themeFill="accent5"/>
      </w:tcPr>
    </w:tblStylePr>
    <w:tblStylePr w:type="lastRow">
      <w:pPr>
        <w:spacing w:before="0" w:after="0" w:line="240" w:lineRule="auto"/>
      </w:pPr>
      <w:rPr>
        <w:b/>
        <w:bCs/>
      </w:rPr>
      <w:tblPr/>
      <w:tcPr>
        <w:tcBorders>
          <w:top w:val="double" w:sz="6" w:space="0" w:color="8B9B9E" w:themeColor="accent5" w:themeTint="BF"/>
          <w:left w:val="single" w:sz="8" w:space="0" w:color="8B9B9E" w:themeColor="accent5" w:themeTint="BF"/>
          <w:bottom w:val="single" w:sz="8" w:space="0" w:color="8B9B9E" w:themeColor="accent5" w:themeTint="BF"/>
          <w:right w:val="single" w:sz="8" w:space="0" w:color="8B9B9E" w:themeColor="accent5" w:themeTint="BF"/>
          <w:insideH w:val="nil"/>
          <w:insideV w:val="nil"/>
        </w:tcBorders>
      </w:tcPr>
    </w:tblStylePr>
    <w:tblStylePr w:type="firstCol">
      <w:rPr>
        <w:b/>
        <w:bCs/>
      </w:rPr>
    </w:tblStylePr>
    <w:tblStylePr w:type="lastCol">
      <w:rPr>
        <w:b/>
        <w:bCs/>
      </w:rPr>
    </w:tblStylePr>
    <w:tblStylePr w:type="band1Vert">
      <w:tblPr/>
      <w:tcPr>
        <w:shd w:val="clear" w:color="auto" w:fill="D8DEDF" w:themeFill="accent5" w:themeFillTint="3F"/>
      </w:tcPr>
    </w:tblStylePr>
    <w:tblStylePr w:type="band1Horz">
      <w:tblPr/>
      <w:tcPr>
        <w:tcBorders>
          <w:insideH w:val="nil"/>
          <w:insideV w:val="nil"/>
        </w:tcBorders>
        <w:shd w:val="clear" w:color="auto" w:fill="D8DEDF" w:themeFill="accent5" w:themeFillTint="3F"/>
      </w:tcPr>
    </w:tblStylePr>
    <w:tblStylePr w:type="band2Horz">
      <w:tblPr/>
      <w:tcPr>
        <w:tcBorders>
          <w:insideH w:val="nil"/>
          <w:insideV w:val="nil"/>
        </w:tcBorders>
      </w:tcPr>
    </w:tblStylePr>
  </w:style>
  <w:style w:type="table" w:customStyle="1" w:styleId="162">
    <w:name w:val="Средняя заливка 1 — акцент 6"/>
    <w:basedOn w:val="a4"/>
    <w:uiPriority w:val="63"/>
    <w:pPr>
      <w:spacing w:after="0" w:line="240" w:lineRule="auto"/>
    </w:pPr>
    <w:tblPr>
      <w:tblStyleRowBandSize w:val="1"/>
      <w:tblStyleColBandSize w:val="1"/>
      <w:tblInd w:w="0" w:type="dxa"/>
      <w:tblBorders>
        <w:top w:val="single" w:sz="8" w:space="0" w:color="B5AE93" w:themeColor="accent6" w:themeTint="BF"/>
        <w:left w:val="single" w:sz="8" w:space="0" w:color="B5AE93" w:themeColor="accent6" w:themeTint="BF"/>
        <w:bottom w:val="single" w:sz="8" w:space="0" w:color="B5AE93" w:themeColor="accent6" w:themeTint="BF"/>
        <w:right w:val="single" w:sz="8" w:space="0" w:color="B5AE93" w:themeColor="accent6" w:themeTint="BF"/>
        <w:insideH w:val="single" w:sz="8" w:space="0" w:color="B5AE93"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5AE93" w:themeColor="accent6" w:themeTint="BF"/>
          <w:left w:val="single" w:sz="8" w:space="0" w:color="B5AE93" w:themeColor="accent6" w:themeTint="BF"/>
          <w:bottom w:val="single" w:sz="8" w:space="0" w:color="B5AE93" w:themeColor="accent6" w:themeTint="BF"/>
          <w:right w:val="single" w:sz="8" w:space="0" w:color="B5AE93" w:themeColor="accent6" w:themeTint="BF"/>
          <w:insideH w:val="nil"/>
          <w:insideV w:val="nil"/>
        </w:tcBorders>
        <w:shd w:val="clear" w:color="auto" w:fill="9D936F" w:themeFill="accent6"/>
      </w:tcPr>
    </w:tblStylePr>
    <w:tblStylePr w:type="lastRow">
      <w:pPr>
        <w:spacing w:before="0" w:after="0" w:line="240" w:lineRule="auto"/>
      </w:pPr>
      <w:rPr>
        <w:b/>
        <w:bCs/>
      </w:rPr>
      <w:tblPr/>
      <w:tcPr>
        <w:tcBorders>
          <w:top w:val="double" w:sz="6" w:space="0" w:color="B5AE93" w:themeColor="accent6" w:themeTint="BF"/>
          <w:left w:val="single" w:sz="8" w:space="0" w:color="B5AE93" w:themeColor="accent6" w:themeTint="BF"/>
          <w:bottom w:val="single" w:sz="8" w:space="0" w:color="B5AE93" w:themeColor="accent6" w:themeTint="BF"/>
          <w:right w:val="single" w:sz="8" w:space="0" w:color="B5AE93" w:themeColor="accent6" w:themeTint="BF"/>
          <w:insideH w:val="nil"/>
          <w:insideV w:val="nil"/>
        </w:tcBorders>
      </w:tcPr>
    </w:tblStylePr>
    <w:tblStylePr w:type="firstCol">
      <w:rPr>
        <w:b/>
        <w:bCs/>
      </w:rPr>
    </w:tblStylePr>
    <w:tblStylePr w:type="lastCol">
      <w:rPr>
        <w:b/>
        <w:bCs/>
      </w:rPr>
    </w:tblStylePr>
    <w:tblStylePr w:type="band1Vert">
      <w:tblPr/>
      <w:tcPr>
        <w:shd w:val="clear" w:color="auto" w:fill="E6E4DB" w:themeFill="accent6" w:themeFillTint="3F"/>
      </w:tcPr>
    </w:tblStylePr>
    <w:tblStylePr w:type="band1Horz">
      <w:tblPr/>
      <w:tcPr>
        <w:tcBorders>
          <w:insideH w:val="nil"/>
          <w:insideV w:val="nil"/>
        </w:tcBorders>
        <w:shd w:val="clear" w:color="auto" w:fill="E6E4DB" w:themeFill="accent6" w:themeFillTint="3F"/>
      </w:tcPr>
    </w:tblStylePr>
    <w:tblStylePr w:type="band2Horz">
      <w:tblPr/>
      <w:tcPr>
        <w:tcBorders>
          <w:insideH w:val="nil"/>
          <w:insideV w:val="nil"/>
        </w:tcBorders>
      </w:tcPr>
    </w:tblStylePr>
  </w:style>
  <w:style w:type="table" w:styleId="2f7">
    <w:name w:val="Medium Shading 2"/>
    <w:basedOn w:val="a4"/>
    <w:uiPriority w:val="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212">
    <w:name w:val="Средняя заливка 2 — акцент 1"/>
    <w:basedOn w:val="a4"/>
    <w:uiPriority w:val="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7E97A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7E97AD" w:themeFill="accent1"/>
      </w:tcPr>
    </w:tblStylePr>
    <w:tblStylePr w:type="lastCol">
      <w:rPr>
        <w:b/>
        <w:bCs/>
        <w:color w:val="FFFFFF" w:themeColor="background1"/>
      </w:rPr>
      <w:tblPr/>
      <w:tcPr>
        <w:tcBorders>
          <w:left w:val="nil"/>
          <w:right w:val="nil"/>
          <w:insideH w:val="nil"/>
          <w:insideV w:val="nil"/>
        </w:tcBorders>
        <w:shd w:val="clear" w:color="auto" w:fill="7E97A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222">
    <w:name w:val="Средняя заливка 2 — акцент 2"/>
    <w:basedOn w:val="a4"/>
    <w:uiPriority w:val="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C8E60"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C8E60" w:themeFill="accent2"/>
      </w:tcPr>
    </w:tblStylePr>
    <w:tblStylePr w:type="lastCol">
      <w:rPr>
        <w:b/>
        <w:bCs/>
        <w:color w:val="FFFFFF" w:themeColor="background1"/>
      </w:rPr>
      <w:tblPr/>
      <w:tcPr>
        <w:tcBorders>
          <w:left w:val="nil"/>
          <w:right w:val="nil"/>
          <w:insideH w:val="nil"/>
          <w:insideV w:val="nil"/>
        </w:tcBorders>
        <w:shd w:val="clear" w:color="auto" w:fill="CC8E60"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232">
    <w:name w:val="Средняя заливка 2 — акцент 3"/>
    <w:basedOn w:val="a4"/>
    <w:uiPriority w:val="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7A6A60"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7A6A60" w:themeFill="accent3"/>
      </w:tcPr>
    </w:tblStylePr>
    <w:tblStylePr w:type="lastCol">
      <w:rPr>
        <w:b/>
        <w:bCs/>
        <w:color w:val="FFFFFF" w:themeColor="background1"/>
      </w:rPr>
      <w:tblPr/>
      <w:tcPr>
        <w:tcBorders>
          <w:left w:val="nil"/>
          <w:right w:val="nil"/>
          <w:insideH w:val="nil"/>
          <w:insideV w:val="nil"/>
        </w:tcBorders>
        <w:shd w:val="clear" w:color="auto" w:fill="7A6A60"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242">
    <w:name w:val="Средняя заливка 2 — акцент 4"/>
    <w:basedOn w:val="a4"/>
    <w:uiPriority w:val="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B4936D"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B4936D" w:themeFill="accent4"/>
      </w:tcPr>
    </w:tblStylePr>
    <w:tblStylePr w:type="lastCol">
      <w:rPr>
        <w:b/>
        <w:bCs/>
        <w:color w:val="FFFFFF" w:themeColor="background1"/>
      </w:rPr>
      <w:tblPr/>
      <w:tcPr>
        <w:tcBorders>
          <w:left w:val="nil"/>
          <w:right w:val="nil"/>
          <w:insideH w:val="nil"/>
          <w:insideV w:val="nil"/>
        </w:tcBorders>
        <w:shd w:val="clear" w:color="auto" w:fill="B4936D"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252">
    <w:name w:val="Средняя заливка 2 — акцент 5"/>
    <w:basedOn w:val="a4"/>
    <w:uiPriority w:val="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67787B"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67787B" w:themeFill="accent5"/>
      </w:tcPr>
    </w:tblStylePr>
    <w:tblStylePr w:type="lastCol">
      <w:rPr>
        <w:b/>
        <w:bCs/>
        <w:color w:val="FFFFFF" w:themeColor="background1"/>
      </w:rPr>
      <w:tblPr/>
      <w:tcPr>
        <w:tcBorders>
          <w:left w:val="nil"/>
          <w:right w:val="nil"/>
          <w:insideH w:val="nil"/>
          <w:insideV w:val="nil"/>
        </w:tcBorders>
        <w:shd w:val="clear" w:color="auto" w:fill="67787B"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262">
    <w:name w:val="Средняя заливка 2 — акцент 6"/>
    <w:basedOn w:val="a4"/>
    <w:uiPriority w:val="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D936F"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D936F" w:themeFill="accent6"/>
      </w:tcPr>
    </w:tblStylePr>
    <w:tblStylePr w:type="lastCol">
      <w:rPr>
        <w:b/>
        <w:bCs/>
        <w:color w:val="FFFFFF" w:themeColor="background1"/>
      </w:rPr>
      <w:tblPr/>
      <w:tcPr>
        <w:tcBorders>
          <w:left w:val="nil"/>
          <w:right w:val="nil"/>
          <w:insideH w:val="nil"/>
          <w:insideV w:val="nil"/>
        </w:tcBorders>
        <w:shd w:val="clear" w:color="auto" w:fill="9D936F"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paragraph" w:customStyle="1" w:styleId="affff7">
    <w:name w:val="Заголовок сообщения"/>
    <w:basedOn w:val="a2"/>
    <w:link w:val="affff8"/>
    <w:uiPriority w:val="99"/>
    <w:semiHidden/>
    <w:unhideWhenUsed/>
    <w:pPr>
      <w:pBdr>
        <w:top w:val="single" w:sz="6" w:space="1" w:color="auto"/>
        <w:left w:val="single" w:sz="6" w:space="1" w:color="auto"/>
        <w:bottom w:val="single" w:sz="6" w:space="1" w:color="auto"/>
        <w:right w:val="single" w:sz="6" w:space="1" w:color="auto"/>
      </w:pBdr>
      <w:shd w:val="pct20" w:color="auto" w:fill="auto"/>
      <w:spacing w:after="0"/>
      <w:ind w:left="1080" w:hanging="1080"/>
    </w:pPr>
    <w:rPr>
      <w:rFonts w:asciiTheme="majorHAnsi" w:eastAsiaTheme="majorEastAsia" w:hAnsiTheme="majorHAnsi" w:cstheme="majorBidi"/>
      <w:sz w:val="24"/>
    </w:rPr>
  </w:style>
  <w:style w:type="character" w:customStyle="1" w:styleId="affff8">
    <w:name w:val="Заголовок сообщения (знак)"/>
    <w:basedOn w:val="a3"/>
    <w:link w:val="affff7"/>
    <w:uiPriority w:val="99"/>
    <w:semiHidden/>
    <w:rPr>
      <w:rFonts w:asciiTheme="majorHAnsi" w:eastAsiaTheme="majorEastAsia" w:hAnsiTheme="majorHAnsi" w:cstheme="majorBidi"/>
      <w:sz w:val="24"/>
      <w:shd w:val="pct20" w:color="auto" w:fill="auto"/>
    </w:rPr>
  </w:style>
  <w:style w:type="paragraph" w:styleId="affff9">
    <w:name w:val="Normal (Web)"/>
    <w:basedOn w:val="a2"/>
    <w:uiPriority w:val="99"/>
    <w:semiHidden/>
    <w:unhideWhenUsed/>
    <w:rPr>
      <w:rFonts w:ascii="Times New Roman" w:hAnsi="Times New Roman" w:cs="Times New Roman"/>
      <w:sz w:val="24"/>
    </w:rPr>
  </w:style>
  <w:style w:type="paragraph" w:styleId="affffa">
    <w:name w:val="Normal Indent"/>
    <w:basedOn w:val="a2"/>
    <w:uiPriority w:val="99"/>
    <w:semiHidden/>
    <w:unhideWhenUsed/>
    <w:pPr>
      <w:ind w:left="720"/>
    </w:pPr>
  </w:style>
  <w:style w:type="paragraph" w:customStyle="1" w:styleId="affffb">
    <w:name w:val="Заголовок заметки"/>
    <w:basedOn w:val="a2"/>
    <w:next w:val="a2"/>
    <w:link w:val="affffc"/>
    <w:uiPriority w:val="99"/>
    <w:semiHidden/>
    <w:unhideWhenUsed/>
    <w:pPr>
      <w:spacing w:after="0"/>
    </w:pPr>
  </w:style>
  <w:style w:type="character" w:customStyle="1" w:styleId="affffc">
    <w:name w:val="Заголовок заметки (знак)"/>
    <w:basedOn w:val="a3"/>
    <w:link w:val="affffb"/>
    <w:uiPriority w:val="99"/>
    <w:semiHidden/>
  </w:style>
  <w:style w:type="character" w:customStyle="1" w:styleId="affffd">
    <w:name w:val="номер страницы"/>
    <w:basedOn w:val="a3"/>
    <w:uiPriority w:val="99"/>
    <w:semiHidden/>
    <w:unhideWhenUsed/>
  </w:style>
  <w:style w:type="paragraph" w:customStyle="1" w:styleId="affffe">
    <w:name w:val="Обычный текст"/>
    <w:basedOn w:val="a2"/>
    <w:link w:val="afffff"/>
    <w:uiPriority w:val="99"/>
    <w:semiHidden/>
    <w:unhideWhenUsed/>
    <w:pPr>
      <w:spacing w:after="0"/>
    </w:pPr>
    <w:rPr>
      <w:rFonts w:ascii="Consolas" w:hAnsi="Consolas" w:cs="Consolas"/>
      <w:sz w:val="21"/>
    </w:rPr>
  </w:style>
  <w:style w:type="character" w:customStyle="1" w:styleId="afffff">
    <w:name w:val="Обычный текст (знак)"/>
    <w:basedOn w:val="a3"/>
    <w:link w:val="affffe"/>
    <w:uiPriority w:val="99"/>
    <w:semiHidden/>
    <w:rPr>
      <w:rFonts w:ascii="Consolas" w:hAnsi="Consolas" w:cs="Consolas"/>
      <w:sz w:val="21"/>
    </w:rPr>
  </w:style>
  <w:style w:type="paragraph" w:styleId="afffff0">
    <w:name w:val="Salutation"/>
    <w:basedOn w:val="a2"/>
    <w:next w:val="a2"/>
    <w:link w:val="afffff1"/>
    <w:uiPriority w:val="99"/>
    <w:semiHidden/>
    <w:unhideWhenUsed/>
  </w:style>
  <w:style w:type="character" w:customStyle="1" w:styleId="afffff1">
    <w:name w:val="Приветствие Знак"/>
    <w:basedOn w:val="a3"/>
    <w:link w:val="afffff0"/>
    <w:uiPriority w:val="99"/>
    <w:semiHidden/>
  </w:style>
  <w:style w:type="character" w:customStyle="1" w:styleId="affc">
    <w:name w:val="Подпись Знак"/>
    <w:basedOn w:val="a3"/>
    <w:link w:val="affb"/>
    <w:uiPriority w:val="9"/>
    <w:rPr>
      <w:kern w:val="20"/>
    </w:rPr>
  </w:style>
  <w:style w:type="character" w:styleId="afffff2">
    <w:name w:val="Strong"/>
    <w:basedOn w:val="a3"/>
    <w:uiPriority w:val="1"/>
    <w:unhideWhenUsed/>
    <w:qFormat/>
    <w:rPr>
      <w:b/>
      <w:bCs/>
    </w:rPr>
  </w:style>
  <w:style w:type="paragraph" w:styleId="afffff3">
    <w:name w:val="Subtitle"/>
    <w:basedOn w:val="a2"/>
    <w:next w:val="a2"/>
    <w:link w:val="afffff4"/>
    <w:uiPriority w:val="19"/>
    <w:unhideWhenUsed/>
    <w:qFormat/>
    <w:pPr>
      <w:numPr>
        <w:ilvl w:val="1"/>
      </w:numPr>
      <w:ind w:left="144" w:right="720"/>
    </w:pPr>
    <w:rPr>
      <w:rFonts w:asciiTheme="majorHAnsi" w:eastAsiaTheme="majorEastAsia" w:hAnsiTheme="majorHAnsi" w:cstheme="majorBidi"/>
      <w:caps/>
      <w:color w:val="7E97AD" w:themeColor="accent1"/>
      <w:sz w:val="64"/>
    </w:rPr>
  </w:style>
  <w:style w:type="character" w:customStyle="1" w:styleId="afffff4">
    <w:name w:val="Подзаголовок Знак"/>
    <w:basedOn w:val="a3"/>
    <w:link w:val="afffff3"/>
    <w:uiPriority w:val="19"/>
    <w:rPr>
      <w:rFonts w:asciiTheme="majorHAnsi" w:eastAsiaTheme="majorEastAsia" w:hAnsiTheme="majorHAnsi" w:cstheme="majorBidi"/>
      <w:caps/>
      <w:color w:val="7E97AD" w:themeColor="accent1"/>
      <w:kern w:val="20"/>
      <w:sz w:val="64"/>
    </w:rPr>
  </w:style>
  <w:style w:type="character" w:styleId="afffff5">
    <w:name w:val="Subtle Emphasis"/>
    <w:basedOn w:val="a3"/>
    <w:uiPriority w:val="19"/>
    <w:semiHidden/>
    <w:unhideWhenUsed/>
    <w:rPr>
      <w:i/>
      <w:iCs/>
      <w:color w:val="808080" w:themeColor="text1" w:themeTint="7F"/>
    </w:rPr>
  </w:style>
  <w:style w:type="character" w:styleId="afffff6">
    <w:name w:val="Subtle Reference"/>
    <w:basedOn w:val="a3"/>
    <w:uiPriority w:val="31"/>
    <w:semiHidden/>
    <w:unhideWhenUsed/>
    <w:rPr>
      <w:smallCaps/>
      <w:color w:val="CC8E60" w:themeColor="accent2"/>
      <w:u w:val="single"/>
    </w:rPr>
  </w:style>
  <w:style w:type="table" w:styleId="1e">
    <w:name w:val="Table 3D effects 1"/>
    <w:basedOn w:val="a4"/>
    <w:uiPriority w:val="99"/>
    <w:semiHidden/>
    <w:unhideWhenUsed/>
    <w:pPr>
      <w:spacing w:line="300" w:lineRule="auto"/>
    </w:pPr>
    <w:rPr>
      <w:color w:val="auto"/>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2f8">
    <w:name w:val="Table 3D effects 2"/>
    <w:basedOn w:val="a4"/>
    <w:uiPriority w:val="99"/>
    <w:semiHidden/>
    <w:unhideWhenUsed/>
    <w:pPr>
      <w:spacing w:line="300" w:lineRule="auto"/>
    </w:pPr>
    <w:rPr>
      <w:color w:val="auto"/>
    </w:rPr>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f4">
    <w:name w:val="Table 3D effects 3"/>
    <w:basedOn w:val="a4"/>
    <w:uiPriority w:val="99"/>
    <w:semiHidden/>
    <w:unhideWhenUsed/>
    <w:pPr>
      <w:spacing w:line="300" w:lineRule="auto"/>
    </w:pPr>
    <w:rPr>
      <w:color w:val="auto"/>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1f">
    <w:name w:val="Table Classic 1"/>
    <w:basedOn w:val="a4"/>
    <w:uiPriority w:val="99"/>
    <w:semiHidden/>
    <w:unhideWhenUsed/>
    <w:pPr>
      <w:spacing w:line="300" w:lineRule="auto"/>
    </w:pPr>
    <w:rPr>
      <w:color w:val="auto"/>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9">
    <w:name w:val="Table Classic 2"/>
    <w:basedOn w:val="a4"/>
    <w:uiPriority w:val="99"/>
    <w:semiHidden/>
    <w:unhideWhenUsed/>
    <w:pPr>
      <w:spacing w:line="300" w:lineRule="auto"/>
    </w:pPr>
    <w:rPr>
      <w:color w:val="auto"/>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3f5">
    <w:name w:val="Table Classic 3"/>
    <w:basedOn w:val="a4"/>
    <w:uiPriority w:val="99"/>
    <w:semiHidden/>
    <w:unhideWhenUsed/>
    <w:pPr>
      <w:spacing w:line="300" w:lineRule="auto"/>
    </w:pPr>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4f">
    <w:name w:val="Table Classic 4"/>
    <w:basedOn w:val="a4"/>
    <w:uiPriority w:val="99"/>
    <w:semiHidden/>
    <w:unhideWhenUsed/>
    <w:pPr>
      <w:spacing w:line="300" w:lineRule="auto"/>
    </w:pPr>
    <w:rPr>
      <w:color w:val="auto"/>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1f0">
    <w:name w:val="Table Colorful 1"/>
    <w:basedOn w:val="a4"/>
    <w:uiPriority w:val="99"/>
    <w:semiHidden/>
    <w:unhideWhenUsed/>
    <w:pPr>
      <w:spacing w:line="300" w:lineRule="auto"/>
    </w:pPr>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2fa">
    <w:name w:val="Table Colorful 2"/>
    <w:basedOn w:val="a4"/>
    <w:uiPriority w:val="99"/>
    <w:semiHidden/>
    <w:unhideWhenUsed/>
    <w:pPr>
      <w:spacing w:line="300" w:lineRule="auto"/>
    </w:pPr>
    <w:rPr>
      <w:color w:val="auto"/>
    </w:r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3f6">
    <w:name w:val="Table Colorful 3"/>
    <w:basedOn w:val="a4"/>
    <w:uiPriority w:val="99"/>
    <w:semiHidden/>
    <w:unhideWhenUsed/>
    <w:pPr>
      <w:spacing w:line="300" w:lineRule="auto"/>
    </w:pPr>
    <w:rPr>
      <w:color w:val="auto"/>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1f1">
    <w:name w:val="Table Columns 1"/>
    <w:basedOn w:val="a4"/>
    <w:uiPriority w:val="99"/>
    <w:semiHidden/>
    <w:unhideWhenUsed/>
    <w:pPr>
      <w:spacing w:line="300" w:lineRule="auto"/>
    </w:pPr>
    <w:rPr>
      <w:b/>
      <w:bCs/>
      <w:color w:val="auto"/>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b">
    <w:name w:val="Table Columns 2"/>
    <w:basedOn w:val="a4"/>
    <w:uiPriority w:val="99"/>
    <w:semiHidden/>
    <w:unhideWhenUsed/>
    <w:pPr>
      <w:spacing w:line="300" w:lineRule="auto"/>
    </w:pPr>
    <w:rPr>
      <w:b/>
      <w:bCs/>
      <w:color w:val="auto"/>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f7">
    <w:name w:val="Table Columns 3"/>
    <w:basedOn w:val="a4"/>
    <w:uiPriority w:val="99"/>
    <w:semiHidden/>
    <w:unhideWhenUsed/>
    <w:pPr>
      <w:spacing w:line="300" w:lineRule="auto"/>
    </w:pPr>
    <w:rPr>
      <w:b/>
      <w:bCs/>
      <w:color w:val="auto"/>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4f0">
    <w:name w:val="Table Columns 4"/>
    <w:basedOn w:val="a4"/>
    <w:uiPriority w:val="99"/>
    <w:semiHidden/>
    <w:unhideWhenUsed/>
    <w:pPr>
      <w:spacing w:line="300" w:lineRule="auto"/>
    </w:pPr>
    <w:rPr>
      <w:color w:val="auto"/>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5d">
    <w:name w:val="Table Columns 5"/>
    <w:basedOn w:val="a4"/>
    <w:uiPriority w:val="99"/>
    <w:semiHidden/>
    <w:unhideWhenUsed/>
    <w:pPr>
      <w:spacing w:line="300" w:lineRule="auto"/>
    </w:pPr>
    <w:rPr>
      <w:color w:val="auto"/>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afffff7">
    <w:name w:val="Table Contemporary"/>
    <w:basedOn w:val="a4"/>
    <w:uiPriority w:val="99"/>
    <w:semiHidden/>
    <w:unhideWhenUsed/>
    <w:pPr>
      <w:spacing w:line="300" w:lineRule="auto"/>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afffff8">
    <w:name w:val="Table Elegant"/>
    <w:basedOn w:val="a4"/>
    <w:uiPriority w:val="99"/>
    <w:semiHidden/>
    <w:unhideWhenUsed/>
    <w:pPr>
      <w:spacing w:line="300" w:lineRule="auto"/>
    </w:pPr>
    <w:rPr>
      <w:color w:val="auto"/>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1f2">
    <w:name w:val="Table Grid 1"/>
    <w:basedOn w:val="a4"/>
    <w:uiPriority w:val="99"/>
    <w:semiHidden/>
    <w:unhideWhenUsed/>
    <w:pPr>
      <w:spacing w:line="300" w:lineRule="auto"/>
    </w:pPr>
    <w:rPr>
      <w:color w:val="auto"/>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2fc">
    <w:name w:val="Table Grid 2"/>
    <w:basedOn w:val="a4"/>
    <w:uiPriority w:val="99"/>
    <w:semiHidden/>
    <w:unhideWhenUsed/>
    <w:pPr>
      <w:spacing w:line="300" w:lineRule="auto"/>
    </w:pPr>
    <w:rPr>
      <w:color w:val="auto"/>
    </w:r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3f8">
    <w:name w:val="Table Grid 3"/>
    <w:basedOn w:val="a4"/>
    <w:uiPriority w:val="99"/>
    <w:semiHidden/>
    <w:unhideWhenUsed/>
    <w:pPr>
      <w:spacing w:line="300" w:lineRule="auto"/>
    </w:pPr>
    <w:rPr>
      <w:color w:val="auto"/>
    </w:r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4f1">
    <w:name w:val="Table Grid 4"/>
    <w:basedOn w:val="a4"/>
    <w:uiPriority w:val="99"/>
    <w:semiHidden/>
    <w:unhideWhenUsed/>
    <w:pPr>
      <w:spacing w:line="300" w:lineRule="auto"/>
    </w:pPr>
    <w:rPr>
      <w:color w:val="auto"/>
    </w:r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5e">
    <w:name w:val="Table Grid 5"/>
    <w:basedOn w:val="a4"/>
    <w:uiPriority w:val="99"/>
    <w:semiHidden/>
    <w:unhideWhenUsed/>
    <w:pPr>
      <w:spacing w:line="300" w:lineRule="auto"/>
    </w:pPr>
    <w:rPr>
      <w:color w:val="auto"/>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69">
    <w:name w:val="Table Grid 6"/>
    <w:basedOn w:val="a4"/>
    <w:uiPriority w:val="99"/>
    <w:semiHidden/>
    <w:unhideWhenUsed/>
    <w:pPr>
      <w:spacing w:line="300" w:lineRule="auto"/>
    </w:pPr>
    <w:rPr>
      <w:color w:val="auto"/>
    </w:r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72">
    <w:name w:val="Table Grid 7"/>
    <w:basedOn w:val="a4"/>
    <w:uiPriority w:val="99"/>
    <w:semiHidden/>
    <w:unhideWhenUsed/>
    <w:pPr>
      <w:spacing w:line="300" w:lineRule="auto"/>
    </w:pPr>
    <w:rPr>
      <w:b/>
      <w:bCs/>
      <w:color w:val="auto"/>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82">
    <w:name w:val="Table Grid 8"/>
    <w:basedOn w:val="a4"/>
    <w:uiPriority w:val="99"/>
    <w:semiHidden/>
    <w:unhideWhenUsed/>
    <w:pPr>
      <w:spacing w:line="300" w:lineRule="auto"/>
    </w:pPr>
    <w:rPr>
      <w:color w:val="auto"/>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1f3">
    <w:name w:val="Табличный список 1"/>
    <w:basedOn w:val="a4"/>
    <w:uiPriority w:val="99"/>
    <w:semiHidden/>
    <w:unhideWhenUsed/>
    <w:pPr>
      <w:spacing w:line="300" w:lineRule="auto"/>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fd">
    <w:name w:val="Табличный список 2"/>
    <w:basedOn w:val="a4"/>
    <w:uiPriority w:val="99"/>
    <w:semiHidden/>
    <w:unhideWhenUsed/>
    <w:pPr>
      <w:spacing w:line="300" w:lineRule="auto"/>
    </w:p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f9">
    <w:name w:val="Табличный список 3"/>
    <w:basedOn w:val="a4"/>
    <w:uiPriority w:val="99"/>
    <w:semiHidden/>
    <w:unhideWhenUsed/>
    <w:pPr>
      <w:spacing w:line="300" w:lineRule="auto"/>
    </w:pPr>
    <w:rPr>
      <w:color w:val="auto"/>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4f2">
    <w:name w:val="Табличный список 4"/>
    <w:basedOn w:val="a4"/>
    <w:uiPriority w:val="99"/>
    <w:semiHidden/>
    <w:unhideWhenUsed/>
    <w:pPr>
      <w:spacing w:line="300" w:lineRule="auto"/>
    </w:pPr>
    <w:rPr>
      <w:color w:val="auto"/>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f">
    <w:name w:val="Табличный список 5"/>
    <w:basedOn w:val="a4"/>
    <w:uiPriority w:val="99"/>
    <w:semiHidden/>
    <w:unhideWhenUsed/>
    <w:pPr>
      <w:spacing w:line="300" w:lineRule="auto"/>
    </w:pPr>
    <w:rPr>
      <w:color w:val="auto"/>
    </w:r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customStyle="1" w:styleId="6a">
    <w:name w:val="Табличный список 6"/>
    <w:basedOn w:val="a4"/>
    <w:uiPriority w:val="99"/>
    <w:semiHidden/>
    <w:unhideWhenUsed/>
    <w:pPr>
      <w:spacing w:line="300" w:lineRule="auto"/>
    </w:pPr>
    <w:rPr>
      <w:color w:val="auto"/>
    </w:r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customStyle="1" w:styleId="73">
    <w:name w:val="Табличный список 7"/>
    <w:basedOn w:val="a4"/>
    <w:uiPriority w:val="99"/>
    <w:semiHidden/>
    <w:unhideWhenUsed/>
    <w:pPr>
      <w:spacing w:line="300" w:lineRule="auto"/>
    </w:p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3">
    <w:name w:val="Табличный список 8"/>
    <w:basedOn w:val="a4"/>
    <w:uiPriority w:val="99"/>
    <w:semiHidden/>
    <w:unhideWhenUsed/>
    <w:pPr>
      <w:spacing w:line="300" w:lineRule="auto"/>
    </w:p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paragraph" w:customStyle="1" w:styleId="afffff9">
    <w:name w:val="таблица ссылок"/>
    <w:basedOn w:val="a2"/>
    <w:next w:val="a2"/>
    <w:uiPriority w:val="99"/>
    <w:semiHidden/>
    <w:unhideWhenUsed/>
    <w:pPr>
      <w:spacing w:after="0"/>
      <w:ind w:left="220" w:hanging="220"/>
    </w:pPr>
  </w:style>
  <w:style w:type="paragraph" w:customStyle="1" w:styleId="afffffa">
    <w:name w:val="список иллюстраций"/>
    <w:basedOn w:val="a2"/>
    <w:next w:val="a2"/>
    <w:uiPriority w:val="99"/>
    <w:semiHidden/>
    <w:unhideWhenUsed/>
    <w:pPr>
      <w:spacing w:after="0"/>
    </w:pPr>
  </w:style>
  <w:style w:type="table" w:styleId="afffffb">
    <w:name w:val="Table Professional"/>
    <w:basedOn w:val="a4"/>
    <w:uiPriority w:val="99"/>
    <w:semiHidden/>
    <w:unhideWhenUsed/>
    <w:pPr>
      <w:spacing w:line="300" w:lineRule="auto"/>
    </w:pPr>
    <w:rPr>
      <w:color w:val="auto"/>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1f4">
    <w:name w:val="Table Simple 1"/>
    <w:basedOn w:val="a4"/>
    <w:uiPriority w:val="99"/>
    <w:semiHidden/>
    <w:unhideWhenUsed/>
    <w:pPr>
      <w:spacing w:line="300" w:lineRule="auto"/>
    </w:pPr>
    <w:rPr>
      <w:color w:val="auto"/>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2fe">
    <w:name w:val="Table Simple 2"/>
    <w:basedOn w:val="a4"/>
    <w:uiPriority w:val="99"/>
    <w:semiHidden/>
    <w:unhideWhenUsed/>
    <w:pPr>
      <w:spacing w:line="300" w:lineRule="auto"/>
    </w:p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3fa">
    <w:name w:val="Table Simple 3"/>
    <w:basedOn w:val="a4"/>
    <w:uiPriority w:val="99"/>
    <w:semiHidden/>
    <w:unhideWhenUsed/>
    <w:pPr>
      <w:spacing w:line="300" w:lineRule="auto"/>
    </w:pPr>
    <w:rPr>
      <w:color w:val="auto"/>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1f5">
    <w:name w:val="Table Subtle 1"/>
    <w:basedOn w:val="a4"/>
    <w:uiPriority w:val="99"/>
    <w:semiHidden/>
    <w:unhideWhenUsed/>
    <w:pPr>
      <w:spacing w:line="300" w:lineRule="auto"/>
    </w:p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f">
    <w:name w:val="Table Subtle 2"/>
    <w:basedOn w:val="a4"/>
    <w:uiPriority w:val="99"/>
    <w:semiHidden/>
    <w:unhideWhenUsed/>
    <w:pPr>
      <w:spacing w:line="300" w:lineRule="auto"/>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afffffc">
    <w:name w:val="Table Theme"/>
    <w:basedOn w:val="a4"/>
    <w:uiPriority w:val="99"/>
    <w:semiHidden/>
    <w:unhideWhenUsed/>
    <w:pPr>
      <w:spacing w:line="30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1">
    <w:name w:val="Table Web 1"/>
    <w:basedOn w:val="a4"/>
    <w:uiPriority w:val="99"/>
    <w:semiHidden/>
    <w:unhideWhenUsed/>
    <w:pPr>
      <w:spacing w:line="300" w:lineRule="auto"/>
    </w:pPr>
    <w:rPr>
      <w:color w:val="auto"/>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2">
    <w:name w:val="Table Web 2"/>
    <w:basedOn w:val="a4"/>
    <w:uiPriority w:val="99"/>
    <w:semiHidden/>
    <w:unhideWhenUsed/>
    <w:pPr>
      <w:spacing w:line="300" w:lineRule="auto"/>
    </w:pPr>
    <w:rPr>
      <w:color w:val="auto"/>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3">
    <w:name w:val="Table Web 3"/>
    <w:basedOn w:val="a4"/>
    <w:uiPriority w:val="99"/>
    <w:semiHidden/>
    <w:unhideWhenUsed/>
    <w:pPr>
      <w:spacing w:line="300" w:lineRule="auto"/>
    </w:pPr>
    <w:rPr>
      <w:color w:val="auto"/>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afffffd">
    <w:name w:val="Заголовок"/>
    <w:basedOn w:val="a2"/>
    <w:next w:val="a2"/>
    <w:link w:val="afffffe"/>
    <w:uiPriority w:val="19"/>
    <w:unhideWhenUsed/>
    <w:qFormat/>
    <w:rsid w:val="008569E9"/>
    <w:pPr>
      <w:pBdr>
        <w:top w:val="single" w:sz="4" w:space="10" w:color="7E97AD" w:themeColor="accent1"/>
        <w:left w:val="single" w:sz="4" w:space="5" w:color="7E97AD" w:themeColor="accent1"/>
        <w:bottom w:val="single" w:sz="4" w:space="10" w:color="7E97AD" w:themeColor="accent1"/>
        <w:right w:val="single" w:sz="4" w:space="5" w:color="7E97AD" w:themeColor="accent1"/>
      </w:pBdr>
      <w:shd w:val="clear" w:color="auto" w:fill="0070C0"/>
      <w:spacing w:before="240" w:after="240" w:line="1200" w:lineRule="exact"/>
      <w:ind w:left="115" w:right="115"/>
    </w:pPr>
    <w:rPr>
      <w:rFonts w:asciiTheme="majorHAnsi" w:eastAsiaTheme="majorEastAsia" w:hAnsiTheme="majorHAnsi" w:cstheme="majorBidi"/>
      <w:caps/>
      <w:color w:val="FFFFFF" w:themeColor="background1"/>
      <w:spacing w:val="40"/>
      <w:kern w:val="28"/>
      <w:sz w:val="136"/>
      <w14:ligatures w14:val="standardContextual"/>
    </w:rPr>
  </w:style>
  <w:style w:type="character" w:customStyle="1" w:styleId="afffffe">
    <w:name w:val="Заголовок (знак)"/>
    <w:basedOn w:val="a3"/>
    <w:link w:val="afffffd"/>
    <w:uiPriority w:val="19"/>
    <w:rsid w:val="008569E9"/>
    <w:rPr>
      <w:rFonts w:asciiTheme="majorHAnsi" w:eastAsiaTheme="majorEastAsia" w:hAnsiTheme="majorHAnsi" w:cstheme="majorBidi"/>
      <w:caps/>
      <w:color w:val="FFFFFF" w:themeColor="background1"/>
      <w:spacing w:val="40"/>
      <w:kern w:val="28"/>
      <w:sz w:val="136"/>
      <w:shd w:val="clear" w:color="auto" w:fill="0070C0"/>
      <w14:ligatures w14:val="standardContextual"/>
    </w:rPr>
  </w:style>
  <w:style w:type="paragraph" w:customStyle="1" w:styleId="affffff">
    <w:name w:val="заголовок таблицы ссылок"/>
    <w:basedOn w:val="a2"/>
    <w:next w:val="a2"/>
    <w:uiPriority w:val="99"/>
    <w:semiHidden/>
    <w:unhideWhenUsed/>
    <w:pPr>
      <w:spacing w:before="120"/>
    </w:pPr>
    <w:rPr>
      <w:rFonts w:asciiTheme="majorHAnsi" w:eastAsiaTheme="majorEastAsia" w:hAnsiTheme="majorHAnsi" w:cstheme="majorBidi"/>
      <w:b/>
      <w:bCs/>
      <w:sz w:val="24"/>
    </w:rPr>
  </w:style>
  <w:style w:type="paragraph" w:customStyle="1" w:styleId="1f6">
    <w:name w:val="оглавление 1"/>
    <w:basedOn w:val="a2"/>
    <w:next w:val="a2"/>
    <w:autoRedefine/>
    <w:uiPriority w:val="39"/>
    <w:unhideWhenUsed/>
    <w:pPr>
      <w:tabs>
        <w:tab w:val="right" w:leader="underscore" w:pos="9090"/>
      </w:tabs>
      <w:spacing w:after="100"/>
    </w:pPr>
    <w:rPr>
      <w:color w:val="7F7F7F" w:themeColor="text1" w:themeTint="80"/>
      <w:sz w:val="22"/>
    </w:rPr>
  </w:style>
  <w:style w:type="paragraph" w:customStyle="1" w:styleId="2ff0">
    <w:name w:val="оглавление 2"/>
    <w:basedOn w:val="a2"/>
    <w:next w:val="a2"/>
    <w:autoRedefine/>
    <w:uiPriority w:val="39"/>
    <w:unhideWhenUsed/>
    <w:pPr>
      <w:spacing w:after="100"/>
      <w:ind w:left="220"/>
    </w:pPr>
  </w:style>
  <w:style w:type="paragraph" w:customStyle="1" w:styleId="3fb">
    <w:name w:val="оглавление 3"/>
    <w:basedOn w:val="a2"/>
    <w:next w:val="a2"/>
    <w:autoRedefine/>
    <w:uiPriority w:val="39"/>
    <w:semiHidden/>
    <w:unhideWhenUsed/>
    <w:pPr>
      <w:spacing w:after="100"/>
      <w:ind w:left="440"/>
    </w:pPr>
  </w:style>
  <w:style w:type="paragraph" w:customStyle="1" w:styleId="4f3">
    <w:name w:val="оглавление 4"/>
    <w:basedOn w:val="a2"/>
    <w:next w:val="a2"/>
    <w:autoRedefine/>
    <w:uiPriority w:val="39"/>
    <w:semiHidden/>
    <w:unhideWhenUsed/>
    <w:pPr>
      <w:spacing w:after="100"/>
      <w:ind w:left="660"/>
    </w:pPr>
  </w:style>
  <w:style w:type="paragraph" w:customStyle="1" w:styleId="5f0">
    <w:name w:val="оглавление 5"/>
    <w:basedOn w:val="a2"/>
    <w:next w:val="a2"/>
    <w:autoRedefine/>
    <w:uiPriority w:val="39"/>
    <w:semiHidden/>
    <w:unhideWhenUsed/>
    <w:pPr>
      <w:spacing w:after="100"/>
      <w:ind w:left="880"/>
    </w:pPr>
  </w:style>
  <w:style w:type="paragraph" w:customStyle="1" w:styleId="6b">
    <w:name w:val="оглавление 6"/>
    <w:basedOn w:val="a2"/>
    <w:next w:val="a2"/>
    <w:autoRedefine/>
    <w:uiPriority w:val="39"/>
    <w:semiHidden/>
    <w:unhideWhenUsed/>
    <w:pPr>
      <w:spacing w:after="100"/>
      <w:ind w:left="1100"/>
    </w:pPr>
  </w:style>
  <w:style w:type="paragraph" w:customStyle="1" w:styleId="74">
    <w:name w:val="оглавление 7"/>
    <w:basedOn w:val="a2"/>
    <w:next w:val="a2"/>
    <w:autoRedefine/>
    <w:uiPriority w:val="39"/>
    <w:semiHidden/>
    <w:unhideWhenUsed/>
    <w:pPr>
      <w:spacing w:after="100"/>
      <w:ind w:left="1320"/>
    </w:pPr>
  </w:style>
  <w:style w:type="paragraph" w:customStyle="1" w:styleId="84">
    <w:name w:val="оглавление 8"/>
    <w:basedOn w:val="a2"/>
    <w:next w:val="a2"/>
    <w:autoRedefine/>
    <w:uiPriority w:val="39"/>
    <w:semiHidden/>
    <w:unhideWhenUsed/>
    <w:pPr>
      <w:spacing w:after="100"/>
      <w:ind w:left="1540"/>
    </w:pPr>
  </w:style>
  <w:style w:type="paragraph" w:customStyle="1" w:styleId="92">
    <w:name w:val="оглавление 9"/>
    <w:basedOn w:val="a2"/>
    <w:next w:val="a2"/>
    <w:autoRedefine/>
    <w:uiPriority w:val="39"/>
    <w:semiHidden/>
    <w:unhideWhenUsed/>
    <w:pPr>
      <w:spacing w:after="100"/>
      <w:ind w:left="1760"/>
    </w:pPr>
  </w:style>
  <w:style w:type="paragraph" w:styleId="affffff0">
    <w:name w:val="TOC Heading"/>
    <w:aliases w:val="Заголовок врезки"/>
    <w:basedOn w:val="11"/>
    <w:next w:val="a2"/>
    <w:uiPriority w:val="39"/>
    <w:unhideWhenUsed/>
    <w:qFormat/>
    <w:pPr>
      <w:outlineLvl w:val="9"/>
    </w:pPr>
  </w:style>
  <w:style w:type="character" w:customStyle="1" w:styleId="ac">
    <w:name w:val="Без интервала Знак"/>
    <w:basedOn w:val="a3"/>
    <w:link w:val="ab"/>
    <w:uiPriority w:val="1"/>
  </w:style>
  <w:style w:type="paragraph" w:customStyle="1" w:styleId="affffff1">
    <w:name w:val="Заголовок таблицы"/>
    <w:basedOn w:val="a2"/>
    <w:uiPriority w:val="1"/>
    <w:qFormat/>
    <w:pPr>
      <w:keepNext/>
      <w:pBdr>
        <w:top w:val="single" w:sz="4" w:space="1" w:color="7E97AD" w:themeColor="accent1"/>
        <w:left w:val="single" w:sz="4" w:space="6" w:color="7E97AD" w:themeColor="accent1"/>
        <w:bottom w:val="single" w:sz="4" w:space="1" w:color="7E97AD" w:themeColor="accent1"/>
        <w:right w:val="single" w:sz="4" w:space="6" w:color="7E97AD" w:themeColor="accent1"/>
      </w:pBdr>
      <w:shd w:val="clear" w:color="auto" w:fill="7E97AD" w:themeFill="accent1"/>
      <w:spacing w:before="160"/>
      <w:ind w:left="144" w:right="144"/>
    </w:pPr>
    <w:rPr>
      <w:rFonts w:asciiTheme="majorHAnsi" w:eastAsiaTheme="majorEastAsia" w:hAnsiTheme="majorHAnsi" w:cstheme="majorBidi"/>
      <w:caps/>
      <w:color w:val="FFFFFF" w:themeColor="background1"/>
      <w:sz w:val="24"/>
    </w:rPr>
  </w:style>
  <w:style w:type="paragraph" w:customStyle="1" w:styleId="affffff2">
    <w:name w:val="Текст таблицы (десятичные числа)"/>
    <w:basedOn w:val="a2"/>
    <w:uiPriority w:val="1"/>
    <w:qFormat/>
    <w:pPr>
      <w:tabs>
        <w:tab w:val="decimal" w:pos="1252"/>
      </w:tabs>
      <w:spacing w:before="60" w:after="60"/>
      <w:ind w:left="144" w:right="144"/>
    </w:pPr>
  </w:style>
  <w:style w:type="table" w:customStyle="1" w:styleId="affffff3">
    <w:name w:val="Финансовая таблица"/>
    <w:basedOn w:val="a4"/>
    <w:uiPriority w:val="99"/>
    <w:pPr>
      <w:spacing w:after="0" w:line="240" w:lineRule="auto"/>
      <w:ind w:left="144" w:right="144"/>
    </w:pPr>
    <w:tblPr>
      <w:tblInd w:w="0" w:type="dxa"/>
      <w:tblBorders>
        <w:insideH w:val="single" w:sz="4" w:space="0" w:color="D9D9D9" w:themeColor="background1" w:themeShade="D9"/>
      </w:tblBorders>
      <w:tblCellMar>
        <w:top w:w="0" w:type="dxa"/>
        <w:left w:w="0" w:type="dxa"/>
        <w:bottom w:w="0" w:type="dxa"/>
        <w:right w:w="0" w:type="dxa"/>
      </w:tblCellMar>
    </w:tblPr>
    <w:tblStylePr w:type="firstRow">
      <w:rPr>
        <w:rFonts w:asciiTheme="majorHAnsi" w:hAnsiTheme="majorHAnsi"/>
        <w:b w:val="0"/>
        <w:caps/>
        <w:smallCaps w:val="0"/>
        <w:color w:val="7E97AD" w:themeColor="accent1"/>
        <w:sz w:val="22"/>
      </w:rPr>
    </w:tblStylePr>
    <w:tblStylePr w:type="firstCol">
      <w:rPr>
        <w:b/>
      </w:rPr>
    </w:tblStylePr>
  </w:style>
  <w:style w:type="numbering" w:customStyle="1" w:styleId="a0">
    <w:name w:val="Ежегодный отчет"/>
    <w:uiPriority w:val="99"/>
    <w:pPr>
      <w:numPr>
        <w:numId w:val="6"/>
      </w:numPr>
    </w:pPr>
  </w:style>
  <w:style w:type="paragraph" w:customStyle="1" w:styleId="affffff4">
    <w:name w:val="Аннотация"/>
    <w:basedOn w:val="a2"/>
    <w:uiPriority w:val="19"/>
    <w:qFormat/>
    <w:pPr>
      <w:spacing w:before="360" w:after="600"/>
      <w:ind w:left="144" w:right="144"/>
    </w:pPr>
    <w:rPr>
      <w:i/>
      <w:iCs/>
      <w:color w:val="7F7F7F" w:themeColor="text1" w:themeTint="80"/>
      <w:sz w:val="28"/>
    </w:rPr>
  </w:style>
  <w:style w:type="paragraph" w:customStyle="1" w:styleId="affffff5">
    <w:name w:val="Текст таблицы"/>
    <w:basedOn w:val="a2"/>
    <w:uiPriority w:val="9"/>
    <w:qFormat/>
    <w:pPr>
      <w:spacing w:before="60" w:after="60"/>
      <w:ind w:left="144" w:right="144"/>
    </w:pPr>
  </w:style>
  <w:style w:type="paragraph" w:customStyle="1" w:styleId="affffff6">
    <w:name w:val="Обратный заголовок таблицы"/>
    <w:basedOn w:val="a2"/>
    <w:uiPriority w:val="9"/>
    <w:qFormat/>
    <w:pPr>
      <w:spacing w:after="40"/>
      <w:ind w:left="144" w:right="144"/>
    </w:pPr>
    <w:rPr>
      <w:rFonts w:asciiTheme="majorHAnsi" w:eastAsiaTheme="majorEastAsia" w:hAnsiTheme="majorHAnsi" w:cstheme="majorBidi"/>
      <w:caps/>
      <w:color w:val="FFFFFF" w:themeColor="background1"/>
      <w:sz w:val="24"/>
    </w:rPr>
  </w:style>
  <w:style w:type="paragraph" w:customStyle="1" w:styleId="affffff7">
    <w:name w:val="Верхний колонтитул с затенением"/>
    <w:basedOn w:val="a2"/>
    <w:uiPriority w:val="19"/>
    <w:qFormat/>
    <w:rsid w:val="008569E9"/>
    <w:pPr>
      <w:pBdr>
        <w:top w:val="single" w:sz="2" w:space="2" w:color="7E97AD" w:themeColor="accent1"/>
        <w:left w:val="single" w:sz="2" w:space="6" w:color="7E97AD" w:themeColor="accent1"/>
        <w:bottom w:val="single" w:sz="2" w:space="2" w:color="7E97AD" w:themeColor="accent1"/>
        <w:right w:val="single" w:sz="2" w:space="6" w:color="7E97AD" w:themeColor="accent1"/>
      </w:pBdr>
      <w:shd w:val="clear" w:color="auto" w:fill="0070C0"/>
      <w:spacing w:after="0"/>
      <w:ind w:left="-360" w:right="-360"/>
    </w:pPr>
    <w:rPr>
      <w:rFonts w:asciiTheme="majorHAnsi" w:eastAsiaTheme="majorEastAsia" w:hAnsiTheme="majorHAnsi" w:cstheme="majorBidi"/>
      <w:caps/>
      <w:color w:val="FFFFFF" w:themeColor="background1"/>
      <w:sz w:val="48"/>
    </w:rPr>
  </w:style>
  <w:style w:type="paragraph" w:styleId="1f7">
    <w:name w:val="toc 1"/>
    <w:basedOn w:val="a2"/>
    <w:next w:val="a2"/>
    <w:autoRedefine/>
    <w:uiPriority w:val="39"/>
    <w:unhideWhenUsed/>
    <w:rsid w:val="00F91951"/>
    <w:pPr>
      <w:spacing w:after="100"/>
    </w:pPr>
  </w:style>
  <w:style w:type="paragraph" w:styleId="2ff1">
    <w:name w:val="toc 2"/>
    <w:basedOn w:val="a2"/>
    <w:next w:val="a2"/>
    <w:autoRedefine/>
    <w:uiPriority w:val="39"/>
    <w:unhideWhenUsed/>
    <w:rsid w:val="00F91951"/>
    <w:pPr>
      <w:spacing w:after="100"/>
      <w:ind w:left="200"/>
    </w:pPr>
  </w:style>
  <w:style w:type="paragraph" w:styleId="affffff8">
    <w:name w:val="header"/>
    <w:basedOn w:val="a2"/>
    <w:link w:val="affffff9"/>
    <w:uiPriority w:val="99"/>
    <w:unhideWhenUsed/>
    <w:rsid w:val="00F91951"/>
    <w:pPr>
      <w:tabs>
        <w:tab w:val="center" w:pos="4677"/>
        <w:tab w:val="right" w:pos="9355"/>
      </w:tabs>
      <w:spacing w:before="0" w:after="0"/>
    </w:pPr>
  </w:style>
  <w:style w:type="character" w:customStyle="1" w:styleId="affffff9">
    <w:name w:val="Верхний колонтитул Знак"/>
    <w:basedOn w:val="a3"/>
    <w:link w:val="affffff8"/>
    <w:uiPriority w:val="99"/>
    <w:rsid w:val="00F91951"/>
    <w:rPr>
      <w:kern w:val="20"/>
    </w:rPr>
  </w:style>
  <w:style w:type="paragraph" w:styleId="affffffa">
    <w:name w:val="footer"/>
    <w:basedOn w:val="a2"/>
    <w:link w:val="affffffb"/>
    <w:uiPriority w:val="99"/>
    <w:unhideWhenUsed/>
    <w:rsid w:val="00F91951"/>
    <w:pPr>
      <w:tabs>
        <w:tab w:val="center" w:pos="4677"/>
        <w:tab w:val="right" w:pos="9355"/>
      </w:tabs>
      <w:spacing w:before="0" w:after="0"/>
    </w:pPr>
  </w:style>
  <w:style w:type="character" w:customStyle="1" w:styleId="affffffb">
    <w:name w:val="Нижний колонтитул Знак"/>
    <w:basedOn w:val="a3"/>
    <w:link w:val="affffffa"/>
    <w:uiPriority w:val="99"/>
    <w:rsid w:val="00F91951"/>
    <w:rPr>
      <w:kern w:val="20"/>
    </w:rPr>
  </w:style>
  <w:style w:type="character" w:customStyle="1" w:styleId="22">
    <w:name w:val="Заголовок 2 Знак"/>
    <w:basedOn w:val="a3"/>
    <w:link w:val="21"/>
    <w:rsid w:val="001B2289"/>
    <w:rPr>
      <w:rFonts w:asciiTheme="majorHAnsi" w:eastAsiaTheme="majorEastAsia" w:hAnsiTheme="majorHAnsi" w:cstheme="majorBidi"/>
      <w:color w:val="0070C0"/>
      <w:kern w:val="20"/>
      <w:sz w:val="26"/>
      <w:szCs w:val="26"/>
    </w:rPr>
  </w:style>
  <w:style w:type="character" w:customStyle="1" w:styleId="32">
    <w:name w:val="Заголовок 3 Знак"/>
    <w:basedOn w:val="a3"/>
    <w:link w:val="31"/>
    <w:rsid w:val="00C71E76"/>
    <w:rPr>
      <w:rFonts w:asciiTheme="majorHAnsi" w:eastAsiaTheme="majorEastAsia" w:hAnsiTheme="majorHAnsi" w:cstheme="majorBidi"/>
      <w:color w:val="394B5A" w:themeColor="accent1" w:themeShade="7F"/>
      <w:kern w:val="20"/>
      <w:sz w:val="24"/>
      <w:szCs w:val="24"/>
    </w:rPr>
  </w:style>
  <w:style w:type="character" w:customStyle="1" w:styleId="42">
    <w:name w:val="Заголовок 4 Знак"/>
    <w:basedOn w:val="a3"/>
    <w:link w:val="41"/>
    <w:rsid w:val="00C71E76"/>
    <w:rPr>
      <w:rFonts w:asciiTheme="majorHAnsi" w:eastAsiaTheme="majorEastAsia" w:hAnsiTheme="majorHAnsi" w:cstheme="majorBidi"/>
      <w:i/>
      <w:iCs/>
      <w:color w:val="577188" w:themeColor="accent1" w:themeShade="BF"/>
      <w:kern w:val="20"/>
    </w:rPr>
  </w:style>
  <w:style w:type="character" w:customStyle="1" w:styleId="10">
    <w:name w:val="Заголовок 1 Знак"/>
    <w:basedOn w:val="a3"/>
    <w:link w:val="1"/>
    <w:rsid w:val="00D334B3"/>
    <w:rPr>
      <w:rFonts w:asciiTheme="majorHAnsi" w:eastAsiaTheme="majorEastAsia" w:hAnsiTheme="majorHAnsi" w:cstheme="majorBidi"/>
      <w:color w:val="577188" w:themeColor="accent1" w:themeShade="BF"/>
      <w:kern w:val="20"/>
      <w:sz w:val="32"/>
      <w:szCs w:val="32"/>
    </w:rPr>
  </w:style>
  <w:style w:type="character" w:customStyle="1" w:styleId="hascaption">
    <w:name w:val="hascaption"/>
    <w:basedOn w:val="a3"/>
    <w:rsid w:val="00313132"/>
  </w:style>
  <w:style w:type="paragraph" w:styleId="affffffc">
    <w:name w:val="caption"/>
    <w:basedOn w:val="a2"/>
    <w:next w:val="a2"/>
    <w:uiPriority w:val="35"/>
    <w:unhideWhenUsed/>
    <w:qFormat/>
    <w:rsid w:val="007B5118"/>
    <w:pPr>
      <w:spacing w:before="0" w:after="200"/>
    </w:pPr>
    <w:rPr>
      <w:i/>
      <w:iCs/>
      <w:color w:val="1F2123" w:themeColor="text2"/>
      <w:sz w:val="18"/>
      <w:szCs w:val="18"/>
    </w:rPr>
  </w:style>
  <w:style w:type="character" w:customStyle="1" w:styleId="hps">
    <w:name w:val="hps"/>
    <w:basedOn w:val="a3"/>
    <w:rsid w:val="0008156E"/>
  </w:style>
  <w:style w:type="paragraph" w:styleId="affffffd">
    <w:name w:val="footnote text"/>
    <w:basedOn w:val="a2"/>
    <w:link w:val="affffffe"/>
    <w:uiPriority w:val="99"/>
    <w:unhideWhenUsed/>
    <w:rsid w:val="00442889"/>
    <w:pPr>
      <w:spacing w:before="0" w:after="0"/>
    </w:pPr>
  </w:style>
  <w:style w:type="character" w:customStyle="1" w:styleId="affffffe">
    <w:name w:val="Текст сноски Знак"/>
    <w:basedOn w:val="a3"/>
    <w:link w:val="affffffd"/>
    <w:uiPriority w:val="99"/>
    <w:rsid w:val="00442889"/>
    <w:rPr>
      <w:color w:val="262626" w:themeColor="text1" w:themeTint="D9"/>
      <w:kern w:val="20"/>
    </w:rPr>
  </w:style>
  <w:style w:type="character" w:styleId="afffffff">
    <w:name w:val="footnote reference"/>
    <w:basedOn w:val="a3"/>
    <w:semiHidden/>
    <w:unhideWhenUsed/>
    <w:rsid w:val="00442889"/>
    <w:rPr>
      <w:vertAlign w:val="superscript"/>
    </w:rPr>
  </w:style>
  <w:style w:type="character" w:customStyle="1" w:styleId="usercontent">
    <w:name w:val="usercontent"/>
    <w:basedOn w:val="a3"/>
    <w:rsid w:val="001964A8"/>
  </w:style>
  <w:style w:type="paragraph" w:styleId="afffffff0">
    <w:name w:val="endnote text"/>
    <w:basedOn w:val="a2"/>
    <w:link w:val="afffffff1"/>
    <w:uiPriority w:val="99"/>
    <w:semiHidden/>
    <w:unhideWhenUsed/>
    <w:rsid w:val="00CB6CF2"/>
    <w:pPr>
      <w:spacing w:before="0" w:after="0"/>
    </w:pPr>
  </w:style>
  <w:style w:type="character" w:customStyle="1" w:styleId="afffffff1">
    <w:name w:val="Текст концевой сноски Знак"/>
    <w:basedOn w:val="a3"/>
    <w:link w:val="afffffff0"/>
    <w:uiPriority w:val="99"/>
    <w:semiHidden/>
    <w:rsid w:val="00CB6CF2"/>
    <w:rPr>
      <w:color w:val="262626" w:themeColor="text1" w:themeTint="D9"/>
      <w:kern w:val="20"/>
    </w:rPr>
  </w:style>
  <w:style w:type="character" w:styleId="afffffff2">
    <w:name w:val="endnote reference"/>
    <w:basedOn w:val="a3"/>
    <w:semiHidden/>
    <w:unhideWhenUsed/>
    <w:rsid w:val="00CB6CF2"/>
    <w:rPr>
      <w:vertAlign w:val="superscript"/>
    </w:rPr>
  </w:style>
  <w:style w:type="paragraph" w:customStyle="1" w:styleId="Default">
    <w:name w:val="Default"/>
    <w:rsid w:val="00BD0351"/>
    <w:pPr>
      <w:autoSpaceDE w:val="0"/>
      <w:autoSpaceDN w:val="0"/>
      <w:adjustRightInd w:val="0"/>
      <w:spacing w:before="0" w:after="0" w:line="240" w:lineRule="auto"/>
    </w:pPr>
    <w:rPr>
      <w:rFonts w:ascii="Times Ext Roman plus" w:hAnsi="Times Ext Roman plus" w:cs="Times Ext Roman plus"/>
      <w:color w:val="000000"/>
      <w:sz w:val="24"/>
      <w:szCs w:val="24"/>
    </w:rPr>
  </w:style>
  <w:style w:type="character" w:styleId="afffffff3">
    <w:name w:val="annotation reference"/>
    <w:basedOn w:val="a3"/>
    <w:uiPriority w:val="99"/>
    <w:semiHidden/>
    <w:unhideWhenUsed/>
    <w:rsid w:val="008A563B"/>
    <w:rPr>
      <w:sz w:val="16"/>
      <w:szCs w:val="16"/>
    </w:rPr>
  </w:style>
  <w:style w:type="paragraph" w:styleId="afffffff4">
    <w:name w:val="annotation text"/>
    <w:basedOn w:val="a2"/>
    <w:link w:val="afffffff5"/>
    <w:uiPriority w:val="99"/>
    <w:semiHidden/>
    <w:unhideWhenUsed/>
    <w:rsid w:val="008A563B"/>
  </w:style>
  <w:style w:type="character" w:customStyle="1" w:styleId="afffffff5">
    <w:name w:val="Текст примечания Знак"/>
    <w:basedOn w:val="a3"/>
    <w:link w:val="afffffff4"/>
    <w:uiPriority w:val="99"/>
    <w:semiHidden/>
    <w:rsid w:val="008A563B"/>
    <w:rPr>
      <w:color w:val="262626" w:themeColor="text1" w:themeTint="D9"/>
      <w:kern w:val="20"/>
    </w:rPr>
  </w:style>
  <w:style w:type="paragraph" w:styleId="afffffff6">
    <w:name w:val="annotation subject"/>
    <w:basedOn w:val="afffffff4"/>
    <w:next w:val="afffffff4"/>
    <w:link w:val="afffffff7"/>
    <w:uiPriority w:val="99"/>
    <w:semiHidden/>
    <w:unhideWhenUsed/>
    <w:rsid w:val="008A563B"/>
    <w:rPr>
      <w:b/>
      <w:bCs/>
    </w:rPr>
  </w:style>
  <w:style w:type="character" w:customStyle="1" w:styleId="afffffff7">
    <w:name w:val="Тема примечания Знак"/>
    <w:basedOn w:val="afffffff5"/>
    <w:link w:val="afffffff6"/>
    <w:uiPriority w:val="99"/>
    <w:semiHidden/>
    <w:rsid w:val="008A563B"/>
    <w:rPr>
      <w:b/>
      <w:bCs/>
      <w:color w:val="262626" w:themeColor="text1" w:themeTint="D9"/>
      <w:kern w:val="20"/>
    </w:rPr>
  </w:style>
  <w:style w:type="paragraph" w:styleId="afffffff8">
    <w:name w:val="Revision"/>
    <w:hidden/>
    <w:uiPriority w:val="99"/>
    <w:semiHidden/>
    <w:rsid w:val="007118EC"/>
    <w:pPr>
      <w:spacing w:before="0" w:after="0" w:line="240" w:lineRule="auto"/>
    </w:pPr>
    <w:rPr>
      <w:color w:val="262626" w:themeColor="text1" w:themeTint="D9"/>
      <w:kern w:val="20"/>
    </w:rPr>
  </w:style>
  <w:style w:type="numbering" w:customStyle="1" w:styleId="1f8">
    <w:name w:val="Нет списка1"/>
    <w:next w:val="a5"/>
    <w:uiPriority w:val="99"/>
    <w:semiHidden/>
    <w:unhideWhenUsed/>
    <w:rsid w:val="00E50698"/>
  </w:style>
  <w:style w:type="character" w:customStyle="1" w:styleId="FontStyle12">
    <w:name w:val="Font Style12"/>
    <w:basedOn w:val="a3"/>
    <w:uiPriority w:val="99"/>
    <w:rsid w:val="00E50698"/>
    <w:rPr>
      <w:rFonts w:ascii="Times New Roman" w:hAnsi="Times New Roman" w:cs="Times New Roman" w:hint="default"/>
      <w:color w:val="000000"/>
      <w:sz w:val="22"/>
      <w:szCs w:val="22"/>
    </w:rPr>
  </w:style>
  <w:style w:type="character" w:customStyle="1" w:styleId="uficommentbody">
    <w:name w:val="uficommentbody"/>
    <w:basedOn w:val="a3"/>
    <w:rsid w:val="001266B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13445851">
      <w:bodyDiv w:val="1"/>
      <w:marLeft w:val="0"/>
      <w:marRight w:val="0"/>
      <w:marTop w:val="0"/>
      <w:marBottom w:val="0"/>
      <w:divBdr>
        <w:top w:val="none" w:sz="0" w:space="0" w:color="auto"/>
        <w:left w:val="none" w:sz="0" w:space="0" w:color="auto"/>
        <w:bottom w:val="none" w:sz="0" w:space="0" w:color="auto"/>
        <w:right w:val="none" w:sz="0" w:space="0" w:color="auto"/>
      </w:divBdr>
    </w:div>
    <w:div w:id="216281815">
      <w:bodyDiv w:val="1"/>
      <w:marLeft w:val="0"/>
      <w:marRight w:val="0"/>
      <w:marTop w:val="0"/>
      <w:marBottom w:val="0"/>
      <w:divBdr>
        <w:top w:val="none" w:sz="0" w:space="0" w:color="auto"/>
        <w:left w:val="none" w:sz="0" w:space="0" w:color="auto"/>
        <w:bottom w:val="none" w:sz="0" w:space="0" w:color="auto"/>
        <w:right w:val="none" w:sz="0" w:space="0" w:color="auto"/>
      </w:divBdr>
    </w:div>
    <w:div w:id="236206457">
      <w:bodyDiv w:val="1"/>
      <w:marLeft w:val="0"/>
      <w:marRight w:val="0"/>
      <w:marTop w:val="0"/>
      <w:marBottom w:val="0"/>
      <w:divBdr>
        <w:top w:val="none" w:sz="0" w:space="0" w:color="auto"/>
        <w:left w:val="none" w:sz="0" w:space="0" w:color="auto"/>
        <w:bottom w:val="none" w:sz="0" w:space="0" w:color="auto"/>
        <w:right w:val="none" w:sz="0" w:space="0" w:color="auto"/>
      </w:divBdr>
    </w:div>
    <w:div w:id="367683523">
      <w:bodyDiv w:val="1"/>
      <w:marLeft w:val="0"/>
      <w:marRight w:val="0"/>
      <w:marTop w:val="0"/>
      <w:marBottom w:val="0"/>
      <w:divBdr>
        <w:top w:val="none" w:sz="0" w:space="0" w:color="auto"/>
        <w:left w:val="none" w:sz="0" w:space="0" w:color="auto"/>
        <w:bottom w:val="none" w:sz="0" w:space="0" w:color="auto"/>
        <w:right w:val="none" w:sz="0" w:space="0" w:color="auto"/>
      </w:divBdr>
    </w:div>
    <w:div w:id="583733129">
      <w:bodyDiv w:val="1"/>
      <w:marLeft w:val="0"/>
      <w:marRight w:val="0"/>
      <w:marTop w:val="0"/>
      <w:marBottom w:val="0"/>
      <w:divBdr>
        <w:top w:val="none" w:sz="0" w:space="0" w:color="auto"/>
        <w:left w:val="none" w:sz="0" w:space="0" w:color="auto"/>
        <w:bottom w:val="none" w:sz="0" w:space="0" w:color="auto"/>
        <w:right w:val="none" w:sz="0" w:space="0" w:color="auto"/>
      </w:divBdr>
    </w:div>
    <w:div w:id="638732129">
      <w:bodyDiv w:val="1"/>
      <w:marLeft w:val="0"/>
      <w:marRight w:val="0"/>
      <w:marTop w:val="0"/>
      <w:marBottom w:val="0"/>
      <w:divBdr>
        <w:top w:val="none" w:sz="0" w:space="0" w:color="auto"/>
        <w:left w:val="none" w:sz="0" w:space="0" w:color="auto"/>
        <w:bottom w:val="none" w:sz="0" w:space="0" w:color="auto"/>
        <w:right w:val="none" w:sz="0" w:space="0" w:color="auto"/>
      </w:divBdr>
    </w:div>
    <w:div w:id="719090360">
      <w:bodyDiv w:val="1"/>
      <w:marLeft w:val="0"/>
      <w:marRight w:val="0"/>
      <w:marTop w:val="0"/>
      <w:marBottom w:val="0"/>
      <w:divBdr>
        <w:top w:val="none" w:sz="0" w:space="0" w:color="auto"/>
        <w:left w:val="none" w:sz="0" w:space="0" w:color="auto"/>
        <w:bottom w:val="none" w:sz="0" w:space="0" w:color="auto"/>
        <w:right w:val="none" w:sz="0" w:space="0" w:color="auto"/>
      </w:divBdr>
    </w:div>
    <w:div w:id="728958789">
      <w:bodyDiv w:val="1"/>
      <w:marLeft w:val="0"/>
      <w:marRight w:val="0"/>
      <w:marTop w:val="0"/>
      <w:marBottom w:val="0"/>
      <w:divBdr>
        <w:top w:val="none" w:sz="0" w:space="0" w:color="auto"/>
        <w:left w:val="none" w:sz="0" w:space="0" w:color="auto"/>
        <w:bottom w:val="none" w:sz="0" w:space="0" w:color="auto"/>
        <w:right w:val="none" w:sz="0" w:space="0" w:color="auto"/>
      </w:divBdr>
      <w:divsChild>
        <w:div w:id="1793010282">
          <w:marLeft w:val="0"/>
          <w:marRight w:val="0"/>
          <w:marTop w:val="0"/>
          <w:marBottom w:val="0"/>
          <w:divBdr>
            <w:top w:val="none" w:sz="0" w:space="0" w:color="auto"/>
            <w:left w:val="none" w:sz="0" w:space="0" w:color="auto"/>
            <w:bottom w:val="none" w:sz="0" w:space="0" w:color="auto"/>
            <w:right w:val="none" w:sz="0" w:space="0" w:color="auto"/>
          </w:divBdr>
        </w:div>
      </w:divsChild>
    </w:div>
    <w:div w:id="771432487">
      <w:bodyDiv w:val="1"/>
      <w:marLeft w:val="0"/>
      <w:marRight w:val="0"/>
      <w:marTop w:val="0"/>
      <w:marBottom w:val="0"/>
      <w:divBdr>
        <w:top w:val="none" w:sz="0" w:space="0" w:color="auto"/>
        <w:left w:val="none" w:sz="0" w:space="0" w:color="auto"/>
        <w:bottom w:val="none" w:sz="0" w:space="0" w:color="auto"/>
        <w:right w:val="none" w:sz="0" w:space="0" w:color="auto"/>
      </w:divBdr>
    </w:div>
    <w:div w:id="815532292">
      <w:bodyDiv w:val="1"/>
      <w:marLeft w:val="0"/>
      <w:marRight w:val="0"/>
      <w:marTop w:val="0"/>
      <w:marBottom w:val="0"/>
      <w:divBdr>
        <w:top w:val="none" w:sz="0" w:space="0" w:color="auto"/>
        <w:left w:val="none" w:sz="0" w:space="0" w:color="auto"/>
        <w:bottom w:val="none" w:sz="0" w:space="0" w:color="auto"/>
        <w:right w:val="none" w:sz="0" w:space="0" w:color="auto"/>
      </w:divBdr>
      <w:divsChild>
        <w:div w:id="753279340">
          <w:marLeft w:val="0"/>
          <w:marRight w:val="0"/>
          <w:marTop w:val="0"/>
          <w:marBottom w:val="0"/>
          <w:divBdr>
            <w:top w:val="none" w:sz="0" w:space="0" w:color="auto"/>
            <w:left w:val="none" w:sz="0" w:space="0" w:color="auto"/>
            <w:bottom w:val="none" w:sz="0" w:space="0" w:color="auto"/>
            <w:right w:val="none" w:sz="0" w:space="0" w:color="auto"/>
          </w:divBdr>
        </w:div>
      </w:divsChild>
    </w:div>
    <w:div w:id="829907745">
      <w:bodyDiv w:val="1"/>
      <w:marLeft w:val="0"/>
      <w:marRight w:val="0"/>
      <w:marTop w:val="0"/>
      <w:marBottom w:val="0"/>
      <w:divBdr>
        <w:top w:val="none" w:sz="0" w:space="0" w:color="auto"/>
        <w:left w:val="none" w:sz="0" w:space="0" w:color="auto"/>
        <w:bottom w:val="none" w:sz="0" w:space="0" w:color="auto"/>
        <w:right w:val="none" w:sz="0" w:space="0" w:color="auto"/>
      </w:divBdr>
    </w:div>
    <w:div w:id="871923377">
      <w:bodyDiv w:val="1"/>
      <w:marLeft w:val="0"/>
      <w:marRight w:val="0"/>
      <w:marTop w:val="0"/>
      <w:marBottom w:val="0"/>
      <w:divBdr>
        <w:top w:val="none" w:sz="0" w:space="0" w:color="auto"/>
        <w:left w:val="none" w:sz="0" w:space="0" w:color="auto"/>
        <w:bottom w:val="none" w:sz="0" w:space="0" w:color="auto"/>
        <w:right w:val="none" w:sz="0" w:space="0" w:color="auto"/>
      </w:divBdr>
    </w:div>
    <w:div w:id="893614377">
      <w:bodyDiv w:val="1"/>
      <w:marLeft w:val="0"/>
      <w:marRight w:val="0"/>
      <w:marTop w:val="0"/>
      <w:marBottom w:val="0"/>
      <w:divBdr>
        <w:top w:val="none" w:sz="0" w:space="0" w:color="auto"/>
        <w:left w:val="none" w:sz="0" w:space="0" w:color="auto"/>
        <w:bottom w:val="none" w:sz="0" w:space="0" w:color="auto"/>
        <w:right w:val="none" w:sz="0" w:space="0" w:color="auto"/>
      </w:divBdr>
    </w:div>
    <w:div w:id="1128162884">
      <w:bodyDiv w:val="1"/>
      <w:marLeft w:val="0"/>
      <w:marRight w:val="0"/>
      <w:marTop w:val="0"/>
      <w:marBottom w:val="0"/>
      <w:divBdr>
        <w:top w:val="none" w:sz="0" w:space="0" w:color="auto"/>
        <w:left w:val="none" w:sz="0" w:space="0" w:color="auto"/>
        <w:bottom w:val="none" w:sz="0" w:space="0" w:color="auto"/>
        <w:right w:val="none" w:sz="0" w:space="0" w:color="auto"/>
      </w:divBdr>
      <w:divsChild>
        <w:div w:id="1062872445">
          <w:marLeft w:val="0"/>
          <w:marRight w:val="0"/>
          <w:marTop w:val="0"/>
          <w:marBottom w:val="0"/>
          <w:divBdr>
            <w:top w:val="none" w:sz="0" w:space="0" w:color="auto"/>
            <w:left w:val="none" w:sz="0" w:space="0" w:color="auto"/>
            <w:bottom w:val="none" w:sz="0" w:space="0" w:color="auto"/>
            <w:right w:val="none" w:sz="0" w:space="0" w:color="auto"/>
          </w:divBdr>
        </w:div>
      </w:divsChild>
    </w:div>
    <w:div w:id="1190527110">
      <w:bodyDiv w:val="1"/>
      <w:marLeft w:val="0"/>
      <w:marRight w:val="0"/>
      <w:marTop w:val="0"/>
      <w:marBottom w:val="0"/>
      <w:divBdr>
        <w:top w:val="none" w:sz="0" w:space="0" w:color="auto"/>
        <w:left w:val="none" w:sz="0" w:space="0" w:color="auto"/>
        <w:bottom w:val="none" w:sz="0" w:space="0" w:color="auto"/>
        <w:right w:val="none" w:sz="0" w:space="0" w:color="auto"/>
      </w:divBdr>
      <w:divsChild>
        <w:div w:id="307705415">
          <w:marLeft w:val="0"/>
          <w:marRight w:val="0"/>
          <w:marTop w:val="0"/>
          <w:marBottom w:val="0"/>
          <w:divBdr>
            <w:top w:val="none" w:sz="0" w:space="0" w:color="auto"/>
            <w:left w:val="none" w:sz="0" w:space="0" w:color="auto"/>
            <w:bottom w:val="none" w:sz="0" w:space="0" w:color="auto"/>
            <w:right w:val="none" w:sz="0" w:space="0" w:color="auto"/>
          </w:divBdr>
        </w:div>
      </w:divsChild>
    </w:div>
    <w:div w:id="1397162370">
      <w:bodyDiv w:val="1"/>
      <w:marLeft w:val="0"/>
      <w:marRight w:val="0"/>
      <w:marTop w:val="0"/>
      <w:marBottom w:val="0"/>
      <w:divBdr>
        <w:top w:val="none" w:sz="0" w:space="0" w:color="auto"/>
        <w:left w:val="none" w:sz="0" w:space="0" w:color="auto"/>
        <w:bottom w:val="none" w:sz="0" w:space="0" w:color="auto"/>
        <w:right w:val="none" w:sz="0" w:space="0" w:color="auto"/>
      </w:divBdr>
    </w:div>
    <w:div w:id="1425422396">
      <w:bodyDiv w:val="1"/>
      <w:marLeft w:val="0"/>
      <w:marRight w:val="0"/>
      <w:marTop w:val="0"/>
      <w:marBottom w:val="0"/>
      <w:divBdr>
        <w:top w:val="none" w:sz="0" w:space="0" w:color="auto"/>
        <w:left w:val="none" w:sz="0" w:space="0" w:color="auto"/>
        <w:bottom w:val="none" w:sz="0" w:space="0" w:color="auto"/>
        <w:right w:val="none" w:sz="0" w:space="0" w:color="auto"/>
      </w:divBdr>
      <w:divsChild>
        <w:div w:id="1193305741">
          <w:marLeft w:val="0"/>
          <w:marRight w:val="0"/>
          <w:marTop w:val="0"/>
          <w:marBottom w:val="0"/>
          <w:divBdr>
            <w:top w:val="none" w:sz="0" w:space="0" w:color="auto"/>
            <w:left w:val="none" w:sz="0" w:space="0" w:color="auto"/>
            <w:bottom w:val="none" w:sz="0" w:space="0" w:color="auto"/>
            <w:right w:val="none" w:sz="0" w:space="0" w:color="auto"/>
          </w:divBdr>
        </w:div>
      </w:divsChild>
    </w:div>
    <w:div w:id="1517571520">
      <w:bodyDiv w:val="1"/>
      <w:marLeft w:val="0"/>
      <w:marRight w:val="0"/>
      <w:marTop w:val="0"/>
      <w:marBottom w:val="0"/>
      <w:divBdr>
        <w:top w:val="none" w:sz="0" w:space="0" w:color="auto"/>
        <w:left w:val="none" w:sz="0" w:space="0" w:color="auto"/>
        <w:bottom w:val="none" w:sz="0" w:space="0" w:color="auto"/>
        <w:right w:val="none" w:sz="0" w:space="0" w:color="auto"/>
      </w:divBdr>
    </w:div>
    <w:div w:id="1544633703">
      <w:bodyDiv w:val="1"/>
      <w:marLeft w:val="0"/>
      <w:marRight w:val="0"/>
      <w:marTop w:val="0"/>
      <w:marBottom w:val="0"/>
      <w:divBdr>
        <w:top w:val="none" w:sz="0" w:space="0" w:color="auto"/>
        <w:left w:val="none" w:sz="0" w:space="0" w:color="auto"/>
        <w:bottom w:val="none" w:sz="0" w:space="0" w:color="auto"/>
        <w:right w:val="none" w:sz="0" w:space="0" w:color="auto"/>
      </w:divBdr>
    </w:div>
    <w:div w:id="1631127123">
      <w:bodyDiv w:val="1"/>
      <w:marLeft w:val="0"/>
      <w:marRight w:val="0"/>
      <w:marTop w:val="0"/>
      <w:marBottom w:val="0"/>
      <w:divBdr>
        <w:top w:val="none" w:sz="0" w:space="0" w:color="auto"/>
        <w:left w:val="none" w:sz="0" w:space="0" w:color="auto"/>
        <w:bottom w:val="none" w:sz="0" w:space="0" w:color="auto"/>
        <w:right w:val="none" w:sz="0" w:space="0" w:color="auto"/>
      </w:divBdr>
    </w:div>
    <w:div w:id="1664508488">
      <w:bodyDiv w:val="1"/>
      <w:marLeft w:val="0"/>
      <w:marRight w:val="0"/>
      <w:marTop w:val="0"/>
      <w:marBottom w:val="0"/>
      <w:divBdr>
        <w:top w:val="none" w:sz="0" w:space="0" w:color="auto"/>
        <w:left w:val="none" w:sz="0" w:space="0" w:color="auto"/>
        <w:bottom w:val="none" w:sz="0" w:space="0" w:color="auto"/>
        <w:right w:val="none" w:sz="0" w:space="0" w:color="auto"/>
      </w:divBdr>
    </w:div>
    <w:div w:id="1713581047">
      <w:bodyDiv w:val="1"/>
      <w:marLeft w:val="0"/>
      <w:marRight w:val="0"/>
      <w:marTop w:val="0"/>
      <w:marBottom w:val="0"/>
      <w:divBdr>
        <w:top w:val="none" w:sz="0" w:space="0" w:color="auto"/>
        <w:left w:val="none" w:sz="0" w:space="0" w:color="auto"/>
        <w:bottom w:val="none" w:sz="0" w:space="0" w:color="auto"/>
        <w:right w:val="none" w:sz="0" w:space="0" w:color="auto"/>
      </w:divBdr>
    </w:div>
    <w:div w:id="1718161750">
      <w:bodyDiv w:val="1"/>
      <w:marLeft w:val="0"/>
      <w:marRight w:val="0"/>
      <w:marTop w:val="0"/>
      <w:marBottom w:val="0"/>
      <w:divBdr>
        <w:top w:val="none" w:sz="0" w:space="0" w:color="auto"/>
        <w:left w:val="none" w:sz="0" w:space="0" w:color="auto"/>
        <w:bottom w:val="none" w:sz="0" w:space="0" w:color="auto"/>
        <w:right w:val="none" w:sz="0" w:space="0" w:color="auto"/>
      </w:divBdr>
    </w:div>
    <w:div w:id="1763574072">
      <w:bodyDiv w:val="1"/>
      <w:marLeft w:val="0"/>
      <w:marRight w:val="0"/>
      <w:marTop w:val="0"/>
      <w:marBottom w:val="0"/>
      <w:divBdr>
        <w:top w:val="none" w:sz="0" w:space="0" w:color="auto"/>
        <w:left w:val="none" w:sz="0" w:space="0" w:color="auto"/>
        <w:bottom w:val="none" w:sz="0" w:space="0" w:color="auto"/>
        <w:right w:val="none" w:sz="0" w:space="0" w:color="auto"/>
      </w:divBdr>
    </w:div>
    <w:div w:id="1793816856">
      <w:bodyDiv w:val="1"/>
      <w:marLeft w:val="0"/>
      <w:marRight w:val="0"/>
      <w:marTop w:val="0"/>
      <w:marBottom w:val="0"/>
      <w:divBdr>
        <w:top w:val="none" w:sz="0" w:space="0" w:color="auto"/>
        <w:left w:val="none" w:sz="0" w:space="0" w:color="auto"/>
        <w:bottom w:val="none" w:sz="0" w:space="0" w:color="auto"/>
        <w:right w:val="none" w:sz="0" w:space="0" w:color="auto"/>
      </w:divBdr>
    </w:div>
    <w:div w:id="1844006317">
      <w:bodyDiv w:val="1"/>
      <w:marLeft w:val="0"/>
      <w:marRight w:val="0"/>
      <w:marTop w:val="0"/>
      <w:marBottom w:val="0"/>
      <w:divBdr>
        <w:top w:val="none" w:sz="0" w:space="0" w:color="auto"/>
        <w:left w:val="none" w:sz="0" w:space="0" w:color="auto"/>
        <w:bottom w:val="none" w:sz="0" w:space="0" w:color="auto"/>
        <w:right w:val="none" w:sz="0" w:space="0" w:color="auto"/>
      </w:divBdr>
      <w:divsChild>
        <w:div w:id="65299059">
          <w:marLeft w:val="0"/>
          <w:marRight w:val="0"/>
          <w:marTop w:val="0"/>
          <w:marBottom w:val="0"/>
          <w:divBdr>
            <w:top w:val="none" w:sz="0" w:space="0" w:color="auto"/>
            <w:left w:val="none" w:sz="0" w:space="0" w:color="auto"/>
            <w:bottom w:val="none" w:sz="0" w:space="0" w:color="auto"/>
            <w:right w:val="none" w:sz="0" w:space="0" w:color="auto"/>
          </w:divBdr>
        </w:div>
      </w:divsChild>
    </w:div>
    <w:div w:id="1889877477">
      <w:bodyDiv w:val="1"/>
      <w:marLeft w:val="0"/>
      <w:marRight w:val="0"/>
      <w:marTop w:val="0"/>
      <w:marBottom w:val="0"/>
      <w:divBdr>
        <w:top w:val="none" w:sz="0" w:space="0" w:color="auto"/>
        <w:left w:val="none" w:sz="0" w:space="0" w:color="auto"/>
        <w:bottom w:val="none" w:sz="0" w:space="0" w:color="auto"/>
        <w:right w:val="none" w:sz="0" w:space="0" w:color="auto"/>
      </w:divBdr>
    </w:div>
    <w:div w:id="1937859478">
      <w:bodyDiv w:val="1"/>
      <w:marLeft w:val="0"/>
      <w:marRight w:val="0"/>
      <w:marTop w:val="0"/>
      <w:marBottom w:val="0"/>
      <w:divBdr>
        <w:top w:val="none" w:sz="0" w:space="0" w:color="auto"/>
        <w:left w:val="none" w:sz="0" w:space="0" w:color="auto"/>
        <w:bottom w:val="none" w:sz="0" w:space="0" w:color="auto"/>
        <w:right w:val="none" w:sz="0" w:space="0" w:color="auto"/>
      </w:divBdr>
    </w:div>
    <w:div w:id="21183271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1.xml"/><Relationship Id="rId18" Type="http://schemas.openxmlformats.org/officeDocument/2006/relationships/image" Target="media/image7.png"/><Relationship Id="rId26" Type="http://schemas.openxmlformats.org/officeDocument/2006/relationships/image" Target="media/image14.jpg"/><Relationship Id="rId39" Type="http://schemas.openxmlformats.org/officeDocument/2006/relationships/image" Target="media/image26.png"/><Relationship Id="rId21" Type="http://schemas.openxmlformats.org/officeDocument/2006/relationships/image" Target="media/image10.jpg"/><Relationship Id="rId34" Type="http://schemas.openxmlformats.org/officeDocument/2006/relationships/hyperlink" Target="http://bahaiarc.org" TargetMode="External"/><Relationship Id="rId42" Type="http://schemas.openxmlformats.org/officeDocument/2006/relationships/fontTable" Target="fontTable.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hyperlink" Target="http://www.bahai.org" TargetMode="External"/><Relationship Id="rId20" Type="http://schemas.openxmlformats.org/officeDocument/2006/relationships/image" Target="media/image9.png"/><Relationship Id="rId29" Type="http://schemas.openxmlformats.org/officeDocument/2006/relationships/image" Target="media/image17.jpg"/><Relationship Id="rId41" Type="http://schemas.openxmlformats.org/officeDocument/2006/relationships/image" Target="media/image27.jpe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24" Type="http://schemas.openxmlformats.org/officeDocument/2006/relationships/image" Target="media/image12.jpg"/><Relationship Id="rId32" Type="http://schemas.openxmlformats.org/officeDocument/2006/relationships/image" Target="media/image20.jpg"/><Relationship Id="rId37" Type="http://schemas.openxmlformats.org/officeDocument/2006/relationships/image" Target="media/image24.jpeg"/><Relationship Id="rId40" Type="http://schemas.openxmlformats.org/officeDocument/2006/relationships/image" Target="media/image14.png"/><Relationship Id="rId5" Type="http://schemas.openxmlformats.org/officeDocument/2006/relationships/numbering" Target="numbering.xml"/><Relationship Id="rId15" Type="http://schemas.openxmlformats.org/officeDocument/2006/relationships/footer" Target="footer2.xml"/><Relationship Id="rId23" Type="http://schemas.openxmlformats.org/officeDocument/2006/relationships/image" Target="media/image11.jpg"/><Relationship Id="rId28" Type="http://schemas.openxmlformats.org/officeDocument/2006/relationships/image" Target="media/image16.jpg"/><Relationship Id="rId36" Type="http://schemas.openxmlformats.org/officeDocument/2006/relationships/image" Target="media/image23.jpeg"/><Relationship Id="rId10" Type="http://schemas.openxmlformats.org/officeDocument/2006/relationships/endnotes" Target="endnotes.xml"/><Relationship Id="rId19" Type="http://schemas.openxmlformats.org/officeDocument/2006/relationships/image" Target="media/image8.png"/><Relationship Id="rId31" Type="http://schemas.openxmlformats.org/officeDocument/2006/relationships/image" Target="media/image19.jp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1.xml"/><Relationship Id="rId22" Type="http://schemas.openxmlformats.org/officeDocument/2006/relationships/hyperlink" Target="https://hra-news.org/fa/religious-minorities/b-455" TargetMode="External"/><Relationship Id="rId27" Type="http://schemas.openxmlformats.org/officeDocument/2006/relationships/image" Target="media/image15.jpg"/><Relationship Id="rId30" Type="http://schemas.openxmlformats.org/officeDocument/2006/relationships/image" Target="media/image18.jpg"/><Relationship Id="rId35" Type="http://schemas.openxmlformats.org/officeDocument/2006/relationships/image" Target="media/image22.jpg"/><Relationship Id="rId43" Type="http://schemas.openxmlformats.org/officeDocument/2006/relationships/theme" Target="theme/theme1.xml"/><Relationship Id="rId8" Type="http://schemas.openxmlformats.org/officeDocument/2006/relationships/webSettings" Target="webSettings.xml"/><Relationship Id="rId3" Type="http://schemas.openxmlformats.org/officeDocument/2006/relationships/customXml" Target="../customXml/item3.xml"/><Relationship Id="rId12" Type="http://schemas.openxmlformats.org/officeDocument/2006/relationships/hyperlink" Target="http://www.bahaulla.kz/index.php/%D0%93%D0%B5%D0%BE%D0%BD%D0%B5%D0%B7%D0%B0%D0%B2%D0%B8%D1%81%D0%B8%D0%BC%D1%8B%D0%B9_%D0%B2%D0%B5%D1%81%D1%82%D0%BD%D0%B8%D0%BA_%D0%91%D0%B0%D1%85%D0%B0%D0%B8" TargetMode="External"/><Relationship Id="rId17" Type="http://schemas.openxmlformats.org/officeDocument/2006/relationships/image" Target="media/image6.png"/><Relationship Id="rId25" Type="http://schemas.openxmlformats.org/officeDocument/2006/relationships/image" Target="media/image13.jpg"/><Relationship Id="rId33" Type="http://schemas.openxmlformats.org/officeDocument/2006/relationships/image" Target="media/image21.jpg"/><Relationship Id="rId38" Type="http://schemas.openxmlformats.org/officeDocument/2006/relationships/image" Target="media/image25.jpe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_rels/footer1.xml.rels><?xml version="1.0" encoding="UTF-8" standalone="yes"?>
<Relationships xmlns="http://schemas.openxmlformats.org/package/2006/relationships"><Relationship Id="rId8" Type="http://schemas.openxmlformats.org/officeDocument/2006/relationships/hyperlink" Target="http://www.spiritualportal.ru" TargetMode="External"/><Relationship Id="rId3" Type="http://schemas.openxmlformats.org/officeDocument/2006/relationships/image" Target="media/image2.jpeg"/><Relationship Id="rId7" Type="http://schemas.openxmlformats.org/officeDocument/2006/relationships/image" Target="media/image4.jpeg"/><Relationship Id="rId2" Type="http://schemas.openxmlformats.org/officeDocument/2006/relationships/hyperlink" Target="https://www.facebook.com/bahai.kz" TargetMode="External"/><Relationship Id="rId1" Type="http://schemas.openxmlformats.org/officeDocument/2006/relationships/hyperlink" Target="mailto:info@xn--80aab4a4d.kz?subject=&#1048;&#1079;%20&#1041;&#1102;&#1083;&#1083;&#1077;&#1090;&#1077;&#1085;&#1103;%20&#1073;&#1072;&#1093;&#1072;&#1080;" TargetMode="External"/><Relationship Id="rId6" Type="http://schemas.openxmlformats.org/officeDocument/2006/relationships/hyperlink" Target="https://www.facebook.com/bahainews" TargetMode="External"/><Relationship Id="rId5" Type="http://schemas.openxmlformats.org/officeDocument/2006/relationships/image" Target="media/image3.png"/><Relationship Id="rId4" Type="http://schemas.openxmlformats.org/officeDocument/2006/relationships/hyperlink" Target="http://www.xn--80aab4a4d.kz" TargetMode="External"/><Relationship Id="rId9" Type="http://schemas.openxmlformats.org/officeDocument/2006/relationships/image" Target="media/image5.gif"/></Relationships>
</file>

<file path=word/_rels/footer2.xml.rels><?xml version="1.0" encoding="UTF-8" standalone="yes"?>
<Relationships xmlns="http://schemas.openxmlformats.org/package/2006/relationships"><Relationship Id="rId8" Type="http://schemas.openxmlformats.org/officeDocument/2006/relationships/image" Target="media/image5.gif"/><Relationship Id="rId3" Type="http://schemas.openxmlformats.org/officeDocument/2006/relationships/hyperlink" Target="http://www.&#1073;&#1072;&#1093;&#1072;&#1080;.kz/" TargetMode="External"/><Relationship Id="rId7" Type="http://schemas.openxmlformats.org/officeDocument/2006/relationships/hyperlink" Target="http://www.spiritualportal.ru" TargetMode="External"/><Relationship Id="rId2" Type="http://schemas.openxmlformats.org/officeDocument/2006/relationships/image" Target="media/image2.jpeg"/><Relationship Id="rId1" Type="http://schemas.openxmlformats.org/officeDocument/2006/relationships/hyperlink" Target="https://www.facebook.com/bahai.kz" TargetMode="External"/><Relationship Id="rId6" Type="http://schemas.openxmlformats.org/officeDocument/2006/relationships/image" Target="media/image4.jpeg"/><Relationship Id="rId5" Type="http://schemas.openxmlformats.org/officeDocument/2006/relationships/hyperlink" Target="https://www.facebook.com/bahainews" TargetMode="External"/><Relationship Id="rId4" Type="http://schemas.openxmlformats.org/officeDocument/2006/relationships/image" Target="media/image3.png"/></Relationships>
</file>

<file path=word/_rels/settings.xml.rels><?xml version="1.0" encoding="UTF-8" standalone="yes"?>
<Relationships xmlns="http://schemas.openxmlformats.org/package/2006/relationships"><Relationship Id="rId1" Type="http://schemas.openxmlformats.org/officeDocument/2006/relationships/attachedTemplate" Target="file:///C:\Program%20Files\Microsoft%20Office\Templates\1049\TimelessReport.dotx" TargetMode="External"/></Relationships>
</file>

<file path=word/theme/theme1.xml><?xml version="1.0" encoding="utf-8"?>
<a:theme xmlns:a="http://schemas.openxmlformats.org/drawingml/2006/main" name="Annual Report">
  <a:themeElements>
    <a:clrScheme name="word_design_set">
      <a:dk1>
        <a:srgbClr val="000000"/>
      </a:dk1>
      <a:lt1>
        <a:srgbClr val="FFFFFF"/>
      </a:lt1>
      <a:dk2>
        <a:srgbClr val="1F2123"/>
      </a:dk2>
      <a:lt2>
        <a:srgbClr val="DC9E1F"/>
      </a:lt2>
      <a:accent1>
        <a:srgbClr val="7E97AD"/>
      </a:accent1>
      <a:accent2>
        <a:srgbClr val="CC8E60"/>
      </a:accent2>
      <a:accent3>
        <a:srgbClr val="7A6A60"/>
      </a:accent3>
      <a:accent4>
        <a:srgbClr val="B4936D"/>
      </a:accent4>
      <a:accent5>
        <a:srgbClr val="67787B"/>
      </a:accent5>
      <a:accent6>
        <a:srgbClr val="9D936F"/>
      </a:accent6>
      <a:hlink>
        <a:srgbClr val="646464"/>
      </a:hlink>
      <a:folHlink>
        <a:srgbClr val="969696"/>
      </a:folHlink>
    </a:clrScheme>
    <a:fontScheme name="Office 2">
      <a:majorFont>
        <a:latin typeface="Calibri"/>
        <a:ea typeface=""/>
        <a:cs typeface=""/>
        <a:font script="Jpan" typeface="HGｺﾞｼｯｸM"/>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ambria"/>
        <a:ea typeface=""/>
        <a:cs typeface=""/>
        <a:font script="Jpan" typeface="HG明朝B"/>
        <a:font script="Hang" typeface="맑은 고딕"/>
        <a:font script="Hans" typeface="黑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overPageProperties xmlns="http://schemas.microsoft.com/office/2006/coverPageProps">
  <PublishDate>169</PublishDate>
  <Abstract>Выпуск №1, 171 г. Эры Бахаи — май 2014 года</Abstract>
  <CompanyAddress/>
  <CompanyPhone/>
  <CompanyFax/>
  <CompanyEmail/>
</CoverPageProperties>
</file>

<file path=customXml/item2.xml><?xml version="1.0" encoding="utf-8"?>
<?mso-contentType ?>
<FormTemplates xmlns="http://schemas.microsoft.com/sharepoint/v3/contenttype/forms">
  <Display>DocumentLibraryForm</Display>
  <Edit>AssetEditForm</Edit>
  <New>DocumentLibraryForm</New>
</FormTemplates>
</file>

<file path=customXml/item3.xml><?xml version="1.0" encoding="utf-8"?>
<mappings xmlns="http://schemas.microsoft.com/pics">
  <picture>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</picture>
</mappings>
</file>

<file path=customXml/item4.xml><?xml version="1.0" encoding="utf-8"?>
<b:Sources xmlns:b="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6F4DA875-8FD9-48F7-9C32-CEA48A71D02C}">
  <ds:schemaRefs>
    <ds:schemaRef ds:uri="http://schemas.microsoft.com/sharepoint/v3/contenttype/forms"/>
  </ds:schemaRefs>
</ds:datastoreItem>
</file>

<file path=customXml/itemProps3.xml><?xml version="1.0" encoding="utf-8"?>
<ds:datastoreItem xmlns:ds="http://schemas.openxmlformats.org/officeDocument/2006/customXml" ds:itemID="{F679E4D8-73D9-412D-B716-777944E71373}">
  <ds:schemaRefs>
    <ds:schemaRef ds:uri="http://schemas.microsoft.com/pics"/>
  </ds:schemaRefs>
</ds:datastoreItem>
</file>

<file path=customXml/itemProps4.xml><?xml version="1.0" encoding="utf-8"?>
<ds:datastoreItem xmlns:ds="http://schemas.openxmlformats.org/officeDocument/2006/customXml" ds:itemID="{88751C4B-FBE8-4B6B-A985-3D5D71058DE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TimelessReport.dotx</Template>
  <TotalTime>55</TotalTime>
  <Pages>14</Pages>
  <Words>4070</Words>
  <Characters>23200</Characters>
  <Application>Microsoft Office Word</Application>
  <DocSecurity>0</DocSecurity>
  <Lines>193</Lines>
  <Paragraphs>54</Paragraphs>
  <ScaleCrop>false</ScaleCrop>
  <HeadingPairs>
    <vt:vector size="6" baseType="variant">
      <vt:variant>
        <vt:lpstr>Название</vt:lpstr>
      </vt:variant>
      <vt:variant>
        <vt:i4>1</vt:i4>
      </vt:variant>
      <vt:variant>
        <vt:lpstr>Title</vt:lpstr>
      </vt:variant>
      <vt:variant>
        <vt:i4>1</vt:i4>
      </vt:variant>
      <vt:variant>
        <vt:lpstr>Headings</vt:lpstr>
      </vt:variant>
      <vt:variant>
        <vt:i4>20</vt:i4>
      </vt:variant>
    </vt:vector>
  </HeadingPairs>
  <TitlesOfParts>
    <vt:vector size="22" baseType="lpstr">
      <vt:lpstr>вестник бахаи</vt:lpstr>
      <vt:lpstr/>
      <vt:lpstr>Нашим акционерам</vt:lpstr>
      <vt:lpstr>    Стратегические основные положения</vt:lpstr>
      <vt:lpstr>    Основные финансовые положения</vt:lpstr>
      <vt:lpstr>    Основные положения о работе</vt:lpstr>
      <vt:lpstr>    Взгляд вперед</vt:lpstr>
      <vt:lpstr>Финансовая сводка</vt:lpstr>
      <vt:lpstr>Финансовые отчеты</vt:lpstr>
      <vt:lpstr>    Отчет о финансовом положении</vt:lpstr>
      <vt:lpstr>    Отчет о совокупном доходе (прибылях и убытках)</vt:lpstr>
      <vt:lpstr>    Отчет об изменениях собственного капитала</vt:lpstr>
      <vt:lpstr>    Отчет о движении денежных средств</vt:lpstr>
      <vt:lpstr>Примечания к финансовым отчетам</vt:lpstr>
      <vt:lpstr>    Счета</vt:lpstr>
      <vt:lpstr>    Задолженность</vt:lpstr>
      <vt:lpstr>    Действующее предприятие</vt:lpstr>
      <vt:lpstr>    Потенциальные обязательства</vt:lpstr>
      <vt:lpstr>    Основные положения</vt:lpstr>
      <vt:lpstr>Отчет независимого аудитора</vt:lpstr>
      <vt:lpstr>Контактные данные</vt:lpstr>
      <vt:lpstr>Сведения об организации</vt:lpstr>
    </vt:vector>
  </TitlesOfParts>
  <Company>Roper Industries</Company>
  <LinksUpToDate>false</LinksUpToDate>
  <CharactersWithSpaces>27216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вестник бахаи</dc:title>
  <dc:creator>Prometheus</dc:creator>
  <cp:lastModifiedBy>Prometheus</cp:lastModifiedBy>
  <cp:revision>24</cp:revision>
  <cp:lastPrinted>2014-12-11T18:15:00Z</cp:lastPrinted>
  <dcterms:created xsi:type="dcterms:W3CDTF">2015-01-25T15:25:00Z</dcterms:created>
  <dcterms:modified xsi:type="dcterms:W3CDTF">2015-01-25T16:26:00Z</dcterms:modified>
  <cp:ver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TemplateID">
    <vt:lpwstr>TC028350639991</vt:lpwstr>
  </property>
</Properties>
</file>